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65039" w14:textId="77777777" w:rsidR="00C63695" w:rsidRPr="00B53843" w:rsidRDefault="00C63695" w:rsidP="00C63695">
      <w:pPr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83C91B" wp14:editId="2BC6C423">
            <wp:simplePos x="0" y="0"/>
            <wp:positionH relativeFrom="margin">
              <wp:posOffset>7915275</wp:posOffset>
            </wp:positionH>
            <wp:positionV relativeFrom="paragraph">
              <wp:posOffset>0</wp:posOffset>
            </wp:positionV>
            <wp:extent cx="828675" cy="828675"/>
            <wp:effectExtent l="0" t="0" r="9525" b="9525"/>
            <wp:wrapSquare wrapText="bothSides"/>
            <wp:docPr id="1" name="Picture 1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08CE6" w14:textId="77777777" w:rsidR="00C63695" w:rsidRDefault="00C63695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B53843">
        <w:rPr>
          <w:rFonts w:ascii="Tahoma" w:hAnsi="Tahoma" w:cs="Tahoma"/>
          <w:b/>
          <w:bCs/>
          <w:sz w:val="28"/>
          <w:szCs w:val="28"/>
        </w:rPr>
        <w:t>Lapford</w:t>
      </w:r>
      <w:r>
        <w:rPr>
          <w:rFonts w:ascii="Tahoma" w:hAnsi="Tahoma" w:cs="Tahoma"/>
          <w:b/>
          <w:bCs/>
          <w:sz w:val="28"/>
          <w:szCs w:val="28"/>
        </w:rPr>
        <w:t xml:space="preserve"> Community</w:t>
      </w:r>
      <w:r w:rsidRPr="00B53843">
        <w:rPr>
          <w:rFonts w:ascii="Tahoma" w:hAnsi="Tahoma" w:cs="Tahoma"/>
          <w:b/>
          <w:bCs/>
          <w:sz w:val="28"/>
          <w:szCs w:val="28"/>
        </w:rPr>
        <w:t xml:space="preserve"> Primary School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5E8A2680" w14:textId="35DC981F" w:rsidR="00C63695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Music</w:t>
      </w:r>
      <w:r w:rsidR="00C63695">
        <w:rPr>
          <w:rFonts w:ascii="Tahoma" w:hAnsi="Tahoma" w:cs="Tahoma"/>
          <w:b/>
          <w:bCs/>
          <w:sz w:val="28"/>
          <w:szCs w:val="28"/>
        </w:rPr>
        <w:t xml:space="preserve"> Knowledge and Skills Progression</w:t>
      </w:r>
      <w:r>
        <w:rPr>
          <w:rFonts w:ascii="Tahoma" w:hAnsi="Tahoma" w:cs="Tahoma"/>
          <w:b/>
          <w:bCs/>
          <w:sz w:val="28"/>
          <w:szCs w:val="28"/>
        </w:rPr>
        <w:t xml:space="preserve"> – Set out by Charanga Music</w:t>
      </w:r>
    </w:p>
    <w:p w14:paraId="6AC4B84C" w14:textId="17DF300D" w:rsidR="00F15884" w:rsidRDefault="00F15884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15884" w:rsidRPr="00C33E69" w14:paraId="3AE6B6D4" w14:textId="77777777" w:rsidTr="00F15884">
        <w:tc>
          <w:tcPr>
            <w:tcW w:w="13948" w:type="dxa"/>
            <w:gridSpan w:val="2"/>
            <w:shd w:val="clear" w:color="auto" w:fill="BFBFBF" w:themeFill="background1" w:themeFillShade="BF"/>
          </w:tcPr>
          <w:p w14:paraId="72442259" w14:textId="77777777" w:rsidR="00F15884" w:rsidRPr="00C33E69" w:rsidRDefault="00F15884" w:rsidP="00F15884">
            <w:pPr>
              <w:pStyle w:val="Header"/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C33E69">
              <w:rPr>
                <w:b/>
                <w:bCs/>
              </w:rPr>
              <w:t>ELG: Being Imaginative and Expressive</w:t>
            </w:r>
          </w:p>
        </w:tc>
      </w:tr>
      <w:tr w:rsidR="00F15884" w14:paraId="779EEC20" w14:textId="77777777" w:rsidTr="00D00296">
        <w:tc>
          <w:tcPr>
            <w:tcW w:w="13948" w:type="dxa"/>
            <w:gridSpan w:val="2"/>
          </w:tcPr>
          <w:p w14:paraId="4000BEA7" w14:textId="77777777" w:rsidR="00F15884" w:rsidRDefault="00F15884" w:rsidP="00D00296">
            <w:pPr>
              <w:pStyle w:val="Head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t xml:space="preserve">Sing a range of well-known nursery rhymes and songs; Perform songs, rhymes, </w:t>
            </w:r>
            <w:proofErr w:type="gramStart"/>
            <w:r>
              <w:t>poems</w:t>
            </w:r>
            <w:proofErr w:type="gramEnd"/>
            <w:r>
              <w:t xml:space="preserve"> and stories with others, and – when appropriate – try to move in time with music.</w:t>
            </w:r>
          </w:p>
        </w:tc>
      </w:tr>
      <w:tr w:rsidR="00F15884" w:rsidRPr="00F15884" w14:paraId="656488D1" w14:textId="77777777" w:rsidTr="00F15884">
        <w:tc>
          <w:tcPr>
            <w:tcW w:w="13948" w:type="dxa"/>
            <w:gridSpan w:val="2"/>
            <w:shd w:val="clear" w:color="auto" w:fill="BFBFBF" w:themeFill="background1" w:themeFillShade="BF"/>
          </w:tcPr>
          <w:p w14:paraId="26D57133" w14:textId="77777777" w:rsidR="00F15884" w:rsidRPr="00F15884" w:rsidRDefault="00F15884" w:rsidP="00F15884">
            <w:pPr>
              <w:pStyle w:val="Header"/>
              <w:jc w:val="center"/>
              <w:rPr>
                <w:b/>
                <w:bCs/>
              </w:rPr>
            </w:pPr>
            <w:r w:rsidRPr="00F15884">
              <w:rPr>
                <w:b/>
                <w:bCs/>
              </w:rPr>
              <w:t>National Curriculum</w:t>
            </w:r>
          </w:p>
        </w:tc>
      </w:tr>
      <w:tr w:rsidR="00F15884" w14:paraId="78C38EE7" w14:textId="77777777" w:rsidTr="00D00296">
        <w:tc>
          <w:tcPr>
            <w:tcW w:w="6974" w:type="dxa"/>
          </w:tcPr>
          <w:p w14:paraId="5CE1AB37" w14:textId="77777777" w:rsidR="00F15884" w:rsidRPr="00F15884" w:rsidRDefault="00F15884" w:rsidP="00D00296">
            <w:pPr>
              <w:pStyle w:val="Header"/>
              <w:rPr>
                <w:b/>
                <w:bCs/>
              </w:rPr>
            </w:pPr>
            <w:r w:rsidRPr="00F15884">
              <w:rPr>
                <w:b/>
                <w:bCs/>
              </w:rPr>
              <w:t xml:space="preserve">Key stage 1 Pupils should be taught to: </w:t>
            </w:r>
          </w:p>
          <w:p w14:paraId="58724F65" w14:textId="77777777" w:rsidR="00F15884" w:rsidRDefault="00F15884" w:rsidP="00D00296">
            <w:pPr>
              <w:pStyle w:val="Header"/>
            </w:pPr>
            <w:r>
              <w:t xml:space="preserve">- use their voices expressively and creatively by singing songs and speaking chants and rhymes </w:t>
            </w:r>
          </w:p>
          <w:p w14:paraId="345CBD8B" w14:textId="77777777" w:rsidR="00F15884" w:rsidRDefault="00F15884" w:rsidP="00D00296">
            <w:pPr>
              <w:pStyle w:val="Header"/>
            </w:pPr>
            <w:r>
              <w:t xml:space="preserve">- play tuned and untuned instruments musically </w:t>
            </w:r>
          </w:p>
          <w:p w14:paraId="64E04DE4" w14:textId="77777777" w:rsidR="00F15884" w:rsidRDefault="00F15884" w:rsidP="00D00296">
            <w:pPr>
              <w:pStyle w:val="Header"/>
            </w:pPr>
            <w:r>
              <w:t>- listen with concentration and understanding to a range of high-quality live and recorded music</w:t>
            </w:r>
          </w:p>
          <w:p w14:paraId="0C192036" w14:textId="77777777" w:rsidR="00F15884" w:rsidRDefault="00F15884" w:rsidP="00D00296">
            <w:pPr>
              <w:pStyle w:val="Header"/>
            </w:pPr>
            <w:r>
              <w:t xml:space="preserve">- experiment with, create, </w:t>
            </w:r>
            <w:proofErr w:type="gramStart"/>
            <w:r>
              <w:t>select</w:t>
            </w:r>
            <w:proofErr w:type="gramEnd"/>
            <w:r>
              <w:t xml:space="preserve"> and combine sounds using the inter-related dimensions of music. </w:t>
            </w:r>
          </w:p>
        </w:tc>
        <w:tc>
          <w:tcPr>
            <w:tcW w:w="6974" w:type="dxa"/>
          </w:tcPr>
          <w:p w14:paraId="3AF57F2D" w14:textId="77777777" w:rsidR="00F15884" w:rsidRPr="00F15884" w:rsidRDefault="00F15884" w:rsidP="00D00296">
            <w:pPr>
              <w:pStyle w:val="Header"/>
              <w:rPr>
                <w:b/>
                <w:bCs/>
              </w:rPr>
            </w:pPr>
            <w:r w:rsidRPr="00F15884">
              <w:rPr>
                <w:b/>
                <w:bCs/>
              </w:rPr>
              <w:t>Key stage 2 Pupils should be taught to:</w:t>
            </w:r>
          </w:p>
          <w:p w14:paraId="771CA6BA" w14:textId="77777777" w:rsidR="00F15884" w:rsidRDefault="00F15884" w:rsidP="00D00296">
            <w:pPr>
              <w:pStyle w:val="Header"/>
            </w:pPr>
            <w:r>
              <w:t xml:space="preserve">- sing and play musically with increasing confidence and control. </w:t>
            </w:r>
          </w:p>
          <w:p w14:paraId="2135356B" w14:textId="77777777" w:rsidR="00F15884" w:rsidRDefault="00F15884" w:rsidP="00D00296">
            <w:pPr>
              <w:pStyle w:val="Header"/>
            </w:pPr>
            <w:r>
              <w:t xml:space="preserve">- develop an understanding of musical composition, organising and manipulating ideas within musical structures and reproducing sounds from aural memory. </w:t>
            </w:r>
          </w:p>
          <w:p w14:paraId="114F097D" w14:textId="77777777" w:rsidR="00F15884" w:rsidRDefault="00F15884" w:rsidP="00D00296">
            <w:pPr>
              <w:pStyle w:val="Header"/>
            </w:pPr>
            <w:r>
              <w:t xml:space="preserve">- play and perform in solo and ensemble contexts, using their voices and playing musical instruments with increasing accuracy, fluency, </w:t>
            </w:r>
            <w:proofErr w:type="gramStart"/>
            <w:r>
              <w:t>control</w:t>
            </w:r>
            <w:proofErr w:type="gramEnd"/>
            <w:r>
              <w:t xml:space="preserve"> and expression </w:t>
            </w:r>
          </w:p>
          <w:p w14:paraId="202BBC0E" w14:textId="77777777" w:rsidR="00F15884" w:rsidRDefault="00F15884" w:rsidP="00D00296">
            <w:pPr>
              <w:pStyle w:val="Header"/>
            </w:pPr>
            <w:r>
              <w:t xml:space="preserve">- improvise and compose music for a range of purposes using the inter-related dimensions of music </w:t>
            </w:r>
          </w:p>
          <w:p w14:paraId="48DA2F0A" w14:textId="77777777" w:rsidR="00F15884" w:rsidRDefault="00F15884" w:rsidP="00D00296">
            <w:pPr>
              <w:pStyle w:val="Header"/>
            </w:pPr>
            <w:r>
              <w:t xml:space="preserve">- listen with attention to detail and recall sounds with increasing aural memory </w:t>
            </w:r>
          </w:p>
          <w:p w14:paraId="754B772F" w14:textId="77777777" w:rsidR="00F15884" w:rsidRDefault="00F15884" w:rsidP="00D00296">
            <w:pPr>
              <w:pStyle w:val="Header"/>
            </w:pPr>
            <w:r>
              <w:t xml:space="preserve">- use and understand staff and other musical notations </w:t>
            </w:r>
          </w:p>
          <w:p w14:paraId="6B283D22" w14:textId="77777777" w:rsidR="00F15884" w:rsidRDefault="00F15884" w:rsidP="00D00296">
            <w:pPr>
              <w:pStyle w:val="Header"/>
            </w:pPr>
            <w:r>
              <w:t xml:space="preserve">- appreciate and understand a wide range of high-quality live and recorded music drawn from different traditions and from great composers and musicians </w:t>
            </w:r>
          </w:p>
          <w:p w14:paraId="01BE3352" w14:textId="77777777" w:rsidR="00F15884" w:rsidRDefault="00F15884" w:rsidP="00D00296">
            <w:pPr>
              <w:pStyle w:val="Header"/>
            </w:pPr>
            <w:r>
              <w:t>- develop an understanding of the history of music</w:t>
            </w:r>
          </w:p>
        </w:tc>
      </w:tr>
    </w:tbl>
    <w:p w14:paraId="68432089" w14:textId="77777777" w:rsidR="00F15884" w:rsidRDefault="00F15884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p w14:paraId="448CB454" w14:textId="64EEC3CB" w:rsidR="00C33E69" w:rsidRDefault="00C33E69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p w14:paraId="578792AF" w14:textId="12AD10BA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7A2B87">
        <w:rPr>
          <w:rFonts w:ascii="Tahoma" w:hAnsi="Tahoma" w:cs="Tahoma"/>
          <w:b/>
          <w:bCs/>
          <w:sz w:val="28"/>
          <w:szCs w:val="28"/>
        </w:rPr>
        <w:lastRenderedPageBreak/>
        <w:drawing>
          <wp:inline distT="0" distB="0" distL="0" distR="0" wp14:anchorId="4FD04C0A" wp14:editId="5A8A9CC5">
            <wp:extent cx="8863330" cy="4257040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77D46" w14:textId="650B1971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76002A79" wp14:editId="7F6A6C79">
            <wp:extent cx="8705850" cy="5746354"/>
            <wp:effectExtent l="0" t="0" r="0" b="6985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718371" cy="575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BE7B4" w14:textId="230CA309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216B48A5" wp14:editId="30721140">
            <wp:extent cx="8863330" cy="5984332"/>
            <wp:effectExtent l="0" t="0" r="0" b="0"/>
            <wp:docPr id="8" name="Picture 8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lenda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984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7617E" w14:textId="08F9D557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39EB335D" wp14:editId="6A062657">
            <wp:extent cx="8863330" cy="3195957"/>
            <wp:effectExtent l="0" t="0" r="0" b="4445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19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A1623" w14:textId="34EBBB48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118277ED" wp14:editId="590521BA">
            <wp:extent cx="8863330" cy="3418194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41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C8369" w14:textId="70B935CB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030B732D" wp14:editId="03CD2962">
            <wp:extent cx="8863330" cy="5363118"/>
            <wp:effectExtent l="0" t="0" r="0" b="9525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1987F" w14:textId="71E0C07B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78836182" wp14:editId="31A068C9">
            <wp:extent cx="8863330" cy="5921146"/>
            <wp:effectExtent l="0" t="0" r="0" b="381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921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52A3D" w14:textId="66CD1B62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C519BD">
        <w:rPr>
          <w:noProof/>
        </w:rPr>
        <w:lastRenderedPageBreak/>
        <w:drawing>
          <wp:inline distT="0" distB="0" distL="0" distR="0" wp14:anchorId="0801857D" wp14:editId="59D21026">
            <wp:extent cx="8863330" cy="4199286"/>
            <wp:effectExtent l="0" t="0" r="0" b="0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9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413">
        <w:rPr>
          <w:noProof/>
        </w:rPr>
        <w:lastRenderedPageBreak/>
        <w:drawing>
          <wp:inline distT="0" distB="0" distL="0" distR="0" wp14:anchorId="52CB5237" wp14:editId="22350352">
            <wp:extent cx="8863330" cy="4846281"/>
            <wp:effectExtent l="0" t="0" r="0" b="0"/>
            <wp:docPr id="12" name="Picture 1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4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05A16" w14:textId="4B247AEE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414413">
        <w:rPr>
          <w:noProof/>
        </w:rPr>
        <w:lastRenderedPageBreak/>
        <w:drawing>
          <wp:inline distT="0" distB="0" distL="0" distR="0" wp14:anchorId="72D4FEAD" wp14:editId="1CC4F62A">
            <wp:extent cx="8863330" cy="3832808"/>
            <wp:effectExtent l="0" t="0" r="0" b="0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832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CD5DA" w14:textId="1CBF5A10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414413">
        <w:rPr>
          <w:noProof/>
        </w:rPr>
        <w:lastRenderedPageBreak/>
        <w:drawing>
          <wp:inline distT="0" distB="0" distL="0" distR="0" wp14:anchorId="603704D6" wp14:editId="1587FB46">
            <wp:extent cx="8863330" cy="5841374"/>
            <wp:effectExtent l="0" t="0" r="0" b="6985"/>
            <wp:docPr id="14" name="Picture 14" descr="Text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table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84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EE30A" w14:textId="774D7F5F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414413">
        <w:rPr>
          <w:noProof/>
        </w:rPr>
        <w:lastRenderedPageBreak/>
        <w:drawing>
          <wp:inline distT="0" distB="0" distL="0" distR="0" wp14:anchorId="0815CACF" wp14:editId="355775C3">
            <wp:extent cx="8863330" cy="4318454"/>
            <wp:effectExtent l="0" t="0" r="0" b="6350"/>
            <wp:docPr id="15" name="Picture 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18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C4EED" w14:textId="159D3287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  <w:r w:rsidRPr="00414413">
        <w:rPr>
          <w:noProof/>
        </w:rPr>
        <w:lastRenderedPageBreak/>
        <w:drawing>
          <wp:inline distT="0" distB="0" distL="0" distR="0" wp14:anchorId="224F08CC" wp14:editId="76B1948F">
            <wp:extent cx="8863330" cy="4115509"/>
            <wp:effectExtent l="0" t="0" r="0" b="0"/>
            <wp:docPr id="16" name="Picture 1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email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15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83331" w14:textId="77777777" w:rsidR="007A2B87" w:rsidRDefault="007A2B87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p w14:paraId="74F3D942" w14:textId="04ED7B85" w:rsidR="00C63695" w:rsidRDefault="00C63695" w:rsidP="00C63695">
      <w:pPr>
        <w:pStyle w:val="Header"/>
        <w:rPr>
          <w:rFonts w:ascii="Tahoma" w:hAnsi="Tahoma" w:cs="Tahoma"/>
          <w:b/>
          <w:bCs/>
          <w:sz w:val="28"/>
          <w:szCs w:val="28"/>
        </w:rPr>
      </w:pPr>
    </w:p>
    <w:sectPr w:rsidR="00C63695" w:rsidSect="00565F4B">
      <w:headerReference w:type="default" r:id="rId22"/>
      <w:footerReference w:type="default" r:id="rId23"/>
      <w:pgSz w:w="16838" w:h="11906" w:orient="landscape"/>
      <w:pgMar w:top="1440" w:right="1440" w:bottom="1701" w:left="1440" w:header="709" w:footer="709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9476E" w14:textId="77777777" w:rsidR="00DC24EC" w:rsidRDefault="00DC24EC" w:rsidP="000B5788">
      <w:pPr>
        <w:spacing w:after="0" w:line="240" w:lineRule="auto"/>
      </w:pPr>
      <w:r>
        <w:separator/>
      </w:r>
    </w:p>
  </w:endnote>
  <w:endnote w:type="continuationSeparator" w:id="0">
    <w:p w14:paraId="36147C2E" w14:textId="77777777" w:rsidR="00DC24EC" w:rsidRDefault="00DC24EC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ED1992B" id="Group 7" o:spid="_x0000_s1026" style="position:absolute;margin-left:0;margin-top:-27.45pt;width:782.4pt;height:46.65pt;z-index:251661312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0A9E" w14:textId="77777777" w:rsidR="00DC24EC" w:rsidRDefault="00DC24EC" w:rsidP="000B5788">
      <w:pPr>
        <w:spacing w:after="0" w:line="240" w:lineRule="auto"/>
      </w:pPr>
      <w:r>
        <w:separator/>
      </w:r>
    </w:p>
  </w:footnote>
  <w:footnote w:type="continuationSeparator" w:id="0">
    <w:p w14:paraId="7C6CF5BA" w14:textId="77777777" w:rsidR="00DC24EC" w:rsidRDefault="00DC24EC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801724">
    <w:abstractNumId w:val="17"/>
  </w:num>
  <w:num w:numId="2" w16cid:durableId="986471179">
    <w:abstractNumId w:val="3"/>
  </w:num>
  <w:num w:numId="3" w16cid:durableId="442384023">
    <w:abstractNumId w:val="5"/>
  </w:num>
  <w:num w:numId="4" w16cid:durableId="1796634533">
    <w:abstractNumId w:val="4"/>
  </w:num>
  <w:num w:numId="5" w16cid:durableId="1619799531">
    <w:abstractNumId w:val="16"/>
  </w:num>
  <w:num w:numId="6" w16cid:durableId="505444179">
    <w:abstractNumId w:val="1"/>
  </w:num>
  <w:num w:numId="7" w16cid:durableId="2089306770">
    <w:abstractNumId w:val="19"/>
  </w:num>
  <w:num w:numId="8" w16cid:durableId="1634171317">
    <w:abstractNumId w:val="2"/>
  </w:num>
  <w:num w:numId="9" w16cid:durableId="584461449">
    <w:abstractNumId w:val="18"/>
  </w:num>
  <w:num w:numId="10" w16cid:durableId="1463157650">
    <w:abstractNumId w:val="8"/>
  </w:num>
  <w:num w:numId="11" w16cid:durableId="96601411">
    <w:abstractNumId w:val="14"/>
  </w:num>
  <w:num w:numId="12" w16cid:durableId="1738505045">
    <w:abstractNumId w:val="7"/>
  </w:num>
  <w:num w:numId="13" w16cid:durableId="902377442">
    <w:abstractNumId w:val="13"/>
  </w:num>
  <w:num w:numId="14" w16cid:durableId="1488089193">
    <w:abstractNumId w:val="11"/>
  </w:num>
  <w:num w:numId="15" w16cid:durableId="515772483">
    <w:abstractNumId w:val="10"/>
  </w:num>
  <w:num w:numId="16" w16cid:durableId="1740325875">
    <w:abstractNumId w:val="6"/>
  </w:num>
  <w:num w:numId="17" w16cid:durableId="823089888">
    <w:abstractNumId w:val="0"/>
  </w:num>
  <w:num w:numId="18" w16cid:durableId="1796825078">
    <w:abstractNumId w:val="12"/>
  </w:num>
  <w:num w:numId="19" w16cid:durableId="1413159607">
    <w:abstractNumId w:val="15"/>
  </w:num>
  <w:num w:numId="20" w16cid:durableId="20187288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30B67"/>
    <w:rsid w:val="0003280D"/>
    <w:rsid w:val="00076183"/>
    <w:rsid w:val="00077B8A"/>
    <w:rsid w:val="00096E9A"/>
    <w:rsid w:val="000B5788"/>
    <w:rsid w:val="000B6F4B"/>
    <w:rsid w:val="000F5177"/>
    <w:rsid w:val="00104EC1"/>
    <w:rsid w:val="00122551"/>
    <w:rsid w:val="0015430A"/>
    <w:rsid w:val="00171ACB"/>
    <w:rsid w:val="00187D03"/>
    <w:rsid w:val="001B612C"/>
    <w:rsid w:val="001C1A06"/>
    <w:rsid w:val="001D5CED"/>
    <w:rsid w:val="00225A7E"/>
    <w:rsid w:val="00226A15"/>
    <w:rsid w:val="002B6467"/>
    <w:rsid w:val="002C12F7"/>
    <w:rsid w:val="002D6884"/>
    <w:rsid w:val="002E48A1"/>
    <w:rsid w:val="002F6276"/>
    <w:rsid w:val="00317115"/>
    <w:rsid w:val="003172A3"/>
    <w:rsid w:val="003323F2"/>
    <w:rsid w:val="003349DC"/>
    <w:rsid w:val="00343D99"/>
    <w:rsid w:val="00382CEA"/>
    <w:rsid w:val="00393638"/>
    <w:rsid w:val="00397B37"/>
    <w:rsid w:val="003D5FB8"/>
    <w:rsid w:val="003F4C7F"/>
    <w:rsid w:val="00400CD6"/>
    <w:rsid w:val="004077F8"/>
    <w:rsid w:val="00420078"/>
    <w:rsid w:val="00435B2E"/>
    <w:rsid w:val="00487153"/>
    <w:rsid w:val="004F0688"/>
    <w:rsid w:val="004F1C70"/>
    <w:rsid w:val="0050183B"/>
    <w:rsid w:val="005215C8"/>
    <w:rsid w:val="00522AE5"/>
    <w:rsid w:val="00537A98"/>
    <w:rsid w:val="0056019E"/>
    <w:rsid w:val="00565F4B"/>
    <w:rsid w:val="005672DE"/>
    <w:rsid w:val="005808DB"/>
    <w:rsid w:val="005845B4"/>
    <w:rsid w:val="0059507F"/>
    <w:rsid w:val="005B0E53"/>
    <w:rsid w:val="005C2DAF"/>
    <w:rsid w:val="005D64FD"/>
    <w:rsid w:val="00612F9A"/>
    <w:rsid w:val="0061586D"/>
    <w:rsid w:val="00615F74"/>
    <w:rsid w:val="00656F5F"/>
    <w:rsid w:val="00691627"/>
    <w:rsid w:val="00693D07"/>
    <w:rsid w:val="006B5503"/>
    <w:rsid w:val="006C063F"/>
    <w:rsid w:val="006C2501"/>
    <w:rsid w:val="006E09E2"/>
    <w:rsid w:val="007155C7"/>
    <w:rsid w:val="00773FDC"/>
    <w:rsid w:val="00780703"/>
    <w:rsid w:val="007A1674"/>
    <w:rsid w:val="007A2B87"/>
    <w:rsid w:val="007C2D5C"/>
    <w:rsid w:val="007D1D9F"/>
    <w:rsid w:val="007E5864"/>
    <w:rsid w:val="0080090E"/>
    <w:rsid w:val="0081781C"/>
    <w:rsid w:val="00821CFA"/>
    <w:rsid w:val="00847FD3"/>
    <w:rsid w:val="008531C0"/>
    <w:rsid w:val="008812D2"/>
    <w:rsid w:val="008900F0"/>
    <w:rsid w:val="008A344D"/>
    <w:rsid w:val="008A62F5"/>
    <w:rsid w:val="008A7B5F"/>
    <w:rsid w:val="008B6D9E"/>
    <w:rsid w:val="009070A2"/>
    <w:rsid w:val="009665D4"/>
    <w:rsid w:val="00986F93"/>
    <w:rsid w:val="009A160D"/>
    <w:rsid w:val="009D727E"/>
    <w:rsid w:val="009E365A"/>
    <w:rsid w:val="00A82843"/>
    <w:rsid w:val="00AF23FD"/>
    <w:rsid w:val="00AF2901"/>
    <w:rsid w:val="00B02F77"/>
    <w:rsid w:val="00B15791"/>
    <w:rsid w:val="00B30F2B"/>
    <w:rsid w:val="00B3655F"/>
    <w:rsid w:val="00B53843"/>
    <w:rsid w:val="00B54414"/>
    <w:rsid w:val="00B56F67"/>
    <w:rsid w:val="00B65F79"/>
    <w:rsid w:val="00B87297"/>
    <w:rsid w:val="00B95E43"/>
    <w:rsid w:val="00BD5B59"/>
    <w:rsid w:val="00C10094"/>
    <w:rsid w:val="00C10CB9"/>
    <w:rsid w:val="00C33E69"/>
    <w:rsid w:val="00C63695"/>
    <w:rsid w:val="00C72068"/>
    <w:rsid w:val="00C7571B"/>
    <w:rsid w:val="00CB715C"/>
    <w:rsid w:val="00CB7FF5"/>
    <w:rsid w:val="00CF2583"/>
    <w:rsid w:val="00D8358B"/>
    <w:rsid w:val="00D8524E"/>
    <w:rsid w:val="00DC24EC"/>
    <w:rsid w:val="00DD7708"/>
    <w:rsid w:val="00E033D9"/>
    <w:rsid w:val="00E1198E"/>
    <w:rsid w:val="00E139BB"/>
    <w:rsid w:val="00E42AC2"/>
    <w:rsid w:val="00E46044"/>
    <w:rsid w:val="00E55DB4"/>
    <w:rsid w:val="00E70877"/>
    <w:rsid w:val="00F04A06"/>
    <w:rsid w:val="00F11251"/>
    <w:rsid w:val="00F15884"/>
    <w:rsid w:val="00F250BC"/>
    <w:rsid w:val="00F25285"/>
    <w:rsid w:val="00F31599"/>
    <w:rsid w:val="00F7006A"/>
    <w:rsid w:val="00F84A7E"/>
    <w:rsid w:val="00F84B04"/>
    <w:rsid w:val="00FA493E"/>
    <w:rsid w:val="00FB22C7"/>
    <w:rsid w:val="00FC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16.jpeg"/><Relationship Id="rId1" Type="http://schemas.openxmlformats.org/officeDocument/2006/relationships/image" Target="media/image15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9</TotalTime>
  <Pages>14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 Drake</cp:lastModifiedBy>
  <cp:revision>3</cp:revision>
  <dcterms:created xsi:type="dcterms:W3CDTF">2023-03-10T21:11:00Z</dcterms:created>
  <dcterms:modified xsi:type="dcterms:W3CDTF">2023-03-10T21:19:00Z</dcterms:modified>
</cp:coreProperties>
</file>