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52" w:type="dxa"/>
        <w:tblInd w:w="-714" w:type="dxa"/>
        <w:tblLook w:val="04A0" w:firstRow="1" w:lastRow="0" w:firstColumn="1" w:lastColumn="0" w:noHBand="0" w:noVBand="1"/>
      </w:tblPr>
      <w:tblGrid>
        <w:gridCol w:w="3109"/>
        <w:gridCol w:w="2291"/>
        <w:gridCol w:w="3389"/>
        <w:gridCol w:w="2126"/>
        <w:gridCol w:w="1119"/>
        <w:gridCol w:w="3318"/>
      </w:tblGrid>
      <w:tr w:rsidR="00A45B1B" w:rsidRPr="000D6544" w14:paraId="46CA6E24" w14:textId="77777777" w:rsidTr="0075306B">
        <w:trPr>
          <w:trHeight w:val="894"/>
        </w:trPr>
        <w:tc>
          <w:tcPr>
            <w:tcW w:w="5400" w:type="dxa"/>
            <w:gridSpan w:val="2"/>
            <w:vMerge w:val="restart"/>
            <w:tcBorders>
              <w:right w:val="single" w:sz="12" w:space="0" w:color="auto"/>
            </w:tcBorders>
          </w:tcPr>
          <w:p w14:paraId="78863D0F" w14:textId="0370642B" w:rsidR="00A45B1B" w:rsidRPr="000D6544" w:rsidRDefault="007F560B" w:rsidP="00C63695">
            <w:pPr>
              <w:rPr>
                <w:rFonts w:ascii="Twinkl" w:hAnsi="Twinkl" w:cs="Tahoma"/>
                <w:sz w:val="32"/>
                <w:szCs w:val="32"/>
              </w:rPr>
            </w:pPr>
            <w:r w:rsidRPr="000D6544">
              <w:rPr>
                <w:rFonts w:ascii="Twinkl" w:hAnsi="Twinkl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72A6D9CE" wp14:editId="3394DB25">
                  <wp:simplePos x="0" y="0"/>
                  <wp:positionH relativeFrom="margin">
                    <wp:posOffset>43815</wp:posOffset>
                  </wp:positionH>
                  <wp:positionV relativeFrom="paragraph">
                    <wp:posOffset>128270</wp:posOffset>
                  </wp:positionV>
                  <wp:extent cx="859155" cy="868045"/>
                  <wp:effectExtent l="0" t="0" r="0" b="8255"/>
                  <wp:wrapSquare wrapText="bothSides"/>
                  <wp:docPr id="2" name="Picture 2" descr="A logo of a tree with green leav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logo of a tree with green leave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155" cy="868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45B1B" w:rsidRPr="000D6544">
              <w:rPr>
                <w:rFonts w:ascii="Twinkl" w:hAnsi="Twinkl" w:cs="Tahoma"/>
                <w:sz w:val="32"/>
                <w:szCs w:val="32"/>
              </w:rPr>
              <w:br/>
              <w:t>Robins Class: EYFS</w:t>
            </w:r>
          </w:p>
          <w:p w14:paraId="12EE763D" w14:textId="60624573" w:rsidR="001A2AEC" w:rsidRDefault="00DA2EDD" w:rsidP="00423C89">
            <w:pPr>
              <w:pStyle w:val="NoSpacing"/>
              <w:rPr>
                <w:rFonts w:ascii="Twinkl" w:eastAsiaTheme="minorHAnsi" w:hAnsi="Twinkl" w:cs="Tahoma"/>
                <w:sz w:val="32"/>
                <w:szCs w:val="32"/>
              </w:rPr>
            </w:pPr>
            <w:r>
              <w:rPr>
                <w:rFonts w:ascii="Twinkl" w:eastAsiaTheme="minorHAnsi" w:hAnsi="Twinkl" w:cs="Tahoma"/>
                <w:sz w:val="32"/>
                <w:szCs w:val="32"/>
              </w:rPr>
              <w:t>Autumn 1 2025</w:t>
            </w:r>
          </w:p>
          <w:p w14:paraId="0E34D5A3" w14:textId="6DD74E63" w:rsidR="001A2AEC" w:rsidRPr="00863AAD" w:rsidRDefault="005B6610" w:rsidP="00423C89">
            <w:pPr>
              <w:pStyle w:val="NoSpacing"/>
              <w:rPr>
                <w:rFonts w:ascii="Twinkl" w:eastAsiaTheme="minorHAnsi" w:hAnsi="Twinkl" w:cs="Tahoma"/>
                <w:b/>
                <w:bCs/>
                <w:i/>
                <w:iCs/>
                <w:sz w:val="32"/>
                <w:szCs w:val="32"/>
              </w:rPr>
            </w:pPr>
            <w:r w:rsidRPr="00863AAD">
              <w:rPr>
                <w:rFonts w:ascii="Twinkl" w:eastAsiaTheme="minorHAnsi" w:hAnsi="Twinkl" w:cs="Tahoma"/>
                <w:b/>
                <w:bCs/>
                <w:i/>
                <w:iCs/>
                <w:sz w:val="32"/>
                <w:szCs w:val="32"/>
              </w:rPr>
              <w:t>People Who Help Us</w:t>
            </w:r>
          </w:p>
        </w:tc>
        <w:tc>
          <w:tcPr>
            <w:tcW w:w="995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BD5FF"/>
          </w:tcPr>
          <w:p w14:paraId="4BF45FC0" w14:textId="484441CE" w:rsidR="00A45B1B" w:rsidRPr="000D6544" w:rsidRDefault="00A45B1B" w:rsidP="006527DA">
            <w:pPr>
              <w:jc w:val="center"/>
              <w:rPr>
                <w:rFonts w:ascii="Twinkl" w:hAnsi="Twinkl" w:cs="Tahoma"/>
                <w:sz w:val="28"/>
                <w:szCs w:val="28"/>
              </w:rPr>
            </w:pPr>
            <w:r w:rsidRPr="000D6544">
              <w:rPr>
                <w:rFonts w:ascii="Twinkl" w:hAnsi="Twinkl" w:cs="Tahoma"/>
                <w:b/>
                <w:bCs/>
                <w:sz w:val="28"/>
                <w:szCs w:val="28"/>
              </w:rPr>
              <w:t>Big Question:</w:t>
            </w:r>
            <w:r w:rsidR="000C61C7">
              <w:rPr>
                <w:rFonts w:ascii="Twinkl" w:hAnsi="Twinkl" w:cs="Tahoma"/>
                <w:b/>
                <w:bCs/>
                <w:sz w:val="28"/>
                <w:szCs w:val="28"/>
              </w:rPr>
              <w:t xml:space="preserve"> </w:t>
            </w:r>
            <w:r w:rsidR="000C61C7" w:rsidRPr="000C61C7">
              <w:rPr>
                <w:rFonts w:ascii="Twinkl" w:hAnsi="Twinkl" w:cs="Tahoma"/>
                <w:sz w:val="28"/>
                <w:szCs w:val="28"/>
              </w:rPr>
              <w:t>How Do People in the Community Help Us?</w:t>
            </w:r>
          </w:p>
          <w:p w14:paraId="4D13F506" w14:textId="10C2A42A" w:rsidR="00DA2EDD" w:rsidRDefault="00A45B1B" w:rsidP="006527DA">
            <w:pPr>
              <w:jc w:val="center"/>
              <w:rPr>
                <w:rFonts w:ascii="Twinkl" w:hAnsi="Twinkl" w:cs="Tahoma"/>
                <w:b/>
                <w:bCs/>
                <w:sz w:val="28"/>
                <w:szCs w:val="28"/>
              </w:rPr>
            </w:pPr>
            <w:r w:rsidRPr="000D6544">
              <w:rPr>
                <w:rFonts w:ascii="Twinkl" w:hAnsi="Twinkl" w:cs="Tahoma"/>
                <w:b/>
                <w:bCs/>
                <w:sz w:val="28"/>
                <w:szCs w:val="28"/>
              </w:rPr>
              <w:t>Memorable Moment</w:t>
            </w:r>
            <w:r w:rsidR="00DA2EDD">
              <w:rPr>
                <w:rFonts w:ascii="Twinkl" w:hAnsi="Twinkl" w:cs="Tahoma"/>
                <w:b/>
                <w:bCs/>
                <w:sz w:val="28"/>
                <w:szCs w:val="28"/>
              </w:rPr>
              <w:t>:</w:t>
            </w:r>
            <w:r w:rsidR="000C61C7">
              <w:rPr>
                <w:rFonts w:ascii="Twinkl" w:hAnsi="Twinkl" w:cs="Tahoma"/>
                <w:b/>
                <w:bCs/>
                <w:sz w:val="28"/>
                <w:szCs w:val="28"/>
              </w:rPr>
              <w:t xml:space="preserve"> </w:t>
            </w:r>
            <w:r w:rsidR="000C61C7" w:rsidRPr="000C61C7">
              <w:rPr>
                <w:rFonts w:ascii="Twinkl" w:hAnsi="Twinkl" w:cs="Tahoma"/>
                <w:sz w:val="28"/>
                <w:szCs w:val="28"/>
              </w:rPr>
              <w:t>Scribbleton</w:t>
            </w:r>
            <w:r w:rsidR="00C94635">
              <w:rPr>
                <w:rFonts w:ascii="Twinkl" w:hAnsi="Twinkl" w:cs="Tahoma"/>
                <w:sz w:val="28"/>
                <w:szCs w:val="28"/>
              </w:rPr>
              <w:t xml:space="preserve"> / Dress-up Day</w:t>
            </w:r>
          </w:p>
          <w:p w14:paraId="6A8D38D7" w14:textId="7B895D75" w:rsidR="00A45B1B" w:rsidRPr="00DA2EDD" w:rsidRDefault="004C5C5A" w:rsidP="00DA2EDD">
            <w:pPr>
              <w:jc w:val="center"/>
              <w:rPr>
                <w:rFonts w:ascii="Twinkl" w:hAnsi="Twinkl" w:cs="Tahoma"/>
                <w:sz w:val="28"/>
                <w:szCs w:val="28"/>
              </w:rPr>
            </w:pPr>
            <w:r>
              <w:rPr>
                <w:rFonts w:ascii="Twinkl" w:hAnsi="Twinkl" w:cs="Tahoma"/>
                <w:b/>
                <w:bCs/>
                <w:sz w:val="28"/>
                <w:szCs w:val="28"/>
              </w:rPr>
              <w:t>Celebration Task</w:t>
            </w:r>
            <w:r w:rsidR="00DA2EDD">
              <w:rPr>
                <w:rFonts w:ascii="Twinkl" w:hAnsi="Twinkl" w:cs="Tahoma"/>
                <w:b/>
                <w:bCs/>
                <w:sz w:val="28"/>
                <w:szCs w:val="28"/>
              </w:rPr>
              <w:t>:</w:t>
            </w:r>
            <w:r w:rsidR="000C61C7">
              <w:rPr>
                <w:rFonts w:ascii="Twinkl" w:hAnsi="Twinkl" w:cs="Tahoma"/>
                <w:b/>
                <w:bCs/>
                <w:sz w:val="28"/>
                <w:szCs w:val="28"/>
              </w:rPr>
              <w:t xml:space="preserve"> </w:t>
            </w:r>
            <w:r w:rsidR="000C61C7" w:rsidRPr="000C61C7">
              <w:rPr>
                <w:rFonts w:ascii="Twinkl" w:hAnsi="Twinkl" w:cs="Tahoma"/>
                <w:sz w:val="28"/>
                <w:szCs w:val="28"/>
              </w:rPr>
              <w:t xml:space="preserve">Diwali </w:t>
            </w:r>
            <w:r w:rsidR="00B76EE6">
              <w:rPr>
                <w:rFonts w:ascii="Twinkl" w:hAnsi="Twinkl" w:cs="Tahoma"/>
                <w:sz w:val="28"/>
                <w:szCs w:val="28"/>
              </w:rPr>
              <w:t>Celebration</w:t>
            </w:r>
          </w:p>
        </w:tc>
      </w:tr>
      <w:tr w:rsidR="006527DA" w:rsidRPr="000D6544" w14:paraId="67A42ECA" w14:textId="132AB2A2" w:rsidTr="004423A9">
        <w:trPr>
          <w:trHeight w:val="360"/>
        </w:trPr>
        <w:tc>
          <w:tcPr>
            <w:tcW w:w="5400" w:type="dxa"/>
            <w:gridSpan w:val="2"/>
            <w:vMerge/>
            <w:tcBorders>
              <w:right w:val="single" w:sz="12" w:space="0" w:color="auto"/>
            </w:tcBorders>
          </w:tcPr>
          <w:p w14:paraId="4F9B2ABA" w14:textId="77777777" w:rsidR="006527DA" w:rsidRPr="000D6544" w:rsidRDefault="006527DA" w:rsidP="00E12EEC">
            <w:pPr>
              <w:pStyle w:val="Heading2"/>
              <w:rPr>
                <w:rFonts w:ascii="Twinkl" w:hAnsi="Twinkl"/>
                <w:noProof/>
                <w:sz w:val="32"/>
                <w:szCs w:val="32"/>
              </w:rPr>
            </w:pPr>
          </w:p>
        </w:tc>
        <w:tc>
          <w:tcPr>
            <w:tcW w:w="5515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99CCFF"/>
          </w:tcPr>
          <w:p w14:paraId="0EC2F0FF" w14:textId="1A7BF7BE" w:rsidR="006527DA" w:rsidRPr="000D6544" w:rsidRDefault="006527DA" w:rsidP="001C5456">
            <w:pPr>
              <w:rPr>
                <w:rFonts w:ascii="Twinkl" w:hAnsi="Twinkl"/>
                <w:sz w:val="16"/>
                <w:szCs w:val="16"/>
              </w:rPr>
            </w:pPr>
            <w:r w:rsidRPr="000D6544">
              <w:rPr>
                <w:rFonts w:ascii="Twinkl" w:hAnsi="Twinkl" w:cs="Tahoma"/>
                <w:b/>
                <w:bCs/>
                <w:sz w:val="28"/>
                <w:szCs w:val="28"/>
              </w:rPr>
              <w:t>Phonics</w:t>
            </w:r>
          </w:p>
        </w:tc>
        <w:tc>
          <w:tcPr>
            <w:tcW w:w="4437" w:type="dxa"/>
            <w:gridSpan w:val="2"/>
            <w:tcBorders>
              <w:top w:val="single" w:sz="12" w:space="0" w:color="auto"/>
              <w:left w:val="single" w:sz="4" w:space="0" w:color="auto"/>
            </w:tcBorders>
            <w:shd w:val="clear" w:color="auto" w:fill="99CCFF"/>
          </w:tcPr>
          <w:p w14:paraId="6813A36D" w14:textId="05360163" w:rsidR="006527DA" w:rsidRPr="000D6544" w:rsidRDefault="006527DA" w:rsidP="00A45B1B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0D6544">
              <w:rPr>
                <w:rFonts w:ascii="Twinkl" w:hAnsi="Twinkl"/>
                <w:b/>
                <w:bCs/>
                <w:sz w:val="28"/>
                <w:szCs w:val="28"/>
              </w:rPr>
              <w:t>Understanding the world</w:t>
            </w:r>
          </w:p>
        </w:tc>
      </w:tr>
      <w:tr w:rsidR="002B4AB7" w:rsidRPr="000D6544" w14:paraId="72B1BF13" w14:textId="77777777" w:rsidTr="004423A9">
        <w:trPr>
          <w:trHeight w:val="398"/>
        </w:trPr>
        <w:tc>
          <w:tcPr>
            <w:tcW w:w="5400" w:type="dxa"/>
            <w:gridSpan w:val="2"/>
            <w:vMerge/>
            <w:tcBorders>
              <w:right w:val="single" w:sz="12" w:space="0" w:color="auto"/>
            </w:tcBorders>
          </w:tcPr>
          <w:p w14:paraId="49B685D9" w14:textId="77777777" w:rsidR="002B4AB7" w:rsidRPr="000D6544" w:rsidRDefault="002B4AB7" w:rsidP="00E12EEC">
            <w:pPr>
              <w:pStyle w:val="Heading2"/>
              <w:rPr>
                <w:rFonts w:ascii="Twinkl" w:hAnsi="Twinkl"/>
                <w:noProof/>
                <w:sz w:val="32"/>
                <w:szCs w:val="32"/>
              </w:rPr>
            </w:pPr>
          </w:p>
        </w:tc>
        <w:tc>
          <w:tcPr>
            <w:tcW w:w="5515" w:type="dxa"/>
            <w:gridSpan w:val="2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14:paraId="4329B11E" w14:textId="16E08A79" w:rsidR="004423A9" w:rsidRPr="004F5771" w:rsidRDefault="002B4AB7" w:rsidP="004423A9">
            <w:pPr>
              <w:jc w:val="center"/>
              <w:rPr>
                <w:rFonts w:ascii="Twinkl" w:hAnsi="Twinkl" w:cs="Tahoma"/>
                <w:b/>
                <w:bCs/>
                <w:sz w:val="24"/>
                <w:szCs w:val="24"/>
              </w:rPr>
            </w:pPr>
            <w:r w:rsidRPr="004F5771">
              <w:rPr>
                <w:rFonts w:ascii="Twinkl" w:hAnsi="Twinkl" w:cs="Tahoma"/>
                <w:b/>
                <w:bCs/>
                <w:sz w:val="24"/>
                <w:szCs w:val="24"/>
              </w:rPr>
              <w:t>Nursery</w:t>
            </w:r>
          </w:p>
          <w:p w14:paraId="355A6DAF" w14:textId="77777777" w:rsidR="00D23573" w:rsidRDefault="002B4AB7" w:rsidP="004423A9">
            <w:pPr>
              <w:rPr>
                <w:rFonts w:ascii="Twinkl" w:hAnsi="Twinkl" w:cs="Tahoma"/>
              </w:rPr>
            </w:pPr>
            <w:r w:rsidRPr="000D6544">
              <w:rPr>
                <w:rFonts w:ascii="Twinkl" w:hAnsi="Twinkl" w:cs="Tahoma"/>
                <w:b/>
                <w:bCs/>
              </w:rPr>
              <w:t>Level 1:</w:t>
            </w:r>
            <w:r w:rsidRPr="000D6544">
              <w:rPr>
                <w:rFonts w:ascii="Twinkl" w:hAnsi="Twinkl" w:cs="Tahoma"/>
              </w:rPr>
              <w:t xml:space="preserve"> </w:t>
            </w:r>
          </w:p>
          <w:p w14:paraId="7A39ACD2" w14:textId="692E8FF0" w:rsidR="004F5771" w:rsidRPr="000D6544" w:rsidRDefault="00D23573" w:rsidP="004423A9">
            <w:pPr>
              <w:rPr>
                <w:rFonts w:ascii="Twinkl" w:hAnsi="Twinkl" w:cs="Tahoma"/>
              </w:rPr>
            </w:pPr>
            <w:r>
              <w:rPr>
                <w:rFonts w:ascii="Twinkl" w:hAnsi="Twinkl" w:cs="Tahoma"/>
              </w:rPr>
              <w:t>E</w:t>
            </w:r>
            <w:r w:rsidR="002B4AB7" w:rsidRPr="000D6544">
              <w:rPr>
                <w:rFonts w:ascii="Twinkl" w:hAnsi="Twinkl" w:cs="Tahoma"/>
              </w:rPr>
              <w:t>nvironmental sounds, instrumental sounds, body percussion, rhythm and rhyme, alliteration, voice sounds, oral blending and segmenting</w:t>
            </w:r>
            <w:r w:rsidR="00B71F84">
              <w:rPr>
                <w:rFonts w:ascii="Twinkl" w:hAnsi="Twinkl" w:cs="Tahoma"/>
              </w:rPr>
              <w:t>.</w:t>
            </w:r>
          </w:p>
        </w:tc>
        <w:tc>
          <w:tcPr>
            <w:tcW w:w="44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21AA47DA" w14:textId="77777777" w:rsidR="002B4AB7" w:rsidRPr="00D23573" w:rsidRDefault="007256EC" w:rsidP="004543A8">
            <w:pPr>
              <w:pStyle w:val="ListParagraph"/>
              <w:numPr>
                <w:ilvl w:val="0"/>
                <w:numId w:val="23"/>
              </w:numPr>
              <w:rPr>
                <w:rFonts w:ascii="Twinkl" w:hAnsi="Twinkl"/>
                <w:sz w:val="20"/>
                <w:szCs w:val="20"/>
              </w:rPr>
            </w:pPr>
            <w:r w:rsidRPr="00D23573">
              <w:rPr>
                <w:rFonts w:ascii="Twinkl" w:hAnsi="Twinkl"/>
                <w:sz w:val="20"/>
                <w:szCs w:val="20"/>
              </w:rPr>
              <w:t>My Community</w:t>
            </w:r>
          </w:p>
          <w:p w14:paraId="2B168296" w14:textId="77777777" w:rsidR="007256EC" w:rsidRPr="00D23573" w:rsidRDefault="007256EC" w:rsidP="004543A8">
            <w:pPr>
              <w:pStyle w:val="ListParagraph"/>
              <w:numPr>
                <w:ilvl w:val="0"/>
                <w:numId w:val="23"/>
              </w:numPr>
              <w:rPr>
                <w:rFonts w:ascii="Twinkl" w:hAnsi="Twinkl"/>
                <w:sz w:val="20"/>
                <w:szCs w:val="20"/>
              </w:rPr>
            </w:pPr>
            <w:r w:rsidRPr="00D23573">
              <w:rPr>
                <w:rFonts w:ascii="Twinkl" w:hAnsi="Twinkl"/>
                <w:sz w:val="20"/>
                <w:szCs w:val="20"/>
              </w:rPr>
              <w:t>Jobs – How do people help us?</w:t>
            </w:r>
          </w:p>
          <w:p w14:paraId="1A1650D9" w14:textId="77777777" w:rsidR="007256EC" w:rsidRPr="00D23573" w:rsidRDefault="007256EC" w:rsidP="004543A8">
            <w:pPr>
              <w:pStyle w:val="ListParagraph"/>
              <w:numPr>
                <w:ilvl w:val="0"/>
                <w:numId w:val="23"/>
              </w:numPr>
              <w:rPr>
                <w:rFonts w:ascii="Twinkl" w:hAnsi="Twinkl"/>
                <w:sz w:val="20"/>
                <w:szCs w:val="20"/>
              </w:rPr>
            </w:pPr>
            <w:r w:rsidRPr="00D23573">
              <w:rPr>
                <w:rFonts w:ascii="Twinkl" w:hAnsi="Twinkl"/>
                <w:sz w:val="20"/>
                <w:szCs w:val="20"/>
              </w:rPr>
              <w:t>Past and present</w:t>
            </w:r>
          </w:p>
          <w:p w14:paraId="7771877B" w14:textId="77777777" w:rsidR="007256EC" w:rsidRPr="00D23573" w:rsidRDefault="00D23573" w:rsidP="004543A8">
            <w:pPr>
              <w:pStyle w:val="ListParagraph"/>
              <w:numPr>
                <w:ilvl w:val="0"/>
                <w:numId w:val="23"/>
              </w:numPr>
              <w:rPr>
                <w:rFonts w:ascii="Twinkl" w:hAnsi="Twinkl"/>
                <w:sz w:val="20"/>
                <w:szCs w:val="20"/>
              </w:rPr>
            </w:pPr>
            <w:r w:rsidRPr="00D23573">
              <w:rPr>
                <w:rFonts w:ascii="Twinkl" w:hAnsi="Twinkl"/>
                <w:sz w:val="20"/>
                <w:szCs w:val="20"/>
              </w:rPr>
              <w:t>Using our senses</w:t>
            </w:r>
          </w:p>
          <w:p w14:paraId="448ECF19" w14:textId="77777777" w:rsidR="00D23573" w:rsidRPr="00D23573" w:rsidRDefault="00D23573" w:rsidP="004543A8">
            <w:pPr>
              <w:pStyle w:val="ListParagraph"/>
              <w:numPr>
                <w:ilvl w:val="0"/>
                <w:numId w:val="23"/>
              </w:numPr>
              <w:rPr>
                <w:rFonts w:ascii="Twinkl" w:hAnsi="Twinkl"/>
                <w:sz w:val="20"/>
                <w:szCs w:val="20"/>
              </w:rPr>
            </w:pPr>
            <w:r w:rsidRPr="00D23573">
              <w:rPr>
                <w:rFonts w:ascii="Twinkl" w:hAnsi="Twinkl"/>
                <w:sz w:val="20"/>
                <w:szCs w:val="20"/>
              </w:rPr>
              <w:t>Autumn</w:t>
            </w:r>
          </w:p>
          <w:p w14:paraId="11A7F013" w14:textId="063B8CD4" w:rsidR="00D23573" w:rsidRPr="000D6544" w:rsidRDefault="00D23573" w:rsidP="004543A8">
            <w:pPr>
              <w:pStyle w:val="ListParagraph"/>
              <w:numPr>
                <w:ilvl w:val="0"/>
                <w:numId w:val="23"/>
              </w:numPr>
              <w:rPr>
                <w:rFonts w:ascii="Twinkl" w:hAnsi="Twinkl"/>
                <w:sz w:val="24"/>
                <w:szCs w:val="24"/>
              </w:rPr>
            </w:pPr>
            <w:r w:rsidRPr="00D23573">
              <w:rPr>
                <w:rFonts w:ascii="Twinkl" w:hAnsi="Twinkl"/>
                <w:sz w:val="20"/>
                <w:szCs w:val="20"/>
              </w:rPr>
              <w:t>Using technological toys</w:t>
            </w:r>
          </w:p>
        </w:tc>
      </w:tr>
      <w:tr w:rsidR="002B4AB7" w:rsidRPr="000D6544" w14:paraId="576864CE" w14:textId="4C583BCE" w:rsidTr="004423A9">
        <w:trPr>
          <w:trHeight w:val="355"/>
        </w:trPr>
        <w:tc>
          <w:tcPr>
            <w:tcW w:w="5400" w:type="dxa"/>
            <w:gridSpan w:val="2"/>
            <w:tcBorders>
              <w:right w:val="single" w:sz="12" w:space="0" w:color="auto"/>
            </w:tcBorders>
            <w:shd w:val="clear" w:color="auto" w:fill="ABD5FF"/>
          </w:tcPr>
          <w:p w14:paraId="5EF03358" w14:textId="5B3B3B00" w:rsidR="002B4AB7" w:rsidRPr="000D6544" w:rsidRDefault="002B4AB7" w:rsidP="004C100A">
            <w:pPr>
              <w:pStyle w:val="Heading2"/>
              <w:rPr>
                <w:rFonts w:ascii="Twinkl" w:hAnsi="Twinkl"/>
              </w:rPr>
            </w:pPr>
            <w:r w:rsidRPr="000D6544">
              <w:rPr>
                <w:rFonts w:ascii="Twinkl" w:hAnsi="Twinkl"/>
              </w:rPr>
              <w:t>English</w:t>
            </w:r>
          </w:p>
        </w:tc>
        <w:tc>
          <w:tcPr>
            <w:tcW w:w="5515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36A447EF" w14:textId="4C75AF07" w:rsidR="002B4AB7" w:rsidRPr="000D6544" w:rsidRDefault="002B4AB7" w:rsidP="001C5456">
            <w:pPr>
              <w:rPr>
                <w:rFonts w:ascii="Twinkl" w:hAnsi="Twinkl"/>
                <w:b/>
                <w:bCs/>
              </w:rPr>
            </w:pPr>
          </w:p>
        </w:tc>
        <w:tc>
          <w:tcPr>
            <w:tcW w:w="4437" w:type="dxa"/>
            <w:gridSpan w:val="2"/>
            <w:vMerge/>
            <w:tcBorders>
              <w:left w:val="single" w:sz="4" w:space="0" w:color="auto"/>
            </w:tcBorders>
          </w:tcPr>
          <w:p w14:paraId="6FFB34EF" w14:textId="77777777" w:rsidR="002B4AB7" w:rsidRPr="000D6544" w:rsidRDefault="002B4AB7" w:rsidP="00F815D9">
            <w:pPr>
              <w:pStyle w:val="Heading3"/>
              <w:rPr>
                <w:rFonts w:ascii="Twinkl" w:hAnsi="Twinkl"/>
                <w:b/>
                <w:bCs/>
              </w:rPr>
            </w:pPr>
          </w:p>
        </w:tc>
      </w:tr>
      <w:tr w:rsidR="002B4AB7" w:rsidRPr="000D6544" w14:paraId="0124ED71" w14:textId="50C88BD4" w:rsidTr="001A1033">
        <w:trPr>
          <w:trHeight w:val="430"/>
        </w:trPr>
        <w:tc>
          <w:tcPr>
            <w:tcW w:w="5400" w:type="dxa"/>
            <w:gridSpan w:val="2"/>
            <w:vMerge w:val="restart"/>
            <w:tcBorders>
              <w:bottom w:val="single" w:sz="4" w:space="0" w:color="auto"/>
              <w:right w:val="single" w:sz="12" w:space="0" w:color="auto"/>
            </w:tcBorders>
          </w:tcPr>
          <w:p w14:paraId="5AF00987" w14:textId="0BA715A5" w:rsidR="002B4AB7" w:rsidRPr="000D6544" w:rsidRDefault="00B612AE" w:rsidP="00C63695">
            <w:pPr>
              <w:rPr>
                <w:rFonts w:ascii="Twinkl" w:hAnsi="Twinkl" w:cs="Tahoma"/>
                <w:sz w:val="20"/>
                <w:szCs w:val="20"/>
              </w:rPr>
            </w:pPr>
            <w:r w:rsidRPr="003F39AB">
              <w:rPr>
                <w:noProof/>
              </w:rPr>
              <w:drawing>
                <wp:inline distT="0" distB="0" distL="0" distR="0" wp14:anchorId="736C46E9" wp14:editId="23F6001C">
                  <wp:extent cx="952553" cy="961292"/>
                  <wp:effectExtent l="0" t="0" r="0" b="0"/>
                  <wp:docPr id="11515342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153425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190" cy="972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864EE" w:rsidRPr="003F39AB">
              <w:rPr>
                <w:noProof/>
              </w:rPr>
              <w:drawing>
                <wp:inline distT="0" distB="0" distL="0" distR="0" wp14:anchorId="1576AB82" wp14:editId="049E4EC1">
                  <wp:extent cx="990600" cy="889289"/>
                  <wp:effectExtent l="0" t="0" r="0" b="6350"/>
                  <wp:docPr id="1549475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94752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832" cy="896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87AB6" w:rsidRPr="003F39AB">
              <w:rPr>
                <w:noProof/>
              </w:rPr>
              <w:drawing>
                <wp:inline distT="0" distB="0" distL="0" distR="0" wp14:anchorId="34C9ADEC" wp14:editId="38220569">
                  <wp:extent cx="979293" cy="961292"/>
                  <wp:effectExtent l="0" t="0" r="0" b="0"/>
                  <wp:docPr id="10097410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74103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970" cy="966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06AC7" w:rsidRPr="00205B49">
              <w:rPr>
                <w:noProof/>
              </w:rPr>
              <w:drawing>
                <wp:inline distT="0" distB="0" distL="0" distR="0" wp14:anchorId="5A5A0775" wp14:editId="484C0684">
                  <wp:extent cx="923925" cy="1015554"/>
                  <wp:effectExtent l="0" t="0" r="0" b="0"/>
                  <wp:docPr id="1266505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65059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487" cy="1028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F58CD" w:rsidRPr="00221D27">
              <w:rPr>
                <w:noProof/>
              </w:rPr>
              <w:drawing>
                <wp:inline distT="0" distB="0" distL="0" distR="0" wp14:anchorId="31D5829C" wp14:editId="67006154">
                  <wp:extent cx="1019908" cy="1004571"/>
                  <wp:effectExtent l="0" t="0" r="8890" b="5080"/>
                  <wp:docPr id="12131598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315981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658" cy="1008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417B6" w:rsidRPr="00861227">
              <w:rPr>
                <w:noProof/>
              </w:rPr>
              <w:drawing>
                <wp:inline distT="0" distB="0" distL="0" distR="0" wp14:anchorId="4CF554AF" wp14:editId="7ABE9AA2">
                  <wp:extent cx="1014046" cy="1006450"/>
                  <wp:effectExtent l="0" t="0" r="0" b="3810"/>
                  <wp:docPr id="3427103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710364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539" cy="1012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5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2AD67A77" w14:textId="4CAE946A" w:rsidR="002B4AB7" w:rsidRPr="000D6544" w:rsidRDefault="002B4AB7" w:rsidP="001C5456">
            <w:pPr>
              <w:rPr>
                <w:rFonts w:ascii="Twinkl" w:hAnsi="Twinkl" w:cs="Tahoma"/>
              </w:rPr>
            </w:pPr>
          </w:p>
        </w:tc>
        <w:tc>
          <w:tcPr>
            <w:tcW w:w="4437" w:type="dxa"/>
            <w:gridSpan w:val="2"/>
            <w:vMerge/>
            <w:tcBorders>
              <w:left w:val="single" w:sz="4" w:space="0" w:color="auto"/>
            </w:tcBorders>
          </w:tcPr>
          <w:p w14:paraId="38A9275F" w14:textId="77777777" w:rsidR="002B4AB7" w:rsidRPr="000D6544" w:rsidRDefault="002B4AB7" w:rsidP="00C63695">
            <w:pPr>
              <w:rPr>
                <w:rFonts w:ascii="Twinkl" w:hAnsi="Twinkl" w:cs="Tahoma"/>
              </w:rPr>
            </w:pPr>
          </w:p>
        </w:tc>
      </w:tr>
      <w:tr w:rsidR="002B4AB7" w:rsidRPr="000D6544" w14:paraId="37A84085" w14:textId="77777777" w:rsidTr="001A1033">
        <w:trPr>
          <w:trHeight w:val="274"/>
        </w:trPr>
        <w:tc>
          <w:tcPr>
            <w:tcW w:w="5400" w:type="dxa"/>
            <w:gridSpan w:val="2"/>
            <w:vMerge/>
            <w:tcBorders>
              <w:bottom w:val="single" w:sz="4" w:space="0" w:color="auto"/>
              <w:right w:val="single" w:sz="12" w:space="0" w:color="auto"/>
            </w:tcBorders>
          </w:tcPr>
          <w:p w14:paraId="3C9D3640" w14:textId="77777777" w:rsidR="002B4AB7" w:rsidRPr="000D6544" w:rsidRDefault="002B4AB7" w:rsidP="00A45B1B">
            <w:pPr>
              <w:rPr>
                <w:rFonts w:ascii="Twinkl" w:hAnsi="Twinkl"/>
                <w:noProof/>
              </w:rPr>
            </w:pPr>
          </w:p>
        </w:tc>
        <w:tc>
          <w:tcPr>
            <w:tcW w:w="5515" w:type="dxa"/>
            <w:gridSpan w:val="2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14:paraId="3DF6242B" w14:textId="1F4F47AC" w:rsidR="002B4AB7" w:rsidRPr="004F5771" w:rsidRDefault="002B4AB7" w:rsidP="004423A9">
            <w:pPr>
              <w:jc w:val="center"/>
              <w:rPr>
                <w:rFonts w:ascii="Twinkl" w:hAnsi="Twinkl"/>
                <w:b/>
                <w:bCs/>
                <w:sz w:val="24"/>
                <w:szCs w:val="24"/>
              </w:rPr>
            </w:pPr>
            <w:r w:rsidRPr="004F5771">
              <w:rPr>
                <w:rFonts w:ascii="Twinkl" w:hAnsi="Twinkl" w:cs="Tahoma"/>
                <w:b/>
                <w:bCs/>
                <w:sz w:val="24"/>
                <w:szCs w:val="24"/>
              </w:rPr>
              <w:t>Reception</w:t>
            </w:r>
          </w:p>
          <w:p w14:paraId="277679C0" w14:textId="1AC145EE" w:rsidR="004423A9" w:rsidRDefault="002B4AB7" w:rsidP="00BC6FF9">
            <w:pPr>
              <w:rPr>
                <w:rFonts w:ascii="Twinkl" w:hAnsi="Twinkl"/>
                <w:b/>
                <w:bCs/>
              </w:rPr>
            </w:pPr>
            <w:r w:rsidRPr="000D6544">
              <w:rPr>
                <w:rFonts w:ascii="Twinkl" w:hAnsi="Twinkl"/>
                <w:b/>
                <w:bCs/>
              </w:rPr>
              <w:t xml:space="preserve">Level </w:t>
            </w:r>
            <w:r w:rsidR="00BC6FF9">
              <w:rPr>
                <w:rFonts w:ascii="Twinkl" w:hAnsi="Twinkl"/>
                <w:b/>
                <w:bCs/>
              </w:rPr>
              <w:t>2</w:t>
            </w:r>
            <w:r w:rsidR="006623A5">
              <w:rPr>
                <w:rFonts w:ascii="Twinkl" w:hAnsi="Twinkl"/>
                <w:b/>
                <w:bCs/>
              </w:rPr>
              <w:t xml:space="preserve"> sounds:</w:t>
            </w:r>
          </w:p>
          <w:p w14:paraId="59C19682" w14:textId="66459650" w:rsidR="006623A5" w:rsidRPr="005D3275" w:rsidRDefault="006623A5" w:rsidP="00BC6FF9">
            <w:pPr>
              <w:rPr>
                <w:rFonts w:ascii="Twinkl" w:hAnsi="Twinkl"/>
                <w:sz w:val="20"/>
                <w:szCs w:val="20"/>
              </w:rPr>
            </w:pPr>
            <w:r w:rsidRPr="005D3275">
              <w:rPr>
                <w:rFonts w:ascii="Twinkl" w:hAnsi="Twinkl"/>
                <w:sz w:val="20"/>
                <w:szCs w:val="20"/>
              </w:rPr>
              <w:t xml:space="preserve">s </w:t>
            </w:r>
            <w:r w:rsidRPr="005D3275">
              <w:rPr>
                <w:rFonts w:ascii="Twinkl" w:hAnsi="Twinkl"/>
                <w:sz w:val="20"/>
                <w:szCs w:val="20"/>
              </w:rPr>
              <w:t>a t p i n m d g o c k ck e u r h b f l ff ll ss ‘s’ saying /z/</w:t>
            </w:r>
          </w:p>
          <w:p w14:paraId="1E340EC2" w14:textId="0FB90BD6" w:rsidR="001A1033" w:rsidRDefault="004423A9" w:rsidP="001A1033">
            <w:pPr>
              <w:rPr>
                <w:rFonts w:ascii="Twinkl" w:hAnsi="Twinkl"/>
                <w:b/>
                <w:bCs/>
              </w:rPr>
            </w:pPr>
            <w:r w:rsidRPr="000D6544">
              <w:rPr>
                <w:rFonts w:ascii="Twinkl" w:hAnsi="Twinkl"/>
                <w:b/>
                <w:bCs/>
              </w:rPr>
              <w:t>Tricky words</w:t>
            </w:r>
            <w:r w:rsidR="001A1033">
              <w:rPr>
                <w:rFonts w:ascii="Twinkl" w:hAnsi="Twinkl"/>
                <w:b/>
                <w:bCs/>
              </w:rPr>
              <w:t>:</w:t>
            </w:r>
          </w:p>
          <w:p w14:paraId="49C30CBB" w14:textId="242E821F" w:rsidR="001A1033" w:rsidRPr="001A1033" w:rsidRDefault="001A1033" w:rsidP="001A1033">
            <w:pPr>
              <w:rPr>
                <w:rFonts w:ascii="Twinkl" w:hAnsi="Twinkl"/>
              </w:rPr>
            </w:pPr>
            <w:r w:rsidRPr="001A1033">
              <w:rPr>
                <w:rFonts w:ascii="Twinkl" w:hAnsi="Twinkl"/>
              </w:rPr>
              <w:t>To, the, no, go, I</w:t>
            </w:r>
          </w:p>
          <w:p w14:paraId="5D7F8959" w14:textId="77777777" w:rsidR="004423A9" w:rsidRDefault="004423A9" w:rsidP="004543A8">
            <w:pPr>
              <w:rPr>
                <w:rFonts w:ascii="Twinkl" w:hAnsi="Twinkl"/>
                <w:b/>
                <w:bCs/>
              </w:rPr>
            </w:pPr>
          </w:p>
          <w:p w14:paraId="4E1F7844" w14:textId="77777777" w:rsidR="00A80866" w:rsidRDefault="00A80866" w:rsidP="004543A8">
            <w:pPr>
              <w:rPr>
                <w:rFonts w:ascii="Twinkl" w:hAnsi="Twinkl"/>
                <w:b/>
                <w:bCs/>
              </w:rPr>
            </w:pPr>
            <w:r>
              <w:rPr>
                <w:rFonts w:ascii="Twinkl" w:hAnsi="Twinkl"/>
                <w:b/>
                <w:bCs/>
              </w:rPr>
              <w:t>Handwriting:</w:t>
            </w:r>
          </w:p>
          <w:p w14:paraId="763709FE" w14:textId="74124CA5" w:rsidR="001A1033" w:rsidRPr="00FC0885" w:rsidRDefault="001A1033" w:rsidP="004543A8">
            <w:pPr>
              <w:rPr>
                <w:rFonts w:ascii="Twinkl" w:hAnsi="Twinkl"/>
              </w:rPr>
            </w:pPr>
            <w:r w:rsidRPr="00FC0885">
              <w:rPr>
                <w:rFonts w:ascii="Twinkl" w:hAnsi="Twinkl"/>
              </w:rPr>
              <w:t xml:space="preserve">Letter and number formation, </w:t>
            </w:r>
            <w:r w:rsidR="00A80866" w:rsidRPr="00FC0885">
              <w:rPr>
                <w:rFonts w:ascii="Twinkl" w:hAnsi="Twinkl"/>
              </w:rPr>
              <w:t>strengthening hand and finger muscles</w:t>
            </w:r>
            <w:r w:rsidR="00FC0885" w:rsidRPr="00FC0885">
              <w:rPr>
                <w:rFonts w:ascii="Twinkl" w:hAnsi="Twinkl"/>
              </w:rPr>
              <w:t xml:space="preserve"> and</w:t>
            </w:r>
            <w:r w:rsidR="00A80866" w:rsidRPr="00FC0885">
              <w:rPr>
                <w:rFonts w:ascii="Twinkl" w:hAnsi="Twinkl"/>
              </w:rPr>
              <w:t xml:space="preserve"> drawing different lines</w:t>
            </w:r>
          </w:p>
        </w:tc>
        <w:tc>
          <w:tcPr>
            <w:tcW w:w="4437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38873FD2" w14:textId="77777777" w:rsidR="002B4AB7" w:rsidRPr="000D6544" w:rsidRDefault="002B4AB7" w:rsidP="00C63695">
            <w:pPr>
              <w:rPr>
                <w:rFonts w:ascii="Twinkl" w:hAnsi="Twinkl" w:cs="Tahoma"/>
              </w:rPr>
            </w:pPr>
          </w:p>
        </w:tc>
      </w:tr>
      <w:tr w:rsidR="006527DA" w:rsidRPr="000D6544" w14:paraId="6B2E6805" w14:textId="77777777" w:rsidTr="004423A9">
        <w:trPr>
          <w:trHeight w:val="371"/>
        </w:trPr>
        <w:tc>
          <w:tcPr>
            <w:tcW w:w="5400" w:type="dxa"/>
            <w:gridSpan w:val="2"/>
            <w:vMerge/>
            <w:tcBorders>
              <w:right w:val="single" w:sz="12" w:space="0" w:color="auto"/>
            </w:tcBorders>
          </w:tcPr>
          <w:p w14:paraId="2D2B8D07" w14:textId="77777777" w:rsidR="006527DA" w:rsidRPr="000D6544" w:rsidRDefault="006527DA" w:rsidP="00C63695">
            <w:pPr>
              <w:rPr>
                <w:rFonts w:ascii="Twinkl" w:hAnsi="Twinkl" w:cs="Tahoma"/>
                <w:b/>
                <w:bCs/>
                <w:sz w:val="28"/>
                <w:szCs w:val="28"/>
              </w:rPr>
            </w:pPr>
          </w:p>
        </w:tc>
        <w:tc>
          <w:tcPr>
            <w:tcW w:w="5515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BD5FF"/>
          </w:tcPr>
          <w:p w14:paraId="7ACDFDA9" w14:textId="5207C0B8" w:rsidR="006527DA" w:rsidRPr="000D6544" w:rsidRDefault="006527DA" w:rsidP="001C5456">
            <w:pPr>
              <w:rPr>
                <w:rFonts w:ascii="Twinkl" w:hAnsi="Twinkl" w:cs="Tahoma"/>
                <w:sz w:val="28"/>
                <w:szCs w:val="28"/>
              </w:rPr>
            </w:pPr>
          </w:p>
        </w:tc>
        <w:tc>
          <w:tcPr>
            <w:tcW w:w="4437" w:type="dxa"/>
            <w:gridSpan w:val="2"/>
            <w:tcBorders>
              <w:left w:val="single" w:sz="4" w:space="0" w:color="auto"/>
            </w:tcBorders>
            <w:shd w:val="clear" w:color="auto" w:fill="ABD5FF"/>
          </w:tcPr>
          <w:p w14:paraId="4B893E78" w14:textId="2148C9D9" w:rsidR="006527DA" w:rsidRPr="000D6544" w:rsidRDefault="006527DA" w:rsidP="00C63695">
            <w:pPr>
              <w:rPr>
                <w:rFonts w:ascii="Twinkl" w:hAnsi="Twinkl" w:cs="Tahoma"/>
                <w:sz w:val="28"/>
                <w:szCs w:val="28"/>
              </w:rPr>
            </w:pPr>
            <w:r w:rsidRPr="000D6544">
              <w:rPr>
                <w:rFonts w:ascii="Twinkl" w:hAnsi="Twinkl" w:cs="Tahoma"/>
                <w:b/>
                <w:bCs/>
                <w:sz w:val="28"/>
                <w:szCs w:val="28"/>
              </w:rPr>
              <w:t>Expressive Arts and Design</w:t>
            </w:r>
          </w:p>
        </w:tc>
      </w:tr>
      <w:tr w:rsidR="006527DA" w:rsidRPr="000D6544" w14:paraId="0B73A70A" w14:textId="77777777" w:rsidTr="001A1033">
        <w:trPr>
          <w:trHeight w:val="1324"/>
        </w:trPr>
        <w:tc>
          <w:tcPr>
            <w:tcW w:w="5400" w:type="dxa"/>
            <w:gridSpan w:val="2"/>
            <w:vMerge/>
            <w:tcBorders>
              <w:right w:val="single" w:sz="12" w:space="0" w:color="auto"/>
            </w:tcBorders>
          </w:tcPr>
          <w:p w14:paraId="6E596D44" w14:textId="77777777" w:rsidR="006527DA" w:rsidRPr="000D6544" w:rsidRDefault="006527DA" w:rsidP="00C63695">
            <w:pPr>
              <w:rPr>
                <w:rFonts w:ascii="Twinkl" w:hAnsi="Twinkl" w:cs="Tahoma"/>
                <w:b/>
                <w:bCs/>
                <w:sz w:val="28"/>
                <w:szCs w:val="28"/>
              </w:rPr>
            </w:pPr>
          </w:p>
        </w:tc>
        <w:tc>
          <w:tcPr>
            <w:tcW w:w="5515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77C1C7CE" w14:textId="1031FFAC" w:rsidR="006527DA" w:rsidRPr="000D6544" w:rsidRDefault="006527DA" w:rsidP="001C5456">
            <w:pPr>
              <w:rPr>
                <w:rFonts w:ascii="Twinkl" w:hAnsi="Twinkl" w:cs="Tahoma"/>
              </w:rPr>
            </w:pPr>
          </w:p>
        </w:tc>
        <w:tc>
          <w:tcPr>
            <w:tcW w:w="4437" w:type="dxa"/>
            <w:gridSpan w:val="2"/>
            <w:tcBorders>
              <w:left w:val="single" w:sz="4" w:space="0" w:color="auto"/>
            </w:tcBorders>
          </w:tcPr>
          <w:p w14:paraId="365DBF1F" w14:textId="77777777" w:rsidR="002B4AB7" w:rsidRPr="00D23573" w:rsidRDefault="00707C8D" w:rsidP="004543A8">
            <w:pPr>
              <w:pStyle w:val="ListParagraph"/>
              <w:numPr>
                <w:ilvl w:val="0"/>
                <w:numId w:val="22"/>
              </w:numPr>
              <w:rPr>
                <w:rFonts w:ascii="Twinkl" w:hAnsi="Twinkl" w:cs="Tahoma"/>
                <w:sz w:val="20"/>
                <w:szCs w:val="20"/>
              </w:rPr>
            </w:pPr>
            <w:r w:rsidRPr="00D23573">
              <w:rPr>
                <w:rFonts w:ascii="Twinkl" w:hAnsi="Twinkl" w:cs="Tahoma"/>
                <w:sz w:val="20"/>
                <w:szCs w:val="20"/>
              </w:rPr>
              <w:t>Colour mixing</w:t>
            </w:r>
          </w:p>
          <w:p w14:paraId="7EAEFB82" w14:textId="77777777" w:rsidR="00707C8D" w:rsidRPr="00D23573" w:rsidRDefault="00707C8D" w:rsidP="004543A8">
            <w:pPr>
              <w:pStyle w:val="ListParagraph"/>
              <w:numPr>
                <w:ilvl w:val="0"/>
                <w:numId w:val="22"/>
              </w:numPr>
              <w:rPr>
                <w:rFonts w:ascii="Twinkl" w:hAnsi="Twinkl" w:cs="Tahoma"/>
                <w:sz w:val="20"/>
                <w:szCs w:val="20"/>
              </w:rPr>
            </w:pPr>
            <w:r w:rsidRPr="00D23573">
              <w:rPr>
                <w:rFonts w:ascii="Twinkl" w:hAnsi="Twinkl" w:cs="Tahoma"/>
                <w:sz w:val="20"/>
                <w:szCs w:val="20"/>
              </w:rPr>
              <w:t>Autumn Collage</w:t>
            </w:r>
          </w:p>
          <w:p w14:paraId="4633E5DC" w14:textId="77777777" w:rsidR="00707C8D" w:rsidRPr="00D23573" w:rsidRDefault="00707C8D" w:rsidP="00707C8D">
            <w:pPr>
              <w:pStyle w:val="ListParagraph"/>
              <w:numPr>
                <w:ilvl w:val="0"/>
                <w:numId w:val="22"/>
              </w:numPr>
              <w:rPr>
                <w:rFonts w:ascii="Twinkl" w:hAnsi="Twinkl" w:cs="Tahoma"/>
                <w:sz w:val="20"/>
                <w:szCs w:val="20"/>
              </w:rPr>
            </w:pPr>
            <w:r w:rsidRPr="00D23573">
              <w:rPr>
                <w:rFonts w:ascii="Twinkl" w:hAnsi="Twinkl" w:cs="Tahoma"/>
                <w:sz w:val="20"/>
                <w:szCs w:val="20"/>
              </w:rPr>
              <w:t>Clay sculpting (Diwali Lights)</w:t>
            </w:r>
          </w:p>
          <w:p w14:paraId="339B3F67" w14:textId="5B722D79" w:rsidR="00707C8D" w:rsidRPr="00D23573" w:rsidRDefault="00707C8D" w:rsidP="00707C8D">
            <w:pPr>
              <w:pStyle w:val="ListParagraph"/>
              <w:numPr>
                <w:ilvl w:val="0"/>
                <w:numId w:val="22"/>
              </w:numPr>
              <w:rPr>
                <w:rFonts w:ascii="Twinkl" w:hAnsi="Twinkl" w:cs="Tahoma"/>
                <w:sz w:val="20"/>
                <w:szCs w:val="20"/>
              </w:rPr>
            </w:pPr>
            <w:r w:rsidRPr="00D23573">
              <w:rPr>
                <w:rFonts w:ascii="Twinkl" w:hAnsi="Twinkl" w:cs="Tahoma"/>
                <w:sz w:val="20"/>
                <w:szCs w:val="20"/>
              </w:rPr>
              <w:t>Rang</w:t>
            </w:r>
            <w:r w:rsidR="005E4A2E" w:rsidRPr="00D23573">
              <w:rPr>
                <w:rFonts w:ascii="Twinkl" w:hAnsi="Twinkl" w:cs="Tahoma"/>
                <w:sz w:val="20"/>
                <w:szCs w:val="20"/>
              </w:rPr>
              <w:t>o</w:t>
            </w:r>
            <w:r w:rsidRPr="00D23573">
              <w:rPr>
                <w:rFonts w:ascii="Twinkl" w:hAnsi="Twinkl" w:cs="Tahoma"/>
                <w:sz w:val="20"/>
                <w:szCs w:val="20"/>
              </w:rPr>
              <w:t>li</w:t>
            </w:r>
          </w:p>
          <w:p w14:paraId="58835885" w14:textId="77777777" w:rsidR="00707C8D" w:rsidRPr="00D23573" w:rsidRDefault="00707C8D" w:rsidP="00707C8D">
            <w:pPr>
              <w:pStyle w:val="ListParagraph"/>
              <w:numPr>
                <w:ilvl w:val="0"/>
                <w:numId w:val="22"/>
              </w:numPr>
              <w:rPr>
                <w:rFonts w:ascii="Twinkl" w:hAnsi="Twinkl" w:cs="Tahoma"/>
                <w:sz w:val="20"/>
                <w:szCs w:val="20"/>
              </w:rPr>
            </w:pPr>
            <w:r w:rsidRPr="00D23573">
              <w:rPr>
                <w:rFonts w:ascii="Twinkl" w:hAnsi="Twinkl" w:cs="Tahoma"/>
                <w:sz w:val="20"/>
                <w:szCs w:val="20"/>
              </w:rPr>
              <w:t>Pumpkin printing</w:t>
            </w:r>
          </w:p>
          <w:p w14:paraId="601B1EA6" w14:textId="1357816F" w:rsidR="00140DD7" w:rsidRPr="00CD6276" w:rsidRDefault="00140DD7" w:rsidP="00CD6276">
            <w:pPr>
              <w:pStyle w:val="ListParagraph"/>
              <w:numPr>
                <w:ilvl w:val="0"/>
                <w:numId w:val="22"/>
              </w:numPr>
              <w:rPr>
                <w:rFonts w:ascii="Twinkl" w:hAnsi="Twinkl" w:cs="Tahoma"/>
                <w:sz w:val="20"/>
                <w:szCs w:val="20"/>
              </w:rPr>
            </w:pPr>
            <w:r w:rsidRPr="00D23573">
              <w:rPr>
                <w:rFonts w:ascii="Twinkl" w:hAnsi="Twinkl" w:cs="Tahoma"/>
                <w:sz w:val="20"/>
                <w:szCs w:val="20"/>
              </w:rPr>
              <w:t>Roleplay: School, Drs/Dentist, Charities</w:t>
            </w:r>
          </w:p>
        </w:tc>
      </w:tr>
      <w:tr w:rsidR="0075306B" w:rsidRPr="000D6544" w14:paraId="68C22709" w14:textId="77777777" w:rsidTr="006E6277">
        <w:trPr>
          <w:trHeight w:val="355"/>
        </w:trPr>
        <w:tc>
          <w:tcPr>
            <w:tcW w:w="5400" w:type="dxa"/>
            <w:gridSpan w:val="2"/>
            <w:shd w:val="clear" w:color="auto" w:fill="ABD5FF"/>
            <w:vAlign w:val="center"/>
          </w:tcPr>
          <w:p w14:paraId="00B5C319" w14:textId="743D7AB3" w:rsidR="000400CE" w:rsidRPr="000D6544" w:rsidRDefault="000400CE" w:rsidP="002B4AB7">
            <w:pPr>
              <w:spacing w:line="276" w:lineRule="auto"/>
              <w:jc w:val="center"/>
              <w:rPr>
                <w:rFonts w:ascii="Twinkl" w:hAnsi="Twinkl" w:cs="Tahoma"/>
                <w:b/>
                <w:bCs/>
                <w:sz w:val="28"/>
                <w:szCs w:val="28"/>
                <w:highlight w:val="yellow"/>
              </w:rPr>
            </w:pPr>
            <w:r w:rsidRPr="000D6544">
              <w:rPr>
                <w:rFonts w:ascii="Twinkl" w:hAnsi="Twinkl" w:cs="Tahoma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3389" w:type="dxa"/>
            <w:shd w:val="clear" w:color="auto" w:fill="ABD5FF"/>
            <w:vAlign w:val="center"/>
          </w:tcPr>
          <w:p w14:paraId="431F1B3C" w14:textId="47E03A28" w:rsidR="000400CE" w:rsidRPr="001D57C3" w:rsidRDefault="00744DED" w:rsidP="002B4AB7">
            <w:pPr>
              <w:pStyle w:val="Heading2"/>
              <w:spacing w:line="276" w:lineRule="auto"/>
              <w:jc w:val="center"/>
              <w:rPr>
                <w:rFonts w:ascii="Twinkl" w:hAnsi="Twinkl"/>
              </w:rPr>
            </w:pPr>
            <w:r w:rsidRPr="001D57C3">
              <w:rPr>
                <w:rFonts w:ascii="Twinkl" w:hAnsi="Twinkl"/>
              </w:rPr>
              <w:t>Music</w:t>
            </w:r>
          </w:p>
        </w:tc>
        <w:tc>
          <w:tcPr>
            <w:tcW w:w="3245" w:type="dxa"/>
            <w:gridSpan w:val="2"/>
            <w:shd w:val="clear" w:color="auto" w:fill="ABD5FF"/>
            <w:vAlign w:val="center"/>
          </w:tcPr>
          <w:p w14:paraId="0086F9A5" w14:textId="646AB78A" w:rsidR="000400CE" w:rsidRPr="000D6544" w:rsidRDefault="00A56AEB" w:rsidP="002B4AB7">
            <w:pPr>
              <w:pStyle w:val="Heading3"/>
              <w:spacing w:line="276" w:lineRule="auto"/>
              <w:jc w:val="center"/>
              <w:rPr>
                <w:rFonts w:ascii="Twinkl" w:hAnsi="Twinkl"/>
                <w:b/>
                <w:bCs/>
              </w:rPr>
            </w:pPr>
            <w:r w:rsidRPr="000D6544">
              <w:rPr>
                <w:rFonts w:ascii="Twinkl" w:hAnsi="Twinkl"/>
                <w:b/>
                <w:bCs/>
              </w:rPr>
              <w:t>Physical Development</w:t>
            </w:r>
          </w:p>
        </w:tc>
        <w:tc>
          <w:tcPr>
            <w:tcW w:w="3318" w:type="dxa"/>
            <w:shd w:val="clear" w:color="auto" w:fill="ABD5FF"/>
            <w:vAlign w:val="center"/>
          </w:tcPr>
          <w:p w14:paraId="075526E7" w14:textId="14B22807" w:rsidR="000400CE" w:rsidRPr="000D6544" w:rsidRDefault="0088648A" w:rsidP="002B4AB7">
            <w:pPr>
              <w:pStyle w:val="Heading3"/>
              <w:spacing w:line="276" w:lineRule="auto"/>
              <w:jc w:val="center"/>
              <w:rPr>
                <w:rFonts w:ascii="Twinkl" w:hAnsi="Twinkl"/>
                <w:b/>
                <w:bCs/>
                <w:highlight w:val="yellow"/>
              </w:rPr>
            </w:pPr>
            <w:r w:rsidRPr="000D6544">
              <w:rPr>
                <w:rFonts w:ascii="Twinkl" w:hAnsi="Twinkl"/>
                <w:b/>
                <w:bCs/>
              </w:rPr>
              <w:t>PSED</w:t>
            </w:r>
          </w:p>
        </w:tc>
      </w:tr>
      <w:tr w:rsidR="00FD6228" w:rsidRPr="000D6544" w14:paraId="2ACC4402" w14:textId="77777777" w:rsidTr="00863AAD">
        <w:trPr>
          <w:trHeight w:val="1253"/>
        </w:trPr>
        <w:tc>
          <w:tcPr>
            <w:tcW w:w="3109" w:type="dxa"/>
            <w:vMerge w:val="restart"/>
            <w:vAlign w:val="center"/>
          </w:tcPr>
          <w:p w14:paraId="76A3FC37" w14:textId="094C2978" w:rsidR="00C37A04" w:rsidRPr="007F0C16" w:rsidRDefault="00C37A04" w:rsidP="00C37A04">
            <w:pPr>
              <w:jc w:val="center"/>
              <w:rPr>
                <w:rFonts w:ascii="Twinkl" w:hAnsi="Twinkl" w:cs="Tahoma"/>
                <w:b/>
                <w:bCs/>
                <w:sz w:val="24"/>
                <w:szCs w:val="24"/>
                <w:u w:val="single"/>
              </w:rPr>
            </w:pPr>
            <w:r w:rsidRPr="007F0C16">
              <w:rPr>
                <w:rFonts w:ascii="Twinkl" w:hAnsi="Twinkl" w:cs="Tahoma"/>
                <w:b/>
                <w:bCs/>
                <w:sz w:val="24"/>
                <w:szCs w:val="24"/>
                <w:u w:val="single"/>
              </w:rPr>
              <w:t>Reception:</w:t>
            </w:r>
          </w:p>
          <w:p w14:paraId="12A06E49" w14:textId="3E199633" w:rsidR="00FD6228" w:rsidRPr="00AC1F43" w:rsidRDefault="00FD6228" w:rsidP="005E0592">
            <w:pPr>
              <w:rPr>
                <w:rFonts w:ascii="Twinkl" w:hAnsi="Twinkl" w:cs="Tahoma"/>
                <w:b/>
                <w:bCs/>
                <w:sz w:val="20"/>
                <w:szCs w:val="20"/>
                <w:u w:val="single"/>
              </w:rPr>
            </w:pPr>
            <w:r w:rsidRPr="00AC1F43">
              <w:rPr>
                <w:rFonts w:ascii="Twinkl" w:hAnsi="Twinkl" w:cs="Tahoma"/>
                <w:b/>
                <w:bCs/>
                <w:sz w:val="20"/>
                <w:szCs w:val="20"/>
                <w:u w:val="single"/>
              </w:rPr>
              <w:t>Match, Sort and Compare</w:t>
            </w:r>
          </w:p>
          <w:p w14:paraId="469A0E39" w14:textId="77777777" w:rsidR="00FD6228" w:rsidRPr="0001688A" w:rsidRDefault="00FD6228" w:rsidP="000D6544">
            <w:pPr>
              <w:rPr>
                <w:rFonts w:ascii="Twinkl" w:hAnsi="Twinkl" w:cs="Tahoma"/>
                <w:sz w:val="18"/>
                <w:szCs w:val="18"/>
              </w:rPr>
            </w:pPr>
            <w:r w:rsidRPr="0001688A">
              <w:rPr>
                <w:rFonts w:ascii="Twinkl" w:hAnsi="Twinkl" w:cs="Tahoma"/>
                <w:sz w:val="18"/>
                <w:szCs w:val="18"/>
              </w:rPr>
              <w:t>Match Pictures and Objects</w:t>
            </w:r>
          </w:p>
          <w:p w14:paraId="1D494365" w14:textId="77777777" w:rsidR="00FD6228" w:rsidRPr="0001688A" w:rsidRDefault="00FD6228" w:rsidP="000D6544">
            <w:pPr>
              <w:rPr>
                <w:rFonts w:ascii="Twinkl" w:hAnsi="Twinkl" w:cs="Tahoma"/>
                <w:sz w:val="18"/>
                <w:szCs w:val="18"/>
              </w:rPr>
            </w:pPr>
            <w:r w:rsidRPr="0001688A">
              <w:rPr>
                <w:rFonts w:ascii="Twinkl" w:hAnsi="Twinkl" w:cs="Tahoma"/>
                <w:sz w:val="18"/>
                <w:szCs w:val="18"/>
              </w:rPr>
              <w:t>Identify a Set</w:t>
            </w:r>
          </w:p>
          <w:p w14:paraId="79DC67AC" w14:textId="77777777" w:rsidR="00FD6228" w:rsidRPr="0001688A" w:rsidRDefault="00FD6228" w:rsidP="000D6544">
            <w:pPr>
              <w:rPr>
                <w:rFonts w:ascii="Twinkl" w:hAnsi="Twinkl" w:cs="Tahoma"/>
                <w:sz w:val="18"/>
                <w:szCs w:val="18"/>
              </w:rPr>
            </w:pPr>
            <w:r w:rsidRPr="0001688A">
              <w:rPr>
                <w:rFonts w:ascii="Twinkl" w:hAnsi="Twinkl" w:cs="Tahoma"/>
                <w:sz w:val="18"/>
                <w:szCs w:val="18"/>
              </w:rPr>
              <w:t>Sort Objects to a Type</w:t>
            </w:r>
          </w:p>
          <w:p w14:paraId="48C6C20A" w14:textId="77777777" w:rsidR="00FD6228" w:rsidRPr="0001688A" w:rsidRDefault="00FD6228" w:rsidP="000D6544">
            <w:pPr>
              <w:rPr>
                <w:rFonts w:ascii="Twinkl" w:hAnsi="Twinkl" w:cs="Tahoma"/>
                <w:sz w:val="18"/>
                <w:szCs w:val="18"/>
              </w:rPr>
            </w:pPr>
            <w:r w:rsidRPr="0001688A">
              <w:rPr>
                <w:rFonts w:ascii="Twinkl" w:hAnsi="Twinkl" w:cs="Tahoma"/>
                <w:sz w:val="18"/>
                <w:szCs w:val="18"/>
              </w:rPr>
              <w:t>Explore Sorting Techniques</w:t>
            </w:r>
          </w:p>
          <w:p w14:paraId="51F587EE" w14:textId="070FEB28" w:rsidR="00FD6228" w:rsidRPr="0001688A" w:rsidRDefault="00FD6228" w:rsidP="000D6544">
            <w:pPr>
              <w:rPr>
                <w:rFonts w:ascii="Twinkl" w:hAnsi="Twinkl" w:cs="Tahoma"/>
                <w:sz w:val="18"/>
                <w:szCs w:val="18"/>
              </w:rPr>
            </w:pPr>
            <w:r w:rsidRPr="0001688A">
              <w:rPr>
                <w:rFonts w:ascii="Twinkl" w:hAnsi="Twinkl" w:cs="Tahoma"/>
                <w:sz w:val="18"/>
                <w:szCs w:val="18"/>
              </w:rPr>
              <w:t>Create Sorting Rules</w:t>
            </w:r>
          </w:p>
          <w:p w14:paraId="7A2CE47E" w14:textId="77777777" w:rsidR="00FD6228" w:rsidRPr="0001688A" w:rsidRDefault="00FD6228" w:rsidP="000D6544">
            <w:pPr>
              <w:rPr>
                <w:rFonts w:ascii="Twinkl" w:hAnsi="Twinkl" w:cs="Tahoma"/>
                <w:sz w:val="18"/>
                <w:szCs w:val="18"/>
              </w:rPr>
            </w:pPr>
            <w:r w:rsidRPr="0001688A">
              <w:rPr>
                <w:rFonts w:ascii="Twinkl" w:hAnsi="Twinkl" w:cs="Tahoma"/>
                <w:sz w:val="18"/>
                <w:szCs w:val="18"/>
              </w:rPr>
              <w:t>Compare Amounts</w:t>
            </w:r>
          </w:p>
          <w:p w14:paraId="3E98F3F3" w14:textId="77777777" w:rsidR="00FD6228" w:rsidRDefault="00FD6228" w:rsidP="000D6544">
            <w:pPr>
              <w:rPr>
                <w:rFonts w:ascii="Twinkl" w:hAnsi="Twinkl" w:cs="Tahoma"/>
                <w:sz w:val="20"/>
                <w:szCs w:val="20"/>
              </w:rPr>
            </w:pPr>
          </w:p>
          <w:p w14:paraId="2A05CCA7" w14:textId="28954331" w:rsidR="00FD6228" w:rsidRPr="00AC1F43" w:rsidRDefault="00FD6228" w:rsidP="005E0592">
            <w:pPr>
              <w:rPr>
                <w:rFonts w:ascii="Twinkl" w:hAnsi="Twinkl" w:cs="Tahoma"/>
                <w:b/>
                <w:bCs/>
                <w:sz w:val="20"/>
                <w:szCs w:val="20"/>
                <w:u w:val="single"/>
              </w:rPr>
            </w:pPr>
            <w:r w:rsidRPr="00AC1F43">
              <w:rPr>
                <w:rFonts w:ascii="Twinkl" w:hAnsi="Twinkl" w:cs="Tahoma"/>
                <w:b/>
                <w:bCs/>
                <w:sz w:val="20"/>
                <w:szCs w:val="20"/>
                <w:u w:val="single"/>
              </w:rPr>
              <w:t xml:space="preserve">Talk About Measure </w:t>
            </w:r>
            <w:r w:rsidR="005E0592">
              <w:rPr>
                <w:rFonts w:ascii="Twinkl" w:hAnsi="Twinkl" w:cs="Tahoma"/>
                <w:b/>
                <w:bCs/>
                <w:sz w:val="20"/>
                <w:szCs w:val="20"/>
                <w:u w:val="single"/>
              </w:rPr>
              <w:t xml:space="preserve">&amp; </w:t>
            </w:r>
            <w:r w:rsidRPr="00AC1F43">
              <w:rPr>
                <w:rFonts w:ascii="Twinkl" w:hAnsi="Twinkl" w:cs="Tahoma"/>
                <w:b/>
                <w:bCs/>
                <w:sz w:val="20"/>
                <w:szCs w:val="20"/>
                <w:u w:val="single"/>
              </w:rPr>
              <w:t>Patterns</w:t>
            </w:r>
          </w:p>
          <w:p w14:paraId="6A67EDBA" w14:textId="33D2CBF5" w:rsidR="00FD6228" w:rsidRPr="0001688A" w:rsidRDefault="00FD6228" w:rsidP="000D6544">
            <w:pPr>
              <w:rPr>
                <w:rFonts w:ascii="Twinkl" w:hAnsi="Twinkl" w:cs="Tahoma"/>
                <w:sz w:val="18"/>
                <w:szCs w:val="18"/>
              </w:rPr>
            </w:pPr>
            <w:r w:rsidRPr="0001688A">
              <w:rPr>
                <w:rFonts w:ascii="Twinkl" w:hAnsi="Twinkl" w:cs="Tahoma"/>
                <w:sz w:val="18"/>
                <w:szCs w:val="18"/>
              </w:rPr>
              <w:t>Compare Size, Mass and Capacity</w:t>
            </w:r>
          </w:p>
          <w:p w14:paraId="39F12517" w14:textId="1C6861CD" w:rsidR="00FD6228" w:rsidRPr="0001688A" w:rsidRDefault="00FD6228" w:rsidP="000D6544">
            <w:pPr>
              <w:rPr>
                <w:rFonts w:ascii="Twinkl" w:hAnsi="Twinkl" w:cs="Tahoma"/>
                <w:sz w:val="18"/>
                <w:szCs w:val="18"/>
              </w:rPr>
            </w:pPr>
            <w:r w:rsidRPr="0001688A">
              <w:rPr>
                <w:rFonts w:ascii="Twinkl" w:hAnsi="Twinkl" w:cs="Tahoma"/>
                <w:sz w:val="18"/>
                <w:szCs w:val="18"/>
              </w:rPr>
              <w:t>Explore and Create Simple Patterns</w:t>
            </w:r>
          </w:p>
          <w:p w14:paraId="7B606A2B" w14:textId="778711F1" w:rsidR="00FD6228" w:rsidRPr="00F112F0" w:rsidRDefault="00FD6228" w:rsidP="000D6544">
            <w:pPr>
              <w:rPr>
                <w:rFonts w:ascii="Twinkl" w:hAnsi="Twinkl" w:cs="Tahoma"/>
                <w:sz w:val="20"/>
                <w:szCs w:val="20"/>
              </w:rPr>
            </w:pPr>
            <w:r w:rsidRPr="0001688A">
              <w:rPr>
                <w:rFonts w:ascii="Twinkl" w:hAnsi="Twinkl" w:cs="Tahoma"/>
                <w:sz w:val="18"/>
                <w:szCs w:val="18"/>
              </w:rPr>
              <w:t>Copy and Continue Simple Patterns</w:t>
            </w:r>
          </w:p>
        </w:tc>
        <w:tc>
          <w:tcPr>
            <w:tcW w:w="2291" w:type="dxa"/>
            <w:vMerge w:val="restart"/>
            <w:vAlign w:val="center"/>
          </w:tcPr>
          <w:p w14:paraId="16075C77" w14:textId="51229926" w:rsidR="00FD6228" w:rsidRPr="00AC1F43" w:rsidRDefault="00FD6228" w:rsidP="005E0592">
            <w:pPr>
              <w:rPr>
                <w:rFonts w:ascii="Twinkl" w:hAnsi="Twinkl" w:cs="Tahoma"/>
                <w:b/>
                <w:bCs/>
                <w:sz w:val="20"/>
                <w:szCs w:val="20"/>
                <w:u w:val="single"/>
              </w:rPr>
            </w:pPr>
            <w:r w:rsidRPr="00AC1F43">
              <w:rPr>
                <w:rFonts w:ascii="Twinkl" w:hAnsi="Twinkl" w:cs="Tahoma"/>
                <w:b/>
                <w:bCs/>
                <w:sz w:val="20"/>
                <w:szCs w:val="20"/>
                <w:u w:val="single"/>
              </w:rPr>
              <w:t>It’s Me, 1, 2, 3</w:t>
            </w:r>
          </w:p>
          <w:p w14:paraId="17109236" w14:textId="0DFF5F12" w:rsidR="00FD6228" w:rsidRPr="0001688A" w:rsidRDefault="00FD6228">
            <w:pPr>
              <w:rPr>
                <w:rFonts w:ascii="Twinkl" w:hAnsi="Twinkl" w:cs="Tahoma"/>
                <w:sz w:val="18"/>
                <w:szCs w:val="18"/>
              </w:rPr>
            </w:pPr>
            <w:r w:rsidRPr="0001688A">
              <w:rPr>
                <w:rFonts w:ascii="Twinkl" w:hAnsi="Twinkl" w:cs="Tahoma"/>
                <w:sz w:val="18"/>
                <w:szCs w:val="18"/>
              </w:rPr>
              <w:t>Find 1, 2, 3</w:t>
            </w:r>
          </w:p>
          <w:p w14:paraId="1F7C9AFE" w14:textId="5FD31096" w:rsidR="00FD6228" w:rsidRPr="0001688A" w:rsidRDefault="00FD6228">
            <w:pPr>
              <w:rPr>
                <w:rFonts w:ascii="Twinkl" w:hAnsi="Twinkl" w:cs="Tahoma"/>
                <w:sz w:val="18"/>
                <w:szCs w:val="18"/>
              </w:rPr>
            </w:pPr>
            <w:r w:rsidRPr="0001688A">
              <w:rPr>
                <w:rFonts w:ascii="Twinkl" w:hAnsi="Twinkl" w:cs="Tahoma"/>
                <w:sz w:val="18"/>
                <w:szCs w:val="18"/>
              </w:rPr>
              <w:t>Subitise 1, 2, 3</w:t>
            </w:r>
          </w:p>
          <w:p w14:paraId="37A92320" w14:textId="63B1DA88" w:rsidR="00FD6228" w:rsidRPr="0001688A" w:rsidRDefault="00FD6228">
            <w:pPr>
              <w:rPr>
                <w:rFonts w:ascii="Twinkl" w:hAnsi="Twinkl" w:cs="Tahoma"/>
                <w:sz w:val="18"/>
                <w:szCs w:val="18"/>
              </w:rPr>
            </w:pPr>
            <w:r w:rsidRPr="0001688A">
              <w:rPr>
                <w:rFonts w:ascii="Twinkl" w:hAnsi="Twinkl" w:cs="Tahoma"/>
                <w:sz w:val="18"/>
                <w:szCs w:val="18"/>
              </w:rPr>
              <w:t>Represent 1, 2, 3</w:t>
            </w:r>
          </w:p>
          <w:p w14:paraId="21BFC1B2" w14:textId="3C7BAD32" w:rsidR="00FD6228" w:rsidRPr="0001688A" w:rsidRDefault="00FD6228">
            <w:pPr>
              <w:rPr>
                <w:rFonts w:ascii="Twinkl" w:hAnsi="Twinkl" w:cs="Tahoma"/>
                <w:sz w:val="18"/>
                <w:szCs w:val="18"/>
              </w:rPr>
            </w:pPr>
            <w:r w:rsidRPr="0001688A">
              <w:rPr>
                <w:rFonts w:ascii="Twinkl" w:hAnsi="Twinkl" w:cs="Tahoma"/>
                <w:sz w:val="18"/>
                <w:szCs w:val="18"/>
              </w:rPr>
              <w:t>1 More</w:t>
            </w:r>
          </w:p>
          <w:p w14:paraId="5412D385" w14:textId="5FCC4493" w:rsidR="00FD6228" w:rsidRPr="0001688A" w:rsidRDefault="00FD6228">
            <w:pPr>
              <w:rPr>
                <w:rFonts w:ascii="Twinkl" w:hAnsi="Twinkl" w:cs="Tahoma"/>
                <w:sz w:val="18"/>
                <w:szCs w:val="18"/>
              </w:rPr>
            </w:pPr>
            <w:r w:rsidRPr="0001688A">
              <w:rPr>
                <w:rFonts w:ascii="Twinkl" w:hAnsi="Twinkl" w:cs="Tahoma"/>
                <w:sz w:val="18"/>
                <w:szCs w:val="18"/>
              </w:rPr>
              <w:t>1 Less</w:t>
            </w:r>
          </w:p>
          <w:p w14:paraId="6A1E4AC2" w14:textId="5D3A5857" w:rsidR="00FD6228" w:rsidRPr="0001688A" w:rsidRDefault="00FD6228">
            <w:pPr>
              <w:rPr>
                <w:rFonts w:ascii="Twinkl" w:hAnsi="Twinkl" w:cs="Tahoma"/>
                <w:sz w:val="18"/>
                <w:szCs w:val="18"/>
              </w:rPr>
            </w:pPr>
            <w:r w:rsidRPr="0001688A">
              <w:rPr>
                <w:rFonts w:ascii="Twinkl" w:hAnsi="Twinkl" w:cs="Tahoma"/>
                <w:sz w:val="18"/>
                <w:szCs w:val="18"/>
              </w:rPr>
              <w:t>Composition of 1, 2, 3</w:t>
            </w:r>
          </w:p>
          <w:p w14:paraId="249EC9FD" w14:textId="77777777" w:rsidR="005E0592" w:rsidRDefault="005E0592">
            <w:pPr>
              <w:rPr>
                <w:rFonts w:ascii="Twinkl" w:hAnsi="Twinkl" w:cs="Tahoma"/>
                <w:sz w:val="20"/>
                <w:szCs w:val="20"/>
              </w:rPr>
            </w:pPr>
          </w:p>
          <w:p w14:paraId="71D4E206" w14:textId="49DFA740" w:rsidR="005E0592" w:rsidRPr="007F0C16" w:rsidRDefault="005E0592" w:rsidP="00816021">
            <w:pPr>
              <w:jc w:val="center"/>
              <w:rPr>
                <w:rFonts w:ascii="Twinkl" w:hAnsi="Twinkl" w:cs="Tahoma"/>
                <w:b/>
                <w:bCs/>
                <w:sz w:val="24"/>
                <w:szCs w:val="24"/>
                <w:u w:val="single"/>
              </w:rPr>
            </w:pPr>
            <w:r w:rsidRPr="007F0C16">
              <w:rPr>
                <w:rFonts w:ascii="Twinkl" w:hAnsi="Twinkl" w:cs="Tahoma"/>
                <w:b/>
                <w:bCs/>
                <w:sz w:val="24"/>
                <w:szCs w:val="24"/>
                <w:u w:val="single"/>
              </w:rPr>
              <w:t>Nursery</w:t>
            </w:r>
            <w:r w:rsidR="00C37A04" w:rsidRPr="007F0C16">
              <w:rPr>
                <w:rFonts w:ascii="Twinkl" w:hAnsi="Twinkl" w:cs="Tahoma"/>
                <w:b/>
                <w:bCs/>
                <w:sz w:val="24"/>
                <w:szCs w:val="24"/>
                <w:u w:val="single"/>
              </w:rPr>
              <w:t>:</w:t>
            </w:r>
          </w:p>
          <w:p w14:paraId="1EB36639" w14:textId="2B8BDB83" w:rsidR="005E0592" w:rsidRPr="007F0C16" w:rsidRDefault="00132A3A">
            <w:pPr>
              <w:rPr>
                <w:rFonts w:ascii="Twinkl" w:hAnsi="Twinkl" w:cs="Tahoma"/>
                <w:b/>
                <w:bCs/>
                <w:sz w:val="18"/>
                <w:szCs w:val="18"/>
              </w:rPr>
            </w:pPr>
            <w:r w:rsidRPr="007F0C16">
              <w:rPr>
                <w:rFonts w:ascii="Twinkl" w:hAnsi="Twinkl" w:cs="Tahoma"/>
                <w:b/>
                <w:bCs/>
                <w:sz w:val="18"/>
                <w:szCs w:val="18"/>
              </w:rPr>
              <w:t>More Than, Fewer Than, Same</w:t>
            </w:r>
          </w:p>
          <w:p w14:paraId="1993CA38" w14:textId="424E628F" w:rsidR="00132A3A" w:rsidRPr="007F0C16" w:rsidRDefault="00816021">
            <w:pPr>
              <w:rPr>
                <w:rFonts w:ascii="Twinkl" w:hAnsi="Twinkl" w:cs="Tahoma"/>
                <w:b/>
                <w:bCs/>
                <w:sz w:val="18"/>
                <w:szCs w:val="18"/>
              </w:rPr>
            </w:pPr>
            <w:r w:rsidRPr="007F0C16">
              <w:rPr>
                <w:rFonts w:ascii="Twinkl" w:hAnsi="Twinkl" w:cs="Tahoma"/>
                <w:b/>
                <w:bCs/>
                <w:sz w:val="18"/>
                <w:szCs w:val="18"/>
              </w:rPr>
              <w:t>Explore and Build with Shapes and Objects</w:t>
            </w:r>
          </w:p>
          <w:p w14:paraId="1B783FF6" w14:textId="157ADD4D" w:rsidR="00FD6228" w:rsidRPr="00F112F0" w:rsidRDefault="00816021" w:rsidP="00816021">
            <w:pPr>
              <w:rPr>
                <w:rFonts w:ascii="Twinkl" w:hAnsi="Twinkl" w:cs="Tahoma"/>
                <w:sz w:val="20"/>
                <w:szCs w:val="20"/>
              </w:rPr>
            </w:pPr>
            <w:r w:rsidRPr="007F0C16">
              <w:rPr>
                <w:rFonts w:ascii="Twinkl" w:hAnsi="Twinkl" w:cs="Tahoma"/>
                <w:b/>
                <w:bCs/>
                <w:sz w:val="18"/>
                <w:szCs w:val="18"/>
              </w:rPr>
              <w:t>Explore Repeats</w:t>
            </w:r>
          </w:p>
        </w:tc>
        <w:tc>
          <w:tcPr>
            <w:tcW w:w="3389" w:type="dxa"/>
            <w:vMerge w:val="restart"/>
            <w:vAlign w:val="center"/>
          </w:tcPr>
          <w:p w14:paraId="55A7D1E8" w14:textId="5EFD25FC" w:rsidR="003D1850" w:rsidRPr="001A102F" w:rsidRDefault="00FD6228" w:rsidP="006B655A">
            <w:pPr>
              <w:autoSpaceDE w:val="0"/>
              <w:autoSpaceDN w:val="0"/>
              <w:adjustRightInd w:val="0"/>
              <w:spacing w:line="276" w:lineRule="auto"/>
              <w:rPr>
                <w:rFonts w:ascii="Twinkl" w:hAnsi="Twinkl" w:cstheme="majorHAnsi"/>
                <w:b/>
                <w:bCs/>
                <w:sz w:val="24"/>
                <w:szCs w:val="24"/>
                <w:u w:val="single"/>
              </w:rPr>
            </w:pPr>
            <w:r w:rsidRPr="007F0C16">
              <w:rPr>
                <w:rFonts w:ascii="Twinkl" w:hAnsi="Twinkl" w:cstheme="majorHAnsi"/>
                <w:b/>
                <w:bCs/>
                <w:sz w:val="24"/>
                <w:szCs w:val="24"/>
                <w:u w:val="single"/>
              </w:rPr>
              <w:t>Charanga:</w:t>
            </w:r>
            <w:r w:rsidR="003D1850">
              <w:rPr>
                <w:rFonts w:ascii="Twinkl" w:hAnsi="Twinkl" w:cstheme="majorHAnsi"/>
                <w:b/>
                <w:bCs/>
                <w:sz w:val="24"/>
                <w:szCs w:val="24"/>
                <w:u w:val="single"/>
              </w:rPr>
              <w:t xml:space="preserve"> Me!</w:t>
            </w:r>
          </w:p>
          <w:p w14:paraId="79FD77A5" w14:textId="3B615C8F" w:rsidR="00FD6228" w:rsidRPr="00FD6228" w:rsidRDefault="00FD6228" w:rsidP="00FD6228">
            <w:pPr>
              <w:spacing w:line="276" w:lineRule="auto"/>
              <w:rPr>
                <w:rFonts w:ascii="Twinkl" w:hAnsi="Twinkl" w:cs="Tahoma"/>
                <w:b/>
                <w:bCs/>
                <w:sz w:val="24"/>
                <w:szCs w:val="24"/>
                <w:u w:val="single"/>
              </w:rPr>
            </w:pPr>
            <w:r w:rsidRPr="00FD6228">
              <w:rPr>
                <w:rFonts w:ascii="Twinkl" w:hAnsi="Twinkl" w:cs="Tahoma"/>
                <w:b/>
                <w:bCs/>
                <w:sz w:val="24"/>
                <w:szCs w:val="24"/>
                <w:u w:val="single"/>
              </w:rPr>
              <w:t>Nursery Rhymes</w:t>
            </w:r>
          </w:p>
          <w:p w14:paraId="0BE3DEF8" w14:textId="77777777" w:rsidR="00FD6228" w:rsidRPr="00816021" w:rsidRDefault="00FD6228" w:rsidP="008768BF">
            <w:pPr>
              <w:spacing w:line="276" w:lineRule="auto"/>
              <w:rPr>
                <w:rFonts w:ascii="Twinkl" w:hAnsi="Twinkl" w:cstheme="minorHAnsi"/>
                <w:sz w:val="18"/>
                <w:szCs w:val="18"/>
              </w:rPr>
            </w:pPr>
            <w:r w:rsidRPr="00816021">
              <w:rPr>
                <w:rFonts w:ascii="Twinkl" w:hAnsi="Twinkl" w:cstheme="minorHAnsi"/>
                <w:sz w:val="18"/>
                <w:szCs w:val="18"/>
              </w:rPr>
              <w:t>Pat-a-cake</w:t>
            </w:r>
          </w:p>
          <w:p w14:paraId="3FED8478" w14:textId="77777777" w:rsidR="00FD6228" w:rsidRPr="00816021" w:rsidRDefault="00FD6228" w:rsidP="008768BF">
            <w:pPr>
              <w:spacing w:line="276" w:lineRule="auto"/>
              <w:rPr>
                <w:rFonts w:ascii="Twinkl" w:hAnsi="Twinkl" w:cstheme="minorHAnsi"/>
                <w:sz w:val="18"/>
                <w:szCs w:val="18"/>
              </w:rPr>
            </w:pPr>
            <w:r w:rsidRPr="00816021">
              <w:rPr>
                <w:rFonts w:ascii="Twinkl" w:hAnsi="Twinkl" w:cstheme="minorHAnsi"/>
                <w:sz w:val="18"/>
                <w:szCs w:val="18"/>
              </w:rPr>
              <w:t>Here We Go Round the Mulberry Bush</w:t>
            </w:r>
          </w:p>
          <w:p w14:paraId="15FFC829" w14:textId="77777777" w:rsidR="00FD6228" w:rsidRPr="00816021" w:rsidRDefault="00FD6228" w:rsidP="008768BF">
            <w:pPr>
              <w:spacing w:line="276" w:lineRule="auto"/>
              <w:rPr>
                <w:rFonts w:ascii="Twinkl" w:hAnsi="Twinkl" w:cstheme="minorHAnsi"/>
                <w:sz w:val="18"/>
                <w:szCs w:val="18"/>
              </w:rPr>
            </w:pPr>
            <w:r w:rsidRPr="00816021">
              <w:rPr>
                <w:rFonts w:ascii="Twinkl" w:hAnsi="Twinkl" w:cstheme="minorHAnsi"/>
                <w:sz w:val="18"/>
                <w:szCs w:val="18"/>
              </w:rPr>
              <w:t>If You’re Happy and You Know It</w:t>
            </w:r>
          </w:p>
          <w:p w14:paraId="2FE270F0" w14:textId="168730AB" w:rsidR="00FD6228" w:rsidRPr="00816021" w:rsidRDefault="006E6277" w:rsidP="008768BF">
            <w:pPr>
              <w:spacing w:line="276" w:lineRule="auto"/>
              <w:rPr>
                <w:rFonts w:ascii="Twinkl" w:hAnsi="Twinkl" w:cstheme="minorHAnsi"/>
                <w:sz w:val="18"/>
                <w:szCs w:val="18"/>
              </w:rPr>
            </w:pPr>
            <w:r w:rsidRPr="00816021">
              <w:rPr>
                <w:rFonts w:ascii="Twinkl" w:hAnsi="Twinkl" w:cstheme="minorHAnsi"/>
                <w:sz w:val="18"/>
                <w:szCs w:val="18"/>
              </w:rPr>
              <w:t>Miss Polly Had a Dolly</w:t>
            </w:r>
          </w:p>
          <w:p w14:paraId="77C87850" w14:textId="3A8CDF8D" w:rsidR="006E6277" w:rsidRPr="00816021" w:rsidRDefault="00CF587C" w:rsidP="008768BF">
            <w:pPr>
              <w:spacing w:line="276" w:lineRule="auto"/>
              <w:rPr>
                <w:rFonts w:ascii="Twinkl" w:hAnsi="Twinkl" w:cstheme="minorHAnsi"/>
                <w:sz w:val="18"/>
                <w:szCs w:val="18"/>
              </w:rPr>
            </w:pPr>
            <w:r w:rsidRPr="00816021">
              <w:rPr>
                <w:rFonts w:ascii="Twinkl" w:hAnsi="Twinkl" w:cstheme="minorHAnsi"/>
                <w:sz w:val="18"/>
                <w:szCs w:val="18"/>
              </w:rPr>
              <w:t>This is the Way</w:t>
            </w:r>
          </w:p>
          <w:p w14:paraId="57B327EA" w14:textId="77777777" w:rsidR="00FD6228" w:rsidRPr="00816021" w:rsidRDefault="00627B6B" w:rsidP="008768BF">
            <w:pPr>
              <w:spacing w:line="276" w:lineRule="auto"/>
              <w:rPr>
                <w:rFonts w:ascii="Twinkl" w:hAnsi="Twinkl" w:cstheme="minorHAnsi"/>
                <w:sz w:val="18"/>
                <w:szCs w:val="18"/>
              </w:rPr>
            </w:pPr>
            <w:r w:rsidRPr="00816021">
              <w:rPr>
                <w:rFonts w:ascii="Twinkl" w:hAnsi="Twinkl" w:cstheme="minorHAnsi"/>
                <w:sz w:val="18"/>
                <w:szCs w:val="18"/>
              </w:rPr>
              <w:t>Oats and Beans and Barley Grow</w:t>
            </w:r>
          </w:p>
          <w:p w14:paraId="0665C575" w14:textId="77777777" w:rsidR="00863AAD" w:rsidRPr="00816021" w:rsidRDefault="00863AAD" w:rsidP="008768BF">
            <w:pPr>
              <w:spacing w:line="276" w:lineRule="auto"/>
              <w:rPr>
                <w:rFonts w:ascii="Twinkl" w:hAnsi="Twinkl" w:cstheme="minorHAnsi"/>
                <w:sz w:val="18"/>
                <w:szCs w:val="18"/>
              </w:rPr>
            </w:pPr>
            <w:r w:rsidRPr="00816021">
              <w:rPr>
                <w:rFonts w:ascii="Twinkl" w:hAnsi="Twinkl" w:cstheme="minorHAnsi"/>
                <w:sz w:val="18"/>
                <w:szCs w:val="18"/>
              </w:rPr>
              <w:t>Twinkle, Twinkle Little Star</w:t>
            </w:r>
          </w:p>
          <w:p w14:paraId="28BEE0AC" w14:textId="11916F7D" w:rsidR="00863AAD" w:rsidRPr="00863AAD" w:rsidRDefault="00863AAD" w:rsidP="008768BF">
            <w:pPr>
              <w:spacing w:line="276" w:lineRule="auto"/>
              <w:rPr>
                <w:rFonts w:ascii="Twinkl" w:hAnsi="Twinkl" w:cstheme="minorHAnsi"/>
              </w:rPr>
            </w:pPr>
            <w:r w:rsidRPr="00816021">
              <w:rPr>
                <w:rFonts w:ascii="Twinkl" w:hAnsi="Twinkl" w:cstheme="minorHAnsi"/>
                <w:sz w:val="18"/>
                <w:szCs w:val="18"/>
              </w:rPr>
              <w:t>1 Little, 2 Little, 3 Little Pumpkins</w:t>
            </w:r>
          </w:p>
        </w:tc>
        <w:tc>
          <w:tcPr>
            <w:tcW w:w="3245" w:type="dxa"/>
            <w:gridSpan w:val="2"/>
            <w:vMerge w:val="restart"/>
            <w:vAlign w:val="center"/>
          </w:tcPr>
          <w:p w14:paraId="3F5DB1F8" w14:textId="1FA766BC" w:rsidR="00863AAD" w:rsidRDefault="00863AAD" w:rsidP="002B4AB7">
            <w:pPr>
              <w:pStyle w:val="NoSpacing"/>
              <w:spacing w:line="276" w:lineRule="auto"/>
              <w:jc w:val="center"/>
              <w:rPr>
                <w:rFonts w:ascii="Twinkl" w:eastAsiaTheme="minorHAnsi" w:hAnsi="Twinkl" w:cs="Tahoma"/>
                <w:b/>
                <w:bCs/>
                <w:sz w:val="24"/>
                <w:szCs w:val="24"/>
              </w:rPr>
            </w:pPr>
            <w:r w:rsidRPr="006B655A">
              <w:rPr>
                <w:rFonts w:ascii="Twinkl" w:eastAsiaTheme="minorHAnsi" w:hAnsi="Twinkl" w:cs="Tahoma"/>
                <w:b/>
                <w:bCs/>
                <w:sz w:val="24"/>
                <w:szCs w:val="24"/>
              </w:rPr>
              <w:t>PE with Mrs Perry:</w:t>
            </w:r>
          </w:p>
          <w:p w14:paraId="189EAA23" w14:textId="73B7D2C4" w:rsidR="00021D12" w:rsidRPr="006B655A" w:rsidRDefault="00021D12" w:rsidP="002B4AB7">
            <w:pPr>
              <w:pStyle w:val="NoSpacing"/>
              <w:spacing w:line="276" w:lineRule="auto"/>
              <w:jc w:val="center"/>
              <w:rPr>
                <w:rFonts w:ascii="Twinkl" w:eastAsiaTheme="minorHAnsi" w:hAnsi="Twinkl" w:cs="Tahoma"/>
                <w:b/>
                <w:bCs/>
                <w:sz w:val="24"/>
                <w:szCs w:val="24"/>
              </w:rPr>
            </w:pPr>
            <w:r>
              <w:rPr>
                <w:rFonts w:ascii="Twinkl" w:eastAsiaTheme="minorHAnsi" w:hAnsi="Twinkl" w:cs="Tahoma"/>
                <w:b/>
                <w:bCs/>
                <w:sz w:val="24"/>
                <w:szCs w:val="24"/>
              </w:rPr>
              <w:t>‘Me and PE’</w:t>
            </w:r>
          </w:p>
          <w:p w14:paraId="6210C941" w14:textId="41916308" w:rsidR="00863AAD" w:rsidRPr="007F0C16" w:rsidRDefault="00863AAD" w:rsidP="002B4AB7">
            <w:pPr>
              <w:pStyle w:val="NoSpacing"/>
              <w:spacing w:line="276" w:lineRule="auto"/>
              <w:jc w:val="center"/>
              <w:rPr>
                <w:rFonts w:ascii="Twinkl" w:eastAsiaTheme="minorHAnsi" w:hAnsi="Twinkl" w:cs="Tahoma"/>
              </w:rPr>
            </w:pPr>
            <w:r w:rsidRPr="007F0C16">
              <w:rPr>
                <w:rFonts w:ascii="Twinkl" w:eastAsiaTheme="minorHAnsi" w:hAnsi="Twinkl" w:cs="Tahoma"/>
              </w:rPr>
              <w:t>Team Building</w:t>
            </w:r>
          </w:p>
          <w:p w14:paraId="34F8B4A9" w14:textId="415B22A7" w:rsidR="00863AAD" w:rsidRPr="007F0C16" w:rsidRDefault="00863AAD" w:rsidP="002B4AB7">
            <w:pPr>
              <w:pStyle w:val="NoSpacing"/>
              <w:spacing w:line="276" w:lineRule="auto"/>
              <w:jc w:val="center"/>
              <w:rPr>
                <w:rFonts w:ascii="Twinkl" w:eastAsiaTheme="minorHAnsi" w:hAnsi="Twinkl" w:cs="Tahoma"/>
              </w:rPr>
            </w:pPr>
            <w:r w:rsidRPr="007F0C16">
              <w:rPr>
                <w:rFonts w:ascii="Twinkl" w:eastAsiaTheme="minorHAnsi" w:hAnsi="Twinkl" w:cs="Tahoma"/>
              </w:rPr>
              <w:t>Turn Taking</w:t>
            </w:r>
          </w:p>
          <w:p w14:paraId="2C746495" w14:textId="677CFD42" w:rsidR="00863AAD" w:rsidRPr="007F0C16" w:rsidRDefault="00863AAD" w:rsidP="002B4AB7">
            <w:pPr>
              <w:pStyle w:val="NoSpacing"/>
              <w:spacing w:line="276" w:lineRule="auto"/>
              <w:jc w:val="center"/>
              <w:rPr>
                <w:rFonts w:ascii="Twinkl" w:eastAsiaTheme="minorHAnsi" w:hAnsi="Twinkl" w:cs="Tahoma"/>
              </w:rPr>
            </w:pPr>
            <w:r w:rsidRPr="007F0C16">
              <w:rPr>
                <w:rFonts w:ascii="Twinkl" w:eastAsiaTheme="minorHAnsi" w:hAnsi="Twinkl" w:cs="Tahoma"/>
              </w:rPr>
              <w:t>Safe Movement</w:t>
            </w:r>
          </w:p>
          <w:p w14:paraId="20E38982" w14:textId="77777777" w:rsidR="00863AAD" w:rsidRDefault="00863AAD" w:rsidP="002B4AB7">
            <w:pPr>
              <w:pStyle w:val="NoSpacing"/>
              <w:spacing w:line="276" w:lineRule="auto"/>
              <w:jc w:val="center"/>
              <w:rPr>
                <w:rFonts w:ascii="Twinkl" w:eastAsiaTheme="minorHAnsi" w:hAnsi="Twinkl" w:cs="Tahoma"/>
                <w:sz w:val="24"/>
                <w:szCs w:val="24"/>
              </w:rPr>
            </w:pPr>
          </w:p>
          <w:p w14:paraId="488F98C1" w14:textId="2B4B240C" w:rsidR="006B655A" w:rsidRPr="006B655A" w:rsidRDefault="006B655A" w:rsidP="002B4AB7">
            <w:pPr>
              <w:pStyle w:val="NoSpacing"/>
              <w:spacing w:line="276" w:lineRule="auto"/>
              <w:jc w:val="center"/>
              <w:rPr>
                <w:rFonts w:ascii="Twinkl" w:eastAsiaTheme="minorHAnsi" w:hAnsi="Twinkl" w:cs="Tahoma"/>
                <w:b/>
                <w:bCs/>
                <w:sz w:val="24"/>
                <w:szCs w:val="24"/>
              </w:rPr>
            </w:pPr>
            <w:r w:rsidRPr="006B655A">
              <w:rPr>
                <w:rFonts w:ascii="Twinkl" w:eastAsiaTheme="minorHAnsi" w:hAnsi="Twinkl" w:cs="Tahoma"/>
                <w:b/>
                <w:bCs/>
                <w:sz w:val="24"/>
                <w:szCs w:val="24"/>
              </w:rPr>
              <w:t xml:space="preserve">In </w:t>
            </w:r>
            <w:r>
              <w:rPr>
                <w:rFonts w:ascii="Twinkl" w:eastAsiaTheme="minorHAnsi" w:hAnsi="Twinkl" w:cs="Tahoma"/>
                <w:b/>
                <w:bCs/>
                <w:sz w:val="24"/>
                <w:szCs w:val="24"/>
              </w:rPr>
              <w:t>the Classroom:</w:t>
            </w:r>
          </w:p>
          <w:p w14:paraId="78DCC5EF" w14:textId="3905BEC5" w:rsidR="00FD6228" w:rsidRPr="006B655A" w:rsidRDefault="00FD6228" w:rsidP="002B4AB7">
            <w:pPr>
              <w:pStyle w:val="NoSpacing"/>
              <w:spacing w:line="276" w:lineRule="auto"/>
              <w:jc w:val="center"/>
              <w:rPr>
                <w:rFonts w:ascii="Twinkl" w:eastAsiaTheme="minorHAnsi" w:hAnsi="Twinkl" w:cs="Tahoma"/>
                <w:sz w:val="20"/>
                <w:szCs w:val="20"/>
              </w:rPr>
            </w:pPr>
            <w:r w:rsidRPr="006B655A">
              <w:rPr>
                <w:rFonts w:ascii="Twinkl" w:eastAsiaTheme="minorHAnsi" w:hAnsi="Twinkl" w:cs="Tahoma"/>
                <w:sz w:val="20"/>
                <w:szCs w:val="20"/>
              </w:rPr>
              <w:t>Squiggle whilst you wiggle</w:t>
            </w:r>
          </w:p>
          <w:p w14:paraId="3BB0B930" w14:textId="77D0261E" w:rsidR="00FD6228" w:rsidRPr="006B655A" w:rsidRDefault="00FD6228" w:rsidP="002B4AB7">
            <w:pPr>
              <w:pStyle w:val="NoSpacing"/>
              <w:spacing w:line="276" w:lineRule="auto"/>
              <w:jc w:val="center"/>
              <w:rPr>
                <w:rFonts w:ascii="Twinkl" w:eastAsiaTheme="minorHAnsi" w:hAnsi="Twinkl" w:cs="Tahoma"/>
                <w:sz w:val="20"/>
                <w:szCs w:val="20"/>
              </w:rPr>
            </w:pPr>
            <w:r w:rsidRPr="006B655A">
              <w:rPr>
                <w:rFonts w:ascii="Twinkl" w:eastAsiaTheme="minorHAnsi" w:hAnsi="Twinkl" w:cs="Tahoma"/>
                <w:sz w:val="20"/>
                <w:szCs w:val="20"/>
              </w:rPr>
              <w:t>Fine</w:t>
            </w:r>
            <w:r w:rsidR="006B655A" w:rsidRPr="006B655A">
              <w:rPr>
                <w:rFonts w:ascii="Twinkl" w:eastAsiaTheme="minorHAnsi" w:hAnsi="Twinkl" w:cs="Tahoma"/>
                <w:sz w:val="20"/>
                <w:szCs w:val="20"/>
              </w:rPr>
              <w:t>-M</w:t>
            </w:r>
            <w:r w:rsidRPr="006B655A">
              <w:rPr>
                <w:rFonts w:ascii="Twinkl" w:eastAsiaTheme="minorHAnsi" w:hAnsi="Twinkl" w:cs="Tahoma"/>
                <w:sz w:val="20"/>
                <w:szCs w:val="20"/>
              </w:rPr>
              <w:t xml:space="preserve">otor </w:t>
            </w:r>
            <w:r w:rsidR="006B655A" w:rsidRPr="006B655A">
              <w:rPr>
                <w:rFonts w:ascii="Twinkl" w:eastAsiaTheme="minorHAnsi" w:hAnsi="Twinkl" w:cs="Tahoma"/>
                <w:sz w:val="20"/>
                <w:szCs w:val="20"/>
              </w:rPr>
              <w:t>C</w:t>
            </w:r>
            <w:r w:rsidRPr="006B655A">
              <w:rPr>
                <w:rFonts w:ascii="Twinkl" w:eastAsiaTheme="minorHAnsi" w:hAnsi="Twinkl" w:cs="Tahoma"/>
                <w:sz w:val="20"/>
                <w:szCs w:val="20"/>
              </w:rPr>
              <w:t>arousel</w:t>
            </w:r>
          </w:p>
          <w:p w14:paraId="229666A0" w14:textId="77777777" w:rsidR="00FD6228" w:rsidRDefault="00FD6228" w:rsidP="00863AAD">
            <w:pPr>
              <w:pStyle w:val="NoSpacing"/>
              <w:spacing w:line="276" w:lineRule="auto"/>
              <w:jc w:val="center"/>
              <w:rPr>
                <w:rFonts w:ascii="Twinkl" w:eastAsiaTheme="minorHAnsi" w:hAnsi="Twinkl" w:cs="Tahoma"/>
                <w:sz w:val="20"/>
                <w:szCs w:val="20"/>
              </w:rPr>
            </w:pPr>
            <w:r w:rsidRPr="006B655A">
              <w:rPr>
                <w:rFonts w:ascii="Twinkl" w:eastAsiaTheme="minorHAnsi" w:hAnsi="Twinkl" w:cs="Tahoma"/>
                <w:sz w:val="20"/>
                <w:szCs w:val="20"/>
              </w:rPr>
              <w:t>Mark</w:t>
            </w:r>
            <w:r w:rsidR="006B655A" w:rsidRPr="006B655A">
              <w:rPr>
                <w:rFonts w:ascii="Twinkl" w:eastAsiaTheme="minorHAnsi" w:hAnsi="Twinkl" w:cs="Tahoma"/>
                <w:sz w:val="20"/>
                <w:szCs w:val="20"/>
              </w:rPr>
              <w:t>-</w:t>
            </w:r>
            <w:r w:rsidRPr="006B655A">
              <w:rPr>
                <w:rFonts w:ascii="Twinkl" w:eastAsiaTheme="minorHAnsi" w:hAnsi="Twinkl" w:cs="Tahoma"/>
                <w:sz w:val="20"/>
                <w:szCs w:val="20"/>
              </w:rPr>
              <w:t>Making Directed Activities</w:t>
            </w:r>
          </w:p>
          <w:p w14:paraId="2DD7019C" w14:textId="097CAFF0" w:rsidR="006B655A" w:rsidRPr="000D6544" w:rsidRDefault="006B655A" w:rsidP="00863AAD">
            <w:pPr>
              <w:pStyle w:val="NoSpacing"/>
              <w:spacing w:line="276" w:lineRule="auto"/>
              <w:jc w:val="center"/>
              <w:rPr>
                <w:rFonts w:ascii="Twinkl" w:eastAsiaTheme="minorHAnsi" w:hAnsi="Twinkl" w:cs="Tahoma"/>
                <w:sz w:val="24"/>
                <w:szCs w:val="24"/>
              </w:rPr>
            </w:pPr>
            <w:r>
              <w:rPr>
                <w:rFonts w:ascii="Twinkl" w:eastAsiaTheme="minorHAnsi" w:hAnsi="Twinkl" w:cs="Tahoma"/>
                <w:sz w:val="20"/>
                <w:szCs w:val="20"/>
              </w:rPr>
              <w:t>Dough Disco!</w:t>
            </w:r>
          </w:p>
        </w:tc>
        <w:tc>
          <w:tcPr>
            <w:tcW w:w="3318" w:type="dxa"/>
            <w:vAlign w:val="center"/>
          </w:tcPr>
          <w:p w14:paraId="23245ADC" w14:textId="77777777" w:rsidR="00FD6228" w:rsidRPr="0001688A" w:rsidRDefault="00FD6228" w:rsidP="008A18DA">
            <w:pPr>
              <w:pStyle w:val="NoSpacing"/>
              <w:spacing w:line="276" w:lineRule="auto"/>
              <w:jc w:val="center"/>
              <w:rPr>
                <w:rFonts w:ascii="Twinkl" w:eastAsiaTheme="minorHAnsi" w:hAnsi="Twinkl" w:cs="Tahoma"/>
                <w:sz w:val="20"/>
                <w:szCs w:val="20"/>
              </w:rPr>
            </w:pPr>
            <w:r w:rsidRPr="0001688A">
              <w:rPr>
                <w:rFonts w:ascii="Twinkl" w:eastAsiaTheme="minorHAnsi" w:hAnsi="Twinkl" w:cs="Tahoma"/>
                <w:sz w:val="20"/>
                <w:szCs w:val="20"/>
              </w:rPr>
              <w:t>Hygiene Routines in School</w:t>
            </w:r>
          </w:p>
          <w:p w14:paraId="4D1C1D4C" w14:textId="467A13D4" w:rsidR="00FD6228" w:rsidRPr="0001688A" w:rsidRDefault="00FD6228" w:rsidP="008A18DA">
            <w:pPr>
              <w:pStyle w:val="NoSpacing"/>
              <w:spacing w:line="276" w:lineRule="auto"/>
              <w:jc w:val="center"/>
              <w:rPr>
                <w:rFonts w:ascii="Twinkl" w:eastAsiaTheme="minorHAnsi" w:hAnsi="Twinkl" w:cs="Tahoma"/>
                <w:sz w:val="20"/>
                <w:szCs w:val="20"/>
              </w:rPr>
            </w:pPr>
            <w:r w:rsidRPr="0001688A">
              <w:rPr>
                <w:rFonts w:ascii="Twinkl" w:eastAsiaTheme="minorHAnsi" w:hAnsi="Twinkl" w:cs="Tahoma"/>
                <w:sz w:val="20"/>
                <w:szCs w:val="20"/>
              </w:rPr>
              <w:t>Emotions</w:t>
            </w:r>
            <w:r w:rsidR="00D43E3E" w:rsidRPr="0001688A">
              <w:rPr>
                <w:rFonts w:ascii="Twinkl" w:eastAsiaTheme="minorHAnsi" w:hAnsi="Twinkl" w:cs="Tahoma"/>
                <w:sz w:val="20"/>
                <w:szCs w:val="20"/>
              </w:rPr>
              <w:t xml:space="preserve"> – Settling in and Making Friends</w:t>
            </w:r>
          </w:p>
          <w:p w14:paraId="53670040" w14:textId="77777777" w:rsidR="00FD6228" w:rsidRDefault="00FD6228" w:rsidP="008A18DA">
            <w:pPr>
              <w:pStyle w:val="NoSpacing"/>
              <w:spacing w:line="276" w:lineRule="auto"/>
              <w:jc w:val="center"/>
              <w:rPr>
                <w:rFonts w:ascii="Twinkl" w:eastAsiaTheme="minorHAnsi" w:hAnsi="Twinkl" w:cs="Tahoma"/>
                <w:sz w:val="20"/>
                <w:szCs w:val="20"/>
              </w:rPr>
            </w:pPr>
            <w:r w:rsidRPr="0001688A">
              <w:rPr>
                <w:rFonts w:ascii="Twinkl" w:eastAsiaTheme="minorHAnsi" w:hAnsi="Twinkl" w:cs="Tahoma"/>
                <w:sz w:val="20"/>
                <w:szCs w:val="20"/>
              </w:rPr>
              <w:t>Toothbrushing</w:t>
            </w:r>
          </w:p>
          <w:p w14:paraId="7CAA42A9" w14:textId="1453DD27" w:rsidR="00156EA8" w:rsidRPr="00651251" w:rsidRDefault="00156EA8" w:rsidP="008A18DA">
            <w:pPr>
              <w:pStyle w:val="NoSpacing"/>
              <w:spacing w:line="276" w:lineRule="auto"/>
              <w:jc w:val="center"/>
              <w:rPr>
                <w:rFonts w:ascii="Twinkl" w:eastAsiaTheme="minorHAnsi" w:hAnsi="Twinkl" w:cs="Tahoma"/>
                <w:sz w:val="24"/>
                <w:szCs w:val="24"/>
                <w:highlight w:val="yellow"/>
              </w:rPr>
            </w:pPr>
            <w:r w:rsidRPr="00156EA8">
              <w:rPr>
                <w:rFonts w:ascii="Twinkl" w:eastAsiaTheme="minorHAnsi" w:hAnsi="Twinkl" w:cs="Tahoma"/>
                <w:sz w:val="20"/>
                <w:szCs w:val="20"/>
              </w:rPr>
              <w:t>My Community</w:t>
            </w:r>
          </w:p>
        </w:tc>
      </w:tr>
      <w:tr w:rsidR="00FD6228" w:rsidRPr="000D6544" w14:paraId="43C8F2D8" w14:textId="77777777" w:rsidTr="006E6277">
        <w:trPr>
          <w:trHeight w:val="261"/>
        </w:trPr>
        <w:tc>
          <w:tcPr>
            <w:tcW w:w="3109" w:type="dxa"/>
            <w:vMerge/>
            <w:vAlign w:val="center"/>
          </w:tcPr>
          <w:p w14:paraId="5CF62467" w14:textId="77777777" w:rsidR="00FD6228" w:rsidRPr="000D6544" w:rsidRDefault="00FD6228" w:rsidP="002B4AB7">
            <w:pPr>
              <w:spacing w:line="276" w:lineRule="auto"/>
              <w:jc w:val="center"/>
              <w:rPr>
                <w:rFonts w:ascii="Twinkl" w:hAnsi="Twinkl" w:cs="Tahoma"/>
              </w:rPr>
            </w:pPr>
          </w:p>
        </w:tc>
        <w:tc>
          <w:tcPr>
            <w:tcW w:w="2291" w:type="dxa"/>
            <w:vMerge/>
            <w:vAlign w:val="center"/>
          </w:tcPr>
          <w:p w14:paraId="5D43F7D5" w14:textId="77777777" w:rsidR="00FD6228" w:rsidRPr="000D6544" w:rsidRDefault="00FD6228" w:rsidP="002B4AB7">
            <w:pPr>
              <w:spacing w:line="276" w:lineRule="auto"/>
              <w:jc w:val="center"/>
              <w:rPr>
                <w:rFonts w:ascii="Twinkl" w:hAnsi="Twinkl" w:cs="Tahoma"/>
              </w:rPr>
            </w:pPr>
          </w:p>
        </w:tc>
        <w:tc>
          <w:tcPr>
            <w:tcW w:w="3389" w:type="dxa"/>
            <w:vMerge/>
            <w:shd w:val="clear" w:color="auto" w:fill="ABD5FF"/>
            <w:vAlign w:val="center"/>
          </w:tcPr>
          <w:p w14:paraId="2A43657D" w14:textId="7ADD19F0" w:rsidR="00FD6228" w:rsidRPr="000D6544" w:rsidRDefault="00FD6228" w:rsidP="008768BF">
            <w:pPr>
              <w:spacing w:line="276" w:lineRule="auto"/>
              <w:rPr>
                <w:rFonts w:ascii="Twinkl" w:hAnsi="Twinkl" w:cs="Tahoma"/>
                <w:b/>
                <w:bCs/>
                <w:sz w:val="28"/>
                <w:szCs w:val="28"/>
              </w:rPr>
            </w:pPr>
          </w:p>
        </w:tc>
        <w:tc>
          <w:tcPr>
            <w:tcW w:w="3245" w:type="dxa"/>
            <w:gridSpan w:val="2"/>
            <w:vMerge/>
            <w:shd w:val="clear" w:color="auto" w:fill="ABD5FF"/>
            <w:vAlign w:val="center"/>
          </w:tcPr>
          <w:p w14:paraId="1591935E" w14:textId="5C29D615" w:rsidR="00FD6228" w:rsidRPr="000D6544" w:rsidRDefault="00FD6228" w:rsidP="002B4AB7">
            <w:pPr>
              <w:spacing w:line="276" w:lineRule="auto"/>
              <w:jc w:val="center"/>
              <w:rPr>
                <w:rFonts w:ascii="Twinkl" w:hAnsi="Twinkl" w:cs="Tahoma"/>
                <w:b/>
                <w:bCs/>
                <w:sz w:val="28"/>
                <w:szCs w:val="28"/>
              </w:rPr>
            </w:pPr>
          </w:p>
        </w:tc>
        <w:tc>
          <w:tcPr>
            <w:tcW w:w="3318" w:type="dxa"/>
            <w:shd w:val="clear" w:color="auto" w:fill="ABD5FF"/>
            <w:vAlign w:val="center"/>
          </w:tcPr>
          <w:p w14:paraId="3B62439F" w14:textId="51CF4BBF" w:rsidR="00FD6228" w:rsidRPr="000D6544" w:rsidRDefault="00863AAD" w:rsidP="002B4AB7">
            <w:pPr>
              <w:spacing w:line="276" w:lineRule="auto"/>
              <w:jc w:val="center"/>
              <w:rPr>
                <w:rFonts w:ascii="Twinkl" w:hAnsi="Twinkl" w:cs="Tahoma"/>
                <w:b/>
                <w:bCs/>
                <w:sz w:val="28"/>
                <w:szCs w:val="28"/>
              </w:rPr>
            </w:pPr>
            <w:r>
              <w:rPr>
                <w:rFonts w:ascii="Twinkl" w:hAnsi="Twinkl" w:cs="Tahoma"/>
                <w:b/>
                <w:bCs/>
                <w:sz w:val="28"/>
                <w:szCs w:val="28"/>
              </w:rPr>
              <w:t>RE</w:t>
            </w:r>
          </w:p>
        </w:tc>
      </w:tr>
      <w:tr w:rsidR="00FD6228" w:rsidRPr="000D6544" w14:paraId="05A3A3FA" w14:textId="77777777" w:rsidTr="006E6277">
        <w:trPr>
          <w:trHeight w:val="1332"/>
        </w:trPr>
        <w:tc>
          <w:tcPr>
            <w:tcW w:w="3109" w:type="dxa"/>
            <w:vMerge/>
            <w:vAlign w:val="center"/>
          </w:tcPr>
          <w:p w14:paraId="0F191845" w14:textId="77777777" w:rsidR="00FD6228" w:rsidRPr="000D6544" w:rsidRDefault="00FD6228" w:rsidP="002B4AB7">
            <w:pPr>
              <w:spacing w:line="276" w:lineRule="auto"/>
              <w:jc w:val="center"/>
              <w:rPr>
                <w:rFonts w:ascii="Twinkl" w:hAnsi="Twinkl" w:cs="Tahoma"/>
              </w:rPr>
            </w:pPr>
          </w:p>
        </w:tc>
        <w:tc>
          <w:tcPr>
            <w:tcW w:w="2291" w:type="dxa"/>
            <w:vMerge/>
            <w:vAlign w:val="center"/>
          </w:tcPr>
          <w:p w14:paraId="4856F1E9" w14:textId="77777777" w:rsidR="00FD6228" w:rsidRPr="000D6544" w:rsidRDefault="00FD6228" w:rsidP="002B4AB7">
            <w:pPr>
              <w:spacing w:line="276" w:lineRule="auto"/>
              <w:jc w:val="center"/>
              <w:rPr>
                <w:rFonts w:ascii="Twinkl" w:hAnsi="Twinkl" w:cs="Tahoma"/>
              </w:rPr>
            </w:pPr>
          </w:p>
        </w:tc>
        <w:tc>
          <w:tcPr>
            <w:tcW w:w="3389" w:type="dxa"/>
            <w:vMerge/>
            <w:vAlign w:val="center"/>
          </w:tcPr>
          <w:p w14:paraId="313E004E" w14:textId="722DD972" w:rsidR="00FD6228" w:rsidRPr="000D6544" w:rsidRDefault="00FD6228" w:rsidP="008768BF">
            <w:pPr>
              <w:spacing w:line="276" w:lineRule="auto"/>
              <w:rPr>
                <w:rFonts w:ascii="Twinkl" w:hAnsi="Twinkl" w:cstheme="minorHAnsi"/>
                <w:sz w:val="18"/>
                <w:szCs w:val="18"/>
              </w:rPr>
            </w:pPr>
          </w:p>
        </w:tc>
        <w:tc>
          <w:tcPr>
            <w:tcW w:w="3245" w:type="dxa"/>
            <w:gridSpan w:val="2"/>
            <w:vMerge/>
            <w:vAlign w:val="center"/>
          </w:tcPr>
          <w:p w14:paraId="50C4D3B3" w14:textId="3DC6ECAC" w:rsidR="00FD6228" w:rsidRPr="000D6544" w:rsidRDefault="00FD6228" w:rsidP="002B4AB7">
            <w:pPr>
              <w:spacing w:line="276" w:lineRule="auto"/>
              <w:jc w:val="center"/>
              <w:rPr>
                <w:rFonts w:ascii="Twinkl" w:hAnsi="Twinkl" w:cs="Tahoma"/>
                <w:sz w:val="24"/>
                <w:szCs w:val="24"/>
              </w:rPr>
            </w:pPr>
          </w:p>
        </w:tc>
        <w:tc>
          <w:tcPr>
            <w:tcW w:w="3318" w:type="dxa"/>
            <w:vAlign w:val="center"/>
          </w:tcPr>
          <w:p w14:paraId="29FA628E" w14:textId="6093A05E" w:rsidR="00FD6228" w:rsidRPr="000D6544" w:rsidRDefault="007F0C16" w:rsidP="002B4AB7">
            <w:pPr>
              <w:spacing w:line="276" w:lineRule="auto"/>
              <w:jc w:val="center"/>
              <w:rPr>
                <w:rFonts w:ascii="Twinkl" w:hAnsi="Twinkl" w:cs="Tahoma"/>
                <w:sz w:val="20"/>
                <w:szCs w:val="20"/>
              </w:rPr>
            </w:pPr>
            <w:r w:rsidRPr="007F0C16">
              <w:rPr>
                <w:rFonts w:ascii="Twinkl" w:hAnsi="Twinkl" w:cs="Tahoma"/>
                <w:sz w:val="20"/>
                <w:szCs w:val="20"/>
              </w:rPr>
              <w:t>Why is the word God so important to Christians?</w:t>
            </w:r>
          </w:p>
        </w:tc>
      </w:tr>
    </w:tbl>
    <w:p w14:paraId="7D265039" w14:textId="65A75B25" w:rsidR="00C63695" w:rsidRPr="000D6544" w:rsidRDefault="00C63695" w:rsidP="002A7EAD">
      <w:pPr>
        <w:pStyle w:val="NoSpacing"/>
        <w:spacing w:after="160" w:line="259" w:lineRule="auto"/>
        <w:rPr>
          <w:rFonts w:ascii="Twinkl" w:eastAsiaTheme="minorHAnsi" w:hAnsi="Twinkl" w:cs="Tahoma"/>
        </w:rPr>
      </w:pPr>
    </w:p>
    <w:sectPr w:rsidR="00C63695" w:rsidRPr="000D6544" w:rsidSect="002B4AB7">
      <w:headerReference w:type="default" r:id="rId18"/>
      <w:footerReference w:type="default" r:id="rId19"/>
      <w:pgSz w:w="16838" w:h="11906" w:orient="landscape"/>
      <w:pgMar w:top="1135" w:right="1440" w:bottom="993" w:left="1440" w:header="709" w:footer="709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CDF1D" w14:textId="77777777" w:rsidR="00543728" w:rsidRDefault="00543728" w:rsidP="000B5788">
      <w:pPr>
        <w:spacing w:after="0" w:line="240" w:lineRule="auto"/>
      </w:pPr>
      <w:r>
        <w:separator/>
      </w:r>
    </w:p>
  </w:endnote>
  <w:endnote w:type="continuationSeparator" w:id="0">
    <w:p w14:paraId="4B786321" w14:textId="77777777" w:rsidR="00543728" w:rsidRDefault="00543728" w:rsidP="000B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0BA47" w14:textId="77777777" w:rsidR="000B5788" w:rsidRDefault="000B5788">
    <w:pPr>
      <w:pStyle w:val="Footer"/>
    </w:pPr>
    <w:r w:rsidRPr="00C7571B">
      <w:rPr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4F18E5AF" wp14:editId="0FC5F8B9">
              <wp:simplePos x="0" y="0"/>
              <wp:positionH relativeFrom="margin">
                <wp:align>center</wp:align>
              </wp:positionH>
              <wp:positionV relativeFrom="paragraph">
                <wp:posOffset>-348615</wp:posOffset>
              </wp:positionV>
              <wp:extent cx="9936480" cy="592427"/>
              <wp:effectExtent l="0" t="0" r="7620" b="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936480" cy="592427"/>
                        <a:chOff x="0" y="0"/>
                        <a:chExt cx="6904800" cy="592427"/>
                      </a:xfrm>
                    </wpg:grpSpPr>
                    <pic:pic xmlns:pic="http://schemas.openxmlformats.org/drawingml/2006/picture">
                      <pic:nvPicPr>
                        <pic:cNvPr id="4" name="Picture 4" descr="multi colour strip"/>
                        <pic:cNvPicPr preferRelativeResize="0"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352426"/>
                          <a:ext cx="6904800" cy="2400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791200" y="0"/>
                          <a:ext cx="676275" cy="2419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5A302C4C" id="Group 7" o:spid="_x0000_s1026" style="position:absolute;margin-left:0;margin-top:-27.45pt;width:782.4pt;height:46.65pt;z-index:251658241;mso-position-horizontal:center;mso-position-horizontal-relative:margin;mso-width-relative:margin" coordsize="69048,59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multi colour strip" style="position:absolute;top:3524;width:69048;height:240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">
                <v:imagedata r:id="rId3" o:title="multi colour strip"/>
              </v:shape>
              <v:shape id="Picture 5" o:spid="_x0000_s1028" type="#_x0000_t75" style="position:absolute;left:57912;width:6762;height:2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">
                <v:imagedata r:id="rId4" o:title="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6E9A1" w14:textId="77777777" w:rsidR="00543728" w:rsidRDefault="00543728" w:rsidP="000B5788">
      <w:pPr>
        <w:spacing w:after="0" w:line="240" w:lineRule="auto"/>
      </w:pPr>
      <w:r>
        <w:separator/>
      </w:r>
    </w:p>
  </w:footnote>
  <w:footnote w:type="continuationSeparator" w:id="0">
    <w:p w14:paraId="2284D102" w14:textId="77777777" w:rsidR="00543728" w:rsidRDefault="00543728" w:rsidP="000B5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493A5" w14:textId="77777777" w:rsidR="000B5788" w:rsidRDefault="000B5788">
    <w:pPr>
      <w:pStyle w:val="Header"/>
    </w:pPr>
    <w:r w:rsidRPr="00C7571B"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8240" behindDoc="0" locked="0" layoutInCell="1" allowOverlap="1" wp14:anchorId="16A48A4F" wp14:editId="5230F316">
          <wp:simplePos x="0" y="0"/>
          <wp:positionH relativeFrom="page">
            <wp:posOffset>434340</wp:posOffset>
          </wp:positionH>
          <wp:positionV relativeFrom="paragraph">
            <wp:posOffset>-53340</wp:posOffset>
          </wp:positionV>
          <wp:extent cx="9806600" cy="290830"/>
          <wp:effectExtent l="0" t="0" r="4445" b="0"/>
          <wp:wrapNone/>
          <wp:docPr id="1681676459" name="Picture 1681676459" descr="multi colour str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ulti colour stri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06600" cy="2908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41CC2"/>
    <w:multiLevelType w:val="hybridMultilevel"/>
    <w:tmpl w:val="C6182702"/>
    <w:lvl w:ilvl="0" w:tplc="08090001">
      <w:start w:val="1"/>
      <w:numFmt w:val="bullet"/>
      <w:lvlText w:val=""/>
      <w:lvlJc w:val="left"/>
      <w:pPr>
        <w:ind w:left="-6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</w:abstractNum>
  <w:abstractNum w:abstractNumId="1" w15:restartNumberingAfterBreak="0">
    <w:nsid w:val="10565636"/>
    <w:multiLevelType w:val="hybridMultilevel"/>
    <w:tmpl w:val="35CACF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A66FE"/>
    <w:multiLevelType w:val="hybridMultilevel"/>
    <w:tmpl w:val="ACFCBE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F95F0A"/>
    <w:multiLevelType w:val="hybridMultilevel"/>
    <w:tmpl w:val="6556F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A2F1A"/>
    <w:multiLevelType w:val="hybridMultilevel"/>
    <w:tmpl w:val="6EDED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BF1BCE"/>
    <w:multiLevelType w:val="hybridMultilevel"/>
    <w:tmpl w:val="3AC61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7147ED"/>
    <w:multiLevelType w:val="multilevel"/>
    <w:tmpl w:val="0CB26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821AA3"/>
    <w:multiLevelType w:val="hybridMultilevel"/>
    <w:tmpl w:val="E47851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633D81"/>
    <w:multiLevelType w:val="hybridMultilevel"/>
    <w:tmpl w:val="5A7E2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414E59"/>
    <w:multiLevelType w:val="hybridMultilevel"/>
    <w:tmpl w:val="F81E5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535419"/>
    <w:multiLevelType w:val="hybridMultilevel"/>
    <w:tmpl w:val="433E3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A8151B"/>
    <w:multiLevelType w:val="hybridMultilevel"/>
    <w:tmpl w:val="D61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3471A4"/>
    <w:multiLevelType w:val="hybridMultilevel"/>
    <w:tmpl w:val="FC32A1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8F16F8"/>
    <w:multiLevelType w:val="hybridMultilevel"/>
    <w:tmpl w:val="2B40C0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14B266D"/>
    <w:multiLevelType w:val="hybridMultilevel"/>
    <w:tmpl w:val="99F4D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A7341F"/>
    <w:multiLevelType w:val="hybridMultilevel"/>
    <w:tmpl w:val="0360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5E3570"/>
    <w:multiLevelType w:val="hybridMultilevel"/>
    <w:tmpl w:val="F54288A6"/>
    <w:lvl w:ilvl="0" w:tplc="08090001">
      <w:start w:val="1"/>
      <w:numFmt w:val="bullet"/>
      <w:lvlText w:val=""/>
      <w:lvlJc w:val="left"/>
      <w:pPr>
        <w:ind w:left="6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8" w:hanging="360"/>
      </w:pPr>
      <w:rPr>
        <w:rFonts w:ascii="Wingdings" w:hAnsi="Wingdings" w:hint="default"/>
      </w:rPr>
    </w:lvl>
  </w:abstractNum>
  <w:abstractNum w:abstractNumId="18" w15:restartNumberingAfterBreak="0">
    <w:nsid w:val="4CC97C56"/>
    <w:multiLevelType w:val="hybridMultilevel"/>
    <w:tmpl w:val="64A8D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7A42C6"/>
    <w:multiLevelType w:val="hybridMultilevel"/>
    <w:tmpl w:val="D8CC8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9529B2"/>
    <w:multiLevelType w:val="hybridMultilevel"/>
    <w:tmpl w:val="F3D6F5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1D74B5"/>
    <w:multiLevelType w:val="hybridMultilevel"/>
    <w:tmpl w:val="B90EF2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EF76AAA"/>
    <w:multiLevelType w:val="hybridMultilevel"/>
    <w:tmpl w:val="29CAAE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0C6E5A"/>
    <w:multiLevelType w:val="hybridMultilevel"/>
    <w:tmpl w:val="A9A49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8A9571B"/>
    <w:multiLevelType w:val="hybridMultilevel"/>
    <w:tmpl w:val="E3444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72759C"/>
    <w:multiLevelType w:val="hybridMultilevel"/>
    <w:tmpl w:val="872ACD8E"/>
    <w:lvl w:ilvl="0" w:tplc="59045B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07177B"/>
    <w:multiLevelType w:val="hybridMultilevel"/>
    <w:tmpl w:val="A13E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616842"/>
    <w:multiLevelType w:val="hybridMultilevel"/>
    <w:tmpl w:val="80C8DC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1C1B27"/>
    <w:multiLevelType w:val="hybridMultilevel"/>
    <w:tmpl w:val="49022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C72A66"/>
    <w:multiLevelType w:val="hybridMultilevel"/>
    <w:tmpl w:val="D7DA7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8A1623"/>
    <w:multiLevelType w:val="hybridMultilevel"/>
    <w:tmpl w:val="10E0A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803040">
    <w:abstractNumId w:val="26"/>
  </w:num>
  <w:num w:numId="2" w16cid:durableId="1737245045">
    <w:abstractNumId w:val="4"/>
  </w:num>
  <w:num w:numId="3" w16cid:durableId="1669550525">
    <w:abstractNumId w:val="6"/>
  </w:num>
  <w:num w:numId="4" w16cid:durableId="215314572">
    <w:abstractNumId w:val="5"/>
  </w:num>
  <w:num w:numId="5" w16cid:durableId="869337630">
    <w:abstractNumId w:val="23"/>
  </w:num>
  <w:num w:numId="6" w16cid:durableId="2116749928">
    <w:abstractNumId w:val="1"/>
  </w:num>
  <w:num w:numId="7" w16cid:durableId="1403140727">
    <w:abstractNumId w:val="29"/>
  </w:num>
  <w:num w:numId="8" w16cid:durableId="1757508018">
    <w:abstractNumId w:val="2"/>
  </w:num>
  <w:num w:numId="9" w16cid:durableId="750152764">
    <w:abstractNumId w:val="28"/>
  </w:num>
  <w:num w:numId="10" w16cid:durableId="1426804207">
    <w:abstractNumId w:val="12"/>
  </w:num>
  <w:num w:numId="11" w16cid:durableId="1607040778">
    <w:abstractNumId w:val="19"/>
  </w:num>
  <w:num w:numId="12" w16cid:durableId="193933310">
    <w:abstractNumId w:val="11"/>
  </w:num>
  <w:num w:numId="13" w16cid:durableId="204369712">
    <w:abstractNumId w:val="18"/>
  </w:num>
  <w:num w:numId="14" w16cid:durableId="339815451">
    <w:abstractNumId w:val="16"/>
  </w:num>
  <w:num w:numId="15" w16cid:durableId="818573717">
    <w:abstractNumId w:val="15"/>
  </w:num>
  <w:num w:numId="16" w16cid:durableId="1635987655">
    <w:abstractNumId w:val="10"/>
  </w:num>
  <w:num w:numId="17" w16cid:durableId="493103860">
    <w:abstractNumId w:val="0"/>
  </w:num>
  <w:num w:numId="18" w16cid:durableId="1517841799">
    <w:abstractNumId w:val="17"/>
  </w:num>
  <w:num w:numId="19" w16cid:durableId="702366410">
    <w:abstractNumId w:val="21"/>
  </w:num>
  <w:num w:numId="20" w16cid:durableId="717365294">
    <w:abstractNumId w:val="14"/>
  </w:num>
  <w:num w:numId="21" w16cid:durableId="2099055909">
    <w:abstractNumId w:val="24"/>
  </w:num>
  <w:num w:numId="22" w16cid:durableId="2026059131">
    <w:abstractNumId w:val="25"/>
  </w:num>
  <w:num w:numId="23" w16cid:durableId="414329572">
    <w:abstractNumId w:val="9"/>
  </w:num>
  <w:num w:numId="24" w16cid:durableId="1227883966">
    <w:abstractNumId w:val="7"/>
  </w:num>
  <w:num w:numId="25" w16cid:durableId="147983123">
    <w:abstractNumId w:val="30"/>
  </w:num>
  <w:num w:numId="26" w16cid:durableId="165754803">
    <w:abstractNumId w:val="13"/>
  </w:num>
  <w:num w:numId="27" w16cid:durableId="482090659">
    <w:abstractNumId w:val="22"/>
  </w:num>
  <w:num w:numId="28" w16cid:durableId="999508185">
    <w:abstractNumId w:val="8"/>
  </w:num>
  <w:num w:numId="29" w16cid:durableId="398138057">
    <w:abstractNumId w:val="27"/>
  </w:num>
  <w:num w:numId="30" w16cid:durableId="1610744377">
    <w:abstractNumId w:val="20"/>
  </w:num>
  <w:num w:numId="31" w16cid:durableId="17593303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8A1"/>
    <w:rsid w:val="000053AB"/>
    <w:rsid w:val="0001688A"/>
    <w:rsid w:val="00021D12"/>
    <w:rsid w:val="00024A77"/>
    <w:rsid w:val="00030B67"/>
    <w:rsid w:val="0003280D"/>
    <w:rsid w:val="000400CE"/>
    <w:rsid w:val="00041EEC"/>
    <w:rsid w:val="00077B8A"/>
    <w:rsid w:val="000864EE"/>
    <w:rsid w:val="00091DAE"/>
    <w:rsid w:val="00096E9A"/>
    <w:rsid w:val="000A74A0"/>
    <w:rsid w:val="000B5788"/>
    <w:rsid w:val="000B5A8D"/>
    <w:rsid w:val="000B6F4B"/>
    <w:rsid w:val="000C1ED1"/>
    <w:rsid w:val="000C3500"/>
    <w:rsid w:val="000C61C7"/>
    <w:rsid w:val="000D06F1"/>
    <w:rsid w:val="000D6544"/>
    <w:rsid w:val="000E6E7F"/>
    <w:rsid w:val="000F5177"/>
    <w:rsid w:val="001028ED"/>
    <w:rsid w:val="00104EC1"/>
    <w:rsid w:val="00111B4F"/>
    <w:rsid w:val="0011673F"/>
    <w:rsid w:val="00122551"/>
    <w:rsid w:val="00123236"/>
    <w:rsid w:val="00132A3A"/>
    <w:rsid w:val="00140DD7"/>
    <w:rsid w:val="0015430A"/>
    <w:rsid w:val="00156EA8"/>
    <w:rsid w:val="0017118E"/>
    <w:rsid w:val="00171ACB"/>
    <w:rsid w:val="0018379B"/>
    <w:rsid w:val="00187D03"/>
    <w:rsid w:val="001933D6"/>
    <w:rsid w:val="001A102F"/>
    <w:rsid w:val="001A1033"/>
    <w:rsid w:val="001A1A19"/>
    <w:rsid w:val="001A2AEC"/>
    <w:rsid w:val="001B612C"/>
    <w:rsid w:val="001C1A06"/>
    <w:rsid w:val="001C5456"/>
    <w:rsid w:val="001D199E"/>
    <w:rsid w:val="001D57C3"/>
    <w:rsid w:val="001D5CED"/>
    <w:rsid w:val="001E646C"/>
    <w:rsid w:val="00225A7E"/>
    <w:rsid w:val="00226A15"/>
    <w:rsid w:val="0022740E"/>
    <w:rsid w:val="00250131"/>
    <w:rsid w:val="002502AE"/>
    <w:rsid w:val="00262F82"/>
    <w:rsid w:val="002724F4"/>
    <w:rsid w:val="00275A4C"/>
    <w:rsid w:val="002842BC"/>
    <w:rsid w:val="002A7A96"/>
    <w:rsid w:val="002A7EAD"/>
    <w:rsid w:val="002B4AB7"/>
    <w:rsid w:val="002B6467"/>
    <w:rsid w:val="002C12F7"/>
    <w:rsid w:val="002D6884"/>
    <w:rsid w:val="002E48A1"/>
    <w:rsid w:val="002F51F6"/>
    <w:rsid w:val="002F6276"/>
    <w:rsid w:val="00317115"/>
    <w:rsid w:val="003172A3"/>
    <w:rsid w:val="003178A2"/>
    <w:rsid w:val="00320E4F"/>
    <w:rsid w:val="003323F2"/>
    <w:rsid w:val="003349DC"/>
    <w:rsid w:val="00350F93"/>
    <w:rsid w:val="00372A16"/>
    <w:rsid w:val="00382CEA"/>
    <w:rsid w:val="00393638"/>
    <w:rsid w:val="00397B37"/>
    <w:rsid w:val="003A22EA"/>
    <w:rsid w:val="003A40CC"/>
    <w:rsid w:val="003C54B8"/>
    <w:rsid w:val="003D1850"/>
    <w:rsid w:val="003D5FB8"/>
    <w:rsid w:val="003E68FA"/>
    <w:rsid w:val="003F00F7"/>
    <w:rsid w:val="003F4C7F"/>
    <w:rsid w:val="00400CD6"/>
    <w:rsid w:val="004077F8"/>
    <w:rsid w:val="00407FBE"/>
    <w:rsid w:val="00420078"/>
    <w:rsid w:val="0042262B"/>
    <w:rsid w:val="00423C89"/>
    <w:rsid w:val="00424DA2"/>
    <w:rsid w:val="00435B2E"/>
    <w:rsid w:val="00437107"/>
    <w:rsid w:val="004423A9"/>
    <w:rsid w:val="004543A8"/>
    <w:rsid w:val="00482E16"/>
    <w:rsid w:val="004855F7"/>
    <w:rsid w:val="00487153"/>
    <w:rsid w:val="00495F9B"/>
    <w:rsid w:val="004B4D61"/>
    <w:rsid w:val="004B5B0E"/>
    <w:rsid w:val="004C100A"/>
    <w:rsid w:val="004C5C5A"/>
    <w:rsid w:val="004E7286"/>
    <w:rsid w:val="004E7783"/>
    <w:rsid w:val="004F0688"/>
    <w:rsid w:val="004F1C70"/>
    <w:rsid w:val="004F5771"/>
    <w:rsid w:val="004F5977"/>
    <w:rsid w:val="0050183B"/>
    <w:rsid w:val="005215C8"/>
    <w:rsid w:val="00522AE5"/>
    <w:rsid w:val="00537A98"/>
    <w:rsid w:val="00543728"/>
    <w:rsid w:val="00543B4E"/>
    <w:rsid w:val="005500B8"/>
    <w:rsid w:val="00556B33"/>
    <w:rsid w:val="0056019E"/>
    <w:rsid w:val="00565F4B"/>
    <w:rsid w:val="005672DE"/>
    <w:rsid w:val="005676DD"/>
    <w:rsid w:val="005808DB"/>
    <w:rsid w:val="005845B4"/>
    <w:rsid w:val="00587AB6"/>
    <w:rsid w:val="0059507F"/>
    <w:rsid w:val="005A5415"/>
    <w:rsid w:val="005A768D"/>
    <w:rsid w:val="005B05BB"/>
    <w:rsid w:val="005B0E53"/>
    <w:rsid w:val="005B6610"/>
    <w:rsid w:val="005C2DAF"/>
    <w:rsid w:val="005C6282"/>
    <w:rsid w:val="005D0D5D"/>
    <w:rsid w:val="005D3275"/>
    <w:rsid w:val="005D3FF2"/>
    <w:rsid w:val="005D64FD"/>
    <w:rsid w:val="005E0592"/>
    <w:rsid w:val="005E2763"/>
    <w:rsid w:val="005E293D"/>
    <w:rsid w:val="005E4A2E"/>
    <w:rsid w:val="005F58CD"/>
    <w:rsid w:val="00612F9A"/>
    <w:rsid w:val="0061586D"/>
    <w:rsid w:val="00615F74"/>
    <w:rsid w:val="00627B6B"/>
    <w:rsid w:val="00641FC5"/>
    <w:rsid w:val="00644930"/>
    <w:rsid w:val="00651251"/>
    <w:rsid w:val="006527DA"/>
    <w:rsid w:val="00653915"/>
    <w:rsid w:val="00656F5F"/>
    <w:rsid w:val="006623A5"/>
    <w:rsid w:val="0067323E"/>
    <w:rsid w:val="006734F5"/>
    <w:rsid w:val="00677675"/>
    <w:rsid w:val="00691627"/>
    <w:rsid w:val="00693D07"/>
    <w:rsid w:val="00697489"/>
    <w:rsid w:val="006A3349"/>
    <w:rsid w:val="006B5503"/>
    <w:rsid w:val="006B6439"/>
    <w:rsid w:val="006B655A"/>
    <w:rsid w:val="006C063F"/>
    <w:rsid w:val="006C2501"/>
    <w:rsid w:val="006E09E2"/>
    <w:rsid w:val="006E2D05"/>
    <w:rsid w:val="006E5F01"/>
    <w:rsid w:val="006E6277"/>
    <w:rsid w:val="0070132E"/>
    <w:rsid w:val="00707C8D"/>
    <w:rsid w:val="007155C7"/>
    <w:rsid w:val="007256EC"/>
    <w:rsid w:val="00737913"/>
    <w:rsid w:val="00744DED"/>
    <w:rsid w:val="0075078A"/>
    <w:rsid w:val="0075306B"/>
    <w:rsid w:val="0076409A"/>
    <w:rsid w:val="00773FDC"/>
    <w:rsid w:val="00780703"/>
    <w:rsid w:val="007A1674"/>
    <w:rsid w:val="007B54E3"/>
    <w:rsid w:val="007C2D5C"/>
    <w:rsid w:val="007C2E29"/>
    <w:rsid w:val="007C6B59"/>
    <w:rsid w:val="007D1D9F"/>
    <w:rsid w:val="007D6DE4"/>
    <w:rsid w:val="007E5864"/>
    <w:rsid w:val="007F0C16"/>
    <w:rsid w:val="007F294C"/>
    <w:rsid w:val="007F4FC4"/>
    <w:rsid w:val="007F560B"/>
    <w:rsid w:val="0080090E"/>
    <w:rsid w:val="00816021"/>
    <w:rsid w:val="0081733F"/>
    <w:rsid w:val="0081781C"/>
    <w:rsid w:val="00821CFA"/>
    <w:rsid w:val="00847FD3"/>
    <w:rsid w:val="008531C0"/>
    <w:rsid w:val="00863AAD"/>
    <w:rsid w:val="00875CC7"/>
    <w:rsid w:val="008768BF"/>
    <w:rsid w:val="008806AF"/>
    <w:rsid w:val="008812D2"/>
    <w:rsid w:val="008851C4"/>
    <w:rsid w:val="0088648A"/>
    <w:rsid w:val="008900F0"/>
    <w:rsid w:val="008A18DA"/>
    <w:rsid w:val="008A344D"/>
    <w:rsid w:val="008A62F5"/>
    <w:rsid w:val="008A7B5F"/>
    <w:rsid w:val="008B6D9E"/>
    <w:rsid w:val="008D48D8"/>
    <w:rsid w:val="008E22CB"/>
    <w:rsid w:val="008F0369"/>
    <w:rsid w:val="008F5E62"/>
    <w:rsid w:val="009070A2"/>
    <w:rsid w:val="00910FA1"/>
    <w:rsid w:val="00912F85"/>
    <w:rsid w:val="0092074B"/>
    <w:rsid w:val="0094713C"/>
    <w:rsid w:val="00952DF9"/>
    <w:rsid w:val="009665D4"/>
    <w:rsid w:val="00975F1B"/>
    <w:rsid w:val="0098179F"/>
    <w:rsid w:val="00986F93"/>
    <w:rsid w:val="009A160D"/>
    <w:rsid w:val="009C301F"/>
    <w:rsid w:val="009C36D0"/>
    <w:rsid w:val="009D3350"/>
    <w:rsid w:val="009D727E"/>
    <w:rsid w:val="009E365A"/>
    <w:rsid w:val="00A417B6"/>
    <w:rsid w:val="00A45947"/>
    <w:rsid w:val="00A45B1B"/>
    <w:rsid w:val="00A56AEB"/>
    <w:rsid w:val="00A57388"/>
    <w:rsid w:val="00A616FD"/>
    <w:rsid w:val="00A80866"/>
    <w:rsid w:val="00A82843"/>
    <w:rsid w:val="00A85D0A"/>
    <w:rsid w:val="00AB3C3A"/>
    <w:rsid w:val="00AC1F43"/>
    <w:rsid w:val="00AD0567"/>
    <w:rsid w:val="00AD5321"/>
    <w:rsid w:val="00AF23FD"/>
    <w:rsid w:val="00AF2901"/>
    <w:rsid w:val="00B02F77"/>
    <w:rsid w:val="00B06AC7"/>
    <w:rsid w:val="00B30F2B"/>
    <w:rsid w:val="00B3655F"/>
    <w:rsid w:val="00B468A3"/>
    <w:rsid w:val="00B53843"/>
    <w:rsid w:val="00B54414"/>
    <w:rsid w:val="00B56F67"/>
    <w:rsid w:val="00B612AE"/>
    <w:rsid w:val="00B652A2"/>
    <w:rsid w:val="00B65F79"/>
    <w:rsid w:val="00B67BD7"/>
    <w:rsid w:val="00B71F84"/>
    <w:rsid w:val="00B76EE6"/>
    <w:rsid w:val="00B87297"/>
    <w:rsid w:val="00B95E43"/>
    <w:rsid w:val="00BB3BE4"/>
    <w:rsid w:val="00BC6FF9"/>
    <w:rsid w:val="00BD5B59"/>
    <w:rsid w:val="00BE62EB"/>
    <w:rsid w:val="00BF4750"/>
    <w:rsid w:val="00C10094"/>
    <w:rsid w:val="00C10CB9"/>
    <w:rsid w:val="00C245E8"/>
    <w:rsid w:val="00C37A04"/>
    <w:rsid w:val="00C4779D"/>
    <w:rsid w:val="00C62C15"/>
    <w:rsid w:val="00C63695"/>
    <w:rsid w:val="00C72068"/>
    <w:rsid w:val="00C7571B"/>
    <w:rsid w:val="00C770E2"/>
    <w:rsid w:val="00C77904"/>
    <w:rsid w:val="00C81608"/>
    <w:rsid w:val="00C94635"/>
    <w:rsid w:val="00CA7685"/>
    <w:rsid w:val="00CB715C"/>
    <w:rsid w:val="00CB7FF5"/>
    <w:rsid w:val="00CD6276"/>
    <w:rsid w:val="00CF2583"/>
    <w:rsid w:val="00CF587C"/>
    <w:rsid w:val="00D1352D"/>
    <w:rsid w:val="00D21187"/>
    <w:rsid w:val="00D23573"/>
    <w:rsid w:val="00D43E3E"/>
    <w:rsid w:val="00D46AEF"/>
    <w:rsid w:val="00D8358B"/>
    <w:rsid w:val="00D8524E"/>
    <w:rsid w:val="00DA2EDD"/>
    <w:rsid w:val="00DA7CA1"/>
    <w:rsid w:val="00DB345A"/>
    <w:rsid w:val="00DC24EC"/>
    <w:rsid w:val="00DD282C"/>
    <w:rsid w:val="00DD7708"/>
    <w:rsid w:val="00DF596F"/>
    <w:rsid w:val="00DF5E3A"/>
    <w:rsid w:val="00E02DFC"/>
    <w:rsid w:val="00E033D9"/>
    <w:rsid w:val="00E04B48"/>
    <w:rsid w:val="00E07AE5"/>
    <w:rsid w:val="00E1198E"/>
    <w:rsid w:val="00E12EEC"/>
    <w:rsid w:val="00E139BB"/>
    <w:rsid w:val="00E1408C"/>
    <w:rsid w:val="00E159AA"/>
    <w:rsid w:val="00E17E56"/>
    <w:rsid w:val="00E42558"/>
    <w:rsid w:val="00E42AC2"/>
    <w:rsid w:val="00E46044"/>
    <w:rsid w:val="00E53EAB"/>
    <w:rsid w:val="00E55DB4"/>
    <w:rsid w:val="00E70877"/>
    <w:rsid w:val="00E84DD5"/>
    <w:rsid w:val="00EA177A"/>
    <w:rsid w:val="00EA78E0"/>
    <w:rsid w:val="00EE0D15"/>
    <w:rsid w:val="00F00987"/>
    <w:rsid w:val="00F04A06"/>
    <w:rsid w:val="00F07DA6"/>
    <w:rsid w:val="00F11251"/>
    <w:rsid w:val="00F112F0"/>
    <w:rsid w:val="00F250BC"/>
    <w:rsid w:val="00F25285"/>
    <w:rsid w:val="00F31599"/>
    <w:rsid w:val="00F52323"/>
    <w:rsid w:val="00F5621A"/>
    <w:rsid w:val="00F7006A"/>
    <w:rsid w:val="00F8010A"/>
    <w:rsid w:val="00F815D9"/>
    <w:rsid w:val="00F84A7E"/>
    <w:rsid w:val="00F84B04"/>
    <w:rsid w:val="00F90CF6"/>
    <w:rsid w:val="00FA493E"/>
    <w:rsid w:val="00FB22C7"/>
    <w:rsid w:val="00FC0885"/>
    <w:rsid w:val="00FC4ECC"/>
    <w:rsid w:val="00FD6228"/>
    <w:rsid w:val="00FD6AA3"/>
    <w:rsid w:val="00FE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A3385"/>
  <w15:chartTrackingRefBased/>
  <w15:docId w15:val="{63CF0413-C4D5-42FE-8F76-2AB137BD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638"/>
  </w:style>
  <w:style w:type="paragraph" w:styleId="Heading1">
    <w:name w:val="heading 1"/>
    <w:basedOn w:val="Normal"/>
    <w:next w:val="Normal"/>
    <w:link w:val="Heading1Char"/>
    <w:uiPriority w:val="9"/>
    <w:qFormat/>
    <w:rsid w:val="00397B37"/>
    <w:pPr>
      <w:keepNext/>
      <w:spacing w:after="0" w:line="240" w:lineRule="auto"/>
      <w:outlineLvl w:val="0"/>
    </w:pPr>
    <w:rPr>
      <w:b/>
      <w:sz w:val="16"/>
      <w:szCs w:val="1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EEC"/>
    <w:pPr>
      <w:keepNext/>
      <w:spacing w:after="0" w:line="240" w:lineRule="auto"/>
      <w:outlineLvl w:val="1"/>
    </w:pPr>
    <w:rPr>
      <w:rFonts w:ascii="Twinkl Cursive Unlooped" w:hAnsi="Twinkl Cursive Unlooped" w:cs="Tahoma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15D9"/>
    <w:pPr>
      <w:keepNext/>
      <w:spacing w:after="0" w:line="240" w:lineRule="auto"/>
      <w:outlineLvl w:val="2"/>
    </w:pPr>
    <w:rPr>
      <w:rFonts w:ascii="Twinkl Cursive Unlooped" w:hAnsi="Twinkl Cursive Unlooped" w:cs="Tahoma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727E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9D727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788"/>
  </w:style>
  <w:style w:type="paragraph" w:styleId="Footer">
    <w:name w:val="footer"/>
    <w:basedOn w:val="Normal"/>
    <w:link w:val="Foot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788"/>
  </w:style>
  <w:style w:type="table" w:styleId="TableGrid">
    <w:name w:val="Table Grid"/>
    <w:basedOn w:val="TableNormal"/>
    <w:uiPriority w:val="39"/>
    <w:rsid w:val="00522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odycopy">
    <w:name w:val="1 body copy"/>
    <w:basedOn w:val="Normal"/>
    <w:link w:val="1bodycopyChar"/>
    <w:qFormat/>
    <w:rsid w:val="00F84A7E"/>
    <w:pPr>
      <w:spacing w:after="120" w:line="240" w:lineRule="auto"/>
    </w:pPr>
    <w:rPr>
      <w:rFonts w:ascii="Arial" w:eastAsia="MS Mincho" w:hAnsi="Arial" w:cs="Times New Roman"/>
      <w:sz w:val="20"/>
      <w:szCs w:val="24"/>
    </w:rPr>
  </w:style>
  <w:style w:type="character" w:customStyle="1" w:styleId="1bodycopyChar">
    <w:name w:val="1 body copy Char"/>
    <w:link w:val="1bodycopy"/>
    <w:rsid w:val="00F84A7E"/>
    <w:rPr>
      <w:rFonts w:ascii="Arial" w:eastAsia="MS Mincho" w:hAnsi="Arial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3F4C7F"/>
    <w:pPr>
      <w:ind w:left="720"/>
      <w:contextualSpacing/>
    </w:pPr>
  </w:style>
  <w:style w:type="paragraph" w:customStyle="1" w:styleId="7Tablebodycopy">
    <w:name w:val="7 Table body copy"/>
    <w:basedOn w:val="1bodycopy"/>
    <w:qFormat/>
    <w:rsid w:val="00FC4ECC"/>
    <w:pPr>
      <w:spacing w:after="60"/>
    </w:pPr>
  </w:style>
  <w:style w:type="paragraph" w:customStyle="1" w:styleId="7Tablecopybulleted">
    <w:name w:val="7 Table copy bulleted"/>
    <w:basedOn w:val="7Tablebodycopy"/>
    <w:qFormat/>
    <w:rsid w:val="000F5177"/>
    <w:pPr>
      <w:numPr>
        <w:numId w:val="8"/>
      </w:numPr>
      <w:tabs>
        <w:tab w:val="num" w:pos="360"/>
      </w:tabs>
      <w:ind w:left="0" w:firstLine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90E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90E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0B6F4B"/>
    <w:pPr>
      <w:widowControl w:val="0"/>
      <w:spacing w:after="0" w:line="240" w:lineRule="auto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7B37"/>
    <w:rPr>
      <w:b/>
      <w:sz w:val="16"/>
      <w:szCs w:val="16"/>
    </w:rPr>
  </w:style>
  <w:style w:type="character" w:styleId="Strong">
    <w:name w:val="Strong"/>
    <w:basedOn w:val="DefaultParagraphFont"/>
    <w:uiPriority w:val="22"/>
    <w:qFormat/>
    <w:rsid w:val="00DD282C"/>
    <w:rPr>
      <w:b/>
      <w:bCs/>
    </w:rPr>
  </w:style>
  <w:style w:type="paragraph" w:customStyle="1" w:styleId="Standard">
    <w:name w:val="Standard"/>
    <w:rsid w:val="00DD282C"/>
    <w:pPr>
      <w:suppressAutoHyphens/>
      <w:autoSpaceDN w:val="0"/>
      <w:textAlignment w:val="baseline"/>
    </w:pPr>
    <w:rPr>
      <w:rFonts w:ascii="Calibri" w:eastAsia="Calibri" w:hAnsi="Calibri" w:cs="Tahoma"/>
    </w:rPr>
  </w:style>
  <w:style w:type="character" w:styleId="Emphasis">
    <w:name w:val="Emphasis"/>
    <w:basedOn w:val="DefaultParagraphFont"/>
    <w:uiPriority w:val="20"/>
    <w:qFormat/>
    <w:rsid w:val="00DD282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22740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E12EEC"/>
    <w:rPr>
      <w:rFonts w:ascii="Twinkl Cursive Unlooped" w:hAnsi="Twinkl Cursive Unlooped" w:cs="Tahoma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F815D9"/>
    <w:rPr>
      <w:rFonts w:ascii="Twinkl Cursive Unlooped" w:hAnsi="Twinkl Cursive Unlooped" w:cs="Tahoma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jpeg"/><Relationship Id="rId1" Type="http://schemas.openxmlformats.org/officeDocument/2006/relationships/image" Target="media/image8.png"/><Relationship Id="rId4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OCallaghan\Documents\Custom%20Office%20Templates\Lapford%20Brochure%20P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7080D9DFCCC546A9D50B5EB746F1BE" ma:contentTypeVersion="12" ma:contentTypeDescription="Create a new document." ma:contentTypeScope="" ma:versionID="2fa44f0609619b03ba819245e62f2799">
  <xsd:schema xmlns:xsd="http://www.w3.org/2001/XMLSchema" xmlns:xs="http://www.w3.org/2001/XMLSchema" xmlns:p="http://schemas.microsoft.com/office/2006/metadata/properties" xmlns:ns3="82e39b64-77a6-46af-9eea-c740b3c4b174" targetNamespace="http://schemas.microsoft.com/office/2006/metadata/properties" ma:root="true" ma:fieldsID="ef6f3aa71524e041c128ec2f45f9d85b" ns3:_="">
    <xsd:import namespace="82e39b64-77a6-46af-9eea-c740b3c4b17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9b64-77a6-46af-9eea-c740b3c4b17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2e39b64-77a6-46af-9eea-c740b3c4b17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8A94B0-C256-450C-87BE-94028BFD49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e39b64-77a6-46af-9eea-c740b3c4b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D8661B-86B4-4C52-AF5E-602133687CD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0D95081-E0BF-411B-AABB-E5F8808A90B4}">
  <ds:schemaRefs>
    <ds:schemaRef ds:uri="http://schemas.microsoft.com/office/2006/metadata/properties"/>
    <ds:schemaRef ds:uri="http://schemas.microsoft.com/office/infopath/2007/PartnerControls"/>
    <ds:schemaRef ds:uri="82e39b64-77a6-46af-9eea-c740b3c4b174"/>
  </ds:schemaRefs>
</ds:datastoreItem>
</file>

<file path=customXml/itemProps4.xml><?xml version="1.0" encoding="utf-8"?>
<ds:datastoreItem xmlns:ds="http://schemas.openxmlformats.org/officeDocument/2006/customXml" ds:itemID="{52E6AA1B-17F5-4E01-9837-21D5823A46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Lapford Brochure Page.dotx</Template>
  <TotalTime>65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OCallaghan</dc:creator>
  <cp:keywords/>
  <dc:description/>
  <cp:lastModifiedBy>Eden Skinner</cp:lastModifiedBy>
  <cp:revision>60</cp:revision>
  <dcterms:created xsi:type="dcterms:W3CDTF">2025-08-25T14:36:00Z</dcterms:created>
  <dcterms:modified xsi:type="dcterms:W3CDTF">2025-09-03T22:07:00Z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0x010100787080D9DFCCC546A9D50B5EB746F1BE</vt:lpwstr>
  </property>
</Properties>
</file>