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65039" w14:textId="3C9E1F8F" w:rsidR="00C63695" w:rsidRPr="00103365" w:rsidRDefault="00677675" w:rsidP="00103365">
      <w:pPr>
        <w:pStyle w:val="NoSpacing"/>
        <w:spacing w:after="160" w:line="259" w:lineRule="auto"/>
        <w:rPr>
          <w:rFonts w:asciiTheme="minorHAnsi" w:eastAsiaTheme="minorHAnsi" w:hAnsiTheme="minorHAnsi" w:cstheme="minorBidi"/>
          <w:noProof/>
        </w:rPr>
      </w:pPr>
      <w:r w:rsidRPr="00103365">
        <w:rPr>
          <w:rFonts w:asciiTheme="minorHAnsi" w:eastAsiaTheme="minorHAnsi" w:hAnsiTheme="minorHAnsi" w:cstheme="minorBidi"/>
          <w:noProof/>
        </w:rPr>
        <w:drawing>
          <wp:anchor distT="0" distB="0" distL="114300" distR="114300" simplePos="0" relativeHeight="251658240" behindDoc="0" locked="0" layoutInCell="1" allowOverlap="1" wp14:anchorId="3193F032" wp14:editId="493CA4FD">
            <wp:simplePos x="0" y="0"/>
            <wp:positionH relativeFrom="column">
              <wp:posOffset>8046720</wp:posOffset>
            </wp:positionH>
            <wp:positionV relativeFrom="paragraph">
              <wp:posOffset>0</wp:posOffset>
            </wp:positionV>
            <wp:extent cx="1108768" cy="1120140"/>
            <wp:effectExtent l="0" t="0" r="0" b="3810"/>
            <wp:wrapSquare wrapText="bothSides"/>
            <wp:docPr id="2" name="Picture 2" descr="A logo of a tree with green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of a tree with green leav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68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1E08CE6" w14:textId="77777777" w:rsidR="00C63695" w:rsidRDefault="00C63695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B53843">
        <w:rPr>
          <w:rFonts w:ascii="Tahoma" w:hAnsi="Tahoma" w:cs="Tahoma"/>
          <w:b/>
          <w:bCs/>
          <w:sz w:val="28"/>
          <w:szCs w:val="28"/>
        </w:rPr>
        <w:t>Lapford</w:t>
      </w:r>
      <w:r>
        <w:rPr>
          <w:rFonts w:ascii="Tahoma" w:hAnsi="Tahoma" w:cs="Tahoma"/>
          <w:b/>
          <w:bCs/>
          <w:sz w:val="28"/>
          <w:szCs w:val="28"/>
        </w:rPr>
        <w:t xml:space="preserve"> Community</w:t>
      </w:r>
      <w:r w:rsidRPr="00B53843">
        <w:rPr>
          <w:rFonts w:ascii="Tahoma" w:hAnsi="Tahoma" w:cs="Tahoma"/>
          <w:b/>
          <w:bCs/>
          <w:sz w:val="28"/>
          <w:szCs w:val="28"/>
        </w:rPr>
        <w:t xml:space="preserve"> Primary School</w:t>
      </w:r>
      <w:r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74F3D942" w14:textId="3D0EE0D4" w:rsidR="00C63695" w:rsidRPr="005E2763" w:rsidRDefault="00C63695" w:rsidP="00C63695">
      <w:pPr>
        <w:pStyle w:val="Header"/>
        <w:rPr>
          <w:rFonts w:ascii="Tahoma" w:hAnsi="Tahoma" w:cs="Tahoma"/>
          <w:b/>
          <w:bCs/>
          <w:sz w:val="40"/>
          <w:szCs w:val="40"/>
        </w:rPr>
      </w:pPr>
    </w:p>
    <w:p w14:paraId="2339E5B2" w14:textId="774C0FAD" w:rsidR="0022740E" w:rsidRDefault="00103365" w:rsidP="005E2763">
      <w:pPr>
        <w:rPr>
          <w:rFonts w:ascii="Tahoma" w:hAnsi="Tahoma" w:cs="Tahoma"/>
          <w:b/>
          <w:bCs/>
          <w:sz w:val="28"/>
          <w:szCs w:val="32"/>
        </w:rPr>
      </w:pPr>
      <w:r>
        <w:rPr>
          <w:rFonts w:ascii="Tahoma" w:hAnsi="Tahoma" w:cs="Tahoma"/>
          <w:b/>
          <w:bCs/>
          <w:sz w:val="28"/>
          <w:szCs w:val="32"/>
        </w:rPr>
        <w:t>Kingfishers</w:t>
      </w:r>
      <w:r w:rsidR="003D2E56">
        <w:rPr>
          <w:rFonts w:ascii="Tahoma" w:hAnsi="Tahoma" w:cs="Tahoma"/>
          <w:b/>
          <w:bCs/>
          <w:sz w:val="28"/>
          <w:szCs w:val="32"/>
        </w:rPr>
        <w:t>’</w:t>
      </w:r>
      <w:r w:rsidR="00677675">
        <w:rPr>
          <w:rFonts w:ascii="Tahoma" w:hAnsi="Tahoma" w:cs="Tahoma"/>
          <w:b/>
          <w:bCs/>
          <w:sz w:val="28"/>
          <w:szCs w:val="32"/>
        </w:rPr>
        <w:t xml:space="preserve"> Rolling Programme</w:t>
      </w: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425"/>
        <w:gridCol w:w="1271"/>
        <w:gridCol w:w="1276"/>
        <w:gridCol w:w="1276"/>
        <w:gridCol w:w="1417"/>
        <w:gridCol w:w="1418"/>
        <w:gridCol w:w="1701"/>
        <w:gridCol w:w="1559"/>
        <w:gridCol w:w="1418"/>
        <w:gridCol w:w="1559"/>
        <w:gridCol w:w="1276"/>
      </w:tblGrid>
      <w:tr w:rsidR="004B79C7" w:rsidRPr="0043790C" w14:paraId="59E3E004" w14:textId="77777777" w:rsidTr="004B79C7">
        <w:trPr>
          <w:trHeight w:val="586"/>
        </w:trPr>
        <w:tc>
          <w:tcPr>
            <w:tcW w:w="425" w:type="dxa"/>
            <w:vAlign w:val="center"/>
          </w:tcPr>
          <w:p w14:paraId="65A87A22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bookmarkStart w:id="0" w:name="_Hlk212579173"/>
          </w:p>
        </w:tc>
        <w:tc>
          <w:tcPr>
            <w:tcW w:w="1271" w:type="dxa"/>
            <w:vAlign w:val="center"/>
          </w:tcPr>
          <w:p w14:paraId="0B624997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 xml:space="preserve">Topic / 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Big Question</w:t>
            </w:r>
          </w:p>
        </w:tc>
        <w:tc>
          <w:tcPr>
            <w:tcW w:w="1276" w:type="dxa"/>
            <w:vAlign w:val="center"/>
          </w:tcPr>
          <w:p w14:paraId="54ADD429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Memorable Moment/</w:t>
            </w:r>
          </w:p>
          <w:p w14:paraId="2BB10C7A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C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elebration 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Task</w:t>
            </w:r>
          </w:p>
        </w:tc>
        <w:tc>
          <w:tcPr>
            <w:tcW w:w="1276" w:type="dxa"/>
            <w:vAlign w:val="center"/>
          </w:tcPr>
          <w:p w14:paraId="42386728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C</w:t>
            </w:r>
            <w:r>
              <w:rPr>
                <w:rFonts w:ascii="Twinkl SemiBold" w:hAnsi="Twinkl SemiBold"/>
                <w:sz w:val="16"/>
                <w:szCs w:val="16"/>
              </w:rPr>
              <w:t>&amp;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L</w:t>
            </w:r>
          </w:p>
        </w:tc>
        <w:tc>
          <w:tcPr>
            <w:tcW w:w="1417" w:type="dxa"/>
            <w:vAlign w:val="center"/>
          </w:tcPr>
          <w:p w14:paraId="08DA4446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PSED &amp; NO Outsiders</w:t>
            </w:r>
          </w:p>
        </w:tc>
        <w:tc>
          <w:tcPr>
            <w:tcW w:w="1418" w:type="dxa"/>
            <w:vAlign w:val="center"/>
          </w:tcPr>
          <w:p w14:paraId="3879E3A2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PD</w:t>
            </w:r>
          </w:p>
        </w:tc>
        <w:tc>
          <w:tcPr>
            <w:tcW w:w="1701" w:type="dxa"/>
            <w:vAlign w:val="center"/>
          </w:tcPr>
          <w:p w14:paraId="371E8C27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Literacy</w:t>
            </w:r>
          </w:p>
        </w:tc>
        <w:tc>
          <w:tcPr>
            <w:tcW w:w="1559" w:type="dxa"/>
            <w:vAlign w:val="center"/>
          </w:tcPr>
          <w:p w14:paraId="29F386E4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Maths</w:t>
            </w:r>
          </w:p>
        </w:tc>
        <w:tc>
          <w:tcPr>
            <w:tcW w:w="1418" w:type="dxa"/>
            <w:vAlign w:val="center"/>
          </w:tcPr>
          <w:p w14:paraId="7E8AA0AE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U</w:t>
            </w:r>
            <w:r>
              <w:rPr>
                <w:rFonts w:ascii="Twinkl SemiBold" w:hAnsi="Twinkl SemiBold"/>
                <w:sz w:val="16"/>
                <w:szCs w:val="16"/>
              </w:rPr>
              <w:t>T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W</w:t>
            </w:r>
          </w:p>
        </w:tc>
        <w:tc>
          <w:tcPr>
            <w:tcW w:w="1559" w:type="dxa"/>
            <w:vAlign w:val="center"/>
          </w:tcPr>
          <w:p w14:paraId="27433AD5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EAD</w:t>
            </w:r>
          </w:p>
        </w:tc>
        <w:tc>
          <w:tcPr>
            <w:tcW w:w="1276" w:type="dxa"/>
            <w:vAlign w:val="center"/>
          </w:tcPr>
          <w:p w14:paraId="5934CE86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RE</w:t>
            </w:r>
          </w:p>
        </w:tc>
      </w:tr>
      <w:tr w:rsidR="004B79C7" w:rsidRPr="0043790C" w14:paraId="22E23311" w14:textId="77777777" w:rsidTr="004B79C7">
        <w:trPr>
          <w:cantSplit/>
          <w:trHeight w:val="2083"/>
        </w:trPr>
        <w:tc>
          <w:tcPr>
            <w:tcW w:w="425" w:type="dxa"/>
            <w:textDirection w:val="btLr"/>
            <w:vAlign w:val="center"/>
          </w:tcPr>
          <w:p w14:paraId="1615E487" w14:textId="77777777" w:rsidR="004B79C7" w:rsidRPr="0043790C" w:rsidRDefault="004B79C7" w:rsidP="00EB1BE8">
            <w:pPr>
              <w:ind w:left="113" w:right="113"/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Autumn 1</w:t>
            </w:r>
          </w:p>
        </w:tc>
        <w:tc>
          <w:tcPr>
            <w:tcW w:w="1271" w:type="dxa"/>
            <w:vAlign w:val="center"/>
          </w:tcPr>
          <w:p w14:paraId="60ECD82C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43790C">
              <w:rPr>
                <w:rFonts w:ascii="Twinkl SemiBold" w:hAnsi="Twinkl SemiBold"/>
                <w:b/>
                <w:bCs/>
                <w:sz w:val="16"/>
                <w:szCs w:val="16"/>
              </w:rPr>
              <w:t>People Who Help Us</w:t>
            </w:r>
          </w:p>
          <w:p w14:paraId="792DF49C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30E02B3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How do people in the community help us?</w:t>
            </w:r>
          </w:p>
        </w:tc>
        <w:tc>
          <w:tcPr>
            <w:tcW w:w="1276" w:type="dxa"/>
            <w:vAlign w:val="center"/>
          </w:tcPr>
          <w:p w14:paraId="7B8A7AF2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 xml:space="preserve">MM: Visit to </w:t>
            </w:r>
            <w:proofErr w:type="spellStart"/>
            <w:r w:rsidRPr="0043790C">
              <w:rPr>
                <w:rFonts w:ascii="Twinkl SemiBold" w:hAnsi="Twinkl SemiBold"/>
                <w:sz w:val="16"/>
                <w:szCs w:val="16"/>
              </w:rPr>
              <w:t>Scribbleton</w:t>
            </w:r>
            <w:proofErr w:type="spellEnd"/>
          </w:p>
          <w:p w14:paraId="0A9B81BD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0ACCF1D3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CT: Diwali Celebration</w:t>
            </w:r>
          </w:p>
          <w:p w14:paraId="7365EE09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2869CCE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Listening</w:t>
            </w:r>
          </w:p>
          <w:p w14:paraId="7DE76B19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32049778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Class Rules</w:t>
            </w:r>
          </w:p>
          <w:p w14:paraId="753393F5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56C01524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Sharing Ideas</w:t>
            </w:r>
          </w:p>
        </w:tc>
        <w:tc>
          <w:tcPr>
            <w:tcW w:w="1417" w:type="dxa"/>
            <w:vAlign w:val="center"/>
          </w:tcPr>
          <w:p w14:paraId="21F7D8BA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ommunit</w:t>
            </w:r>
            <w:r>
              <w:rPr>
                <w:rFonts w:ascii="Twinkl SemiBold" w:hAnsi="Twinkl SemiBold"/>
                <w:sz w:val="16"/>
                <w:szCs w:val="16"/>
              </w:rPr>
              <w:t>y</w:t>
            </w:r>
          </w:p>
          <w:p w14:paraId="3C421875" w14:textId="77777777" w:rsidR="004B79C7" w:rsidRPr="0043790C" w:rsidRDefault="004B79C7" w:rsidP="00EB1BE8">
            <w:pPr>
              <w:rPr>
                <w:rFonts w:ascii="Twinkl SemiBold" w:hAnsi="Twinkl SemiBold"/>
                <w:sz w:val="16"/>
                <w:szCs w:val="16"/>
              </w:rPr>
            </w:pPr>
          </w:p>
          <w:p w14:paraId="4EB125E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Emotions</w:t>
            </w:r>
          </w:p>
          <w:p w14:paraId="7D071FB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1558E72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Settling in</w:t>
            </w:r>
          </w:p>
          <w:p w14:paraId="0EA7BEA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5448A73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Hygiene Routines /</w:t>
            </w:r>
          </w:p>
          <w:p w14:paraId="0244A1F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Toothbrushing</w:t>
            </w:r>
          </w:p>
          <w:p w14:paraId="1E0602D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7A75C27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N/O:</w:t>
            </w:r>
          </w:p>
        </w:tc>
        <w:tc>
          <w:tcPr>
            <w:tcW w:w="1418" w:type="dxa"/>
            <w:vAlign w:val="center"/>
          </w:tcPr>
          <w:p w14:paraId="1A872C8C" w14:textId="77777777" w:rsidR="004B79C7" w:rsidRPr="00AE1C55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AE1C55">
              <w:rPr>
                <w:rFonts w:ascii="Twinkl SemiBold" w:hAnsi="Twinkl SemiBold"/>
                <w:b/>
                <w:bCs/>
                <w:sz w:val="16"/>
                <w:szCs w:val="16"/>
              </w:rPr>
              <w:t>‘Me and PE’</w:t>
            </w:r>
          </w:p>
          <w:p w14:paraId="4EC4AB4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GM: Team Building and movement Games</w:t>
            </w:r>
          </w:p>
          <w:p w14:paraId="69ECD53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Moving safely in a range of ways</w:t>
            </w:r>
          </w:p>
          <w:p w14:paraId="3DBD28FA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1CD9D1EB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 xml:space="preserve">FM: Right or </w:t>
            </w:r>
            <w:proofErr w:type="gramStart"/>
            <w:r>
              <w:rPr>
                <w:rFonts w:ascii="Twinkl SemiBold" w:hAnsi="Twinkl SemiBold"/>
                <w:sz w:val="16"/>
                <w:szCs w:val="16"/>
              </w:rPr>
              <w:t>Left handed</w:t>
            </w:r>
            <w:proofErr w:type="gramEnd"/>
            <w:r>
              <w:rPr>
                <w:rFonts w:ascii="Twinkl SemiBold" w:hAnsi="Twinkl SemiBold"/>
                <w:sz w:val="16"/>
                <w:szCs w:val="16"/>
              </w:rPr>
              <w:t>? Using Tools. Drawing Lines and Circles. Whole Hand Grasp.</w:t>
            </w:r>
          </w:p>
        </w:tc>
        <w:tc>
          <w:tcPr>
            <w:tcW w:w="1701" w:type="dxa"/>
            <w:vAlign w:val="center"/>
          </w:tcPr>
          <w:p w14:paraId="6B56E8B4" w14:textId="77777777" w:rsidR="004B79C7" w:rsidRPr="001E518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1E518C">
              <w:rPr>
                <w:rFonts w:ascii="Twinkl SemiBold" w:hAnsi="Twinkl SemiBold"/>
                <w:sz w:val="16"/>
                <w:szCs w:val="16"/>
                <w:u w:val="single"/>
              </w:rPr>
              <w:t>Level 2 sounds:</w:t>
            </w:r>
          </w:p>
          <w:p w14:paraId="002A346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1E518C">
              <w:rPr>
                <w:rFonts w:ascii="Twinkl SemiBold" w:hAnsi="Twinkl SemiBold"/>
                <w:sz w:val="16"/>
                <w:szCs w:val="16"/>
              </w:rPr>
              <w:t xml:space="preserve">s a t p i n m d g o c k ck e u r h b f l ff </w:t>
            </w:r>
            <w:proofErr w:type="spellStart"/>
            <w:r w:rsidRPr="001E518C">
              <w:rPr>
                <w:rFonts w:ascii="Twinkl SemiBold" w:hAnsi="Twinkl SemiBold"/>
                <w:sz w:val="16"/>
                <w:szCs w:val="16"/>
              </w:rPr>
              <w:t>ll</w:t>
            </w:r>
            <w:proofErr w:type="spellEnd"/>
            <w:r w:rsidRPr="001E518C">
              <w:rPr>
                <w:rFonts w:ascii="Twinkl SemiBold" w:hAnsi="Twinkl SemiBold"/>
                <w:sz w:val="16"/>
                <w:szCs w:val="16"/>
              </w:rPr>
              <w:t xml:space="preserve"> ss ‘s’ sayin</w:t>
            </w:r>
            <w:r>
              <w:rPr>
                <w:rFonts w:ascii="Twinkl SemiBold" w:hAnsi="Twinkl SemiBold"/>
                <w:sz w:val="16"/>
                <w:szCs w:val="16"/>
              </w:rPr>
              <w:t>g</w:t>
            </w:r>
            <w:r w:rsidRPr="001E518C">
              <w:rPr>
                <w:rFonts w:ascii="Twinkl SemiBold" w:hAnsi="Twinkl SemiBold"/>
                <w:sz w:val="16"/>
                <w:szCs w:val="16"/>
              </w:rPr>
              <w:t xml:space="preserve"> /z/</w:t>
            </w:r>
          </w:p>
          <w:p w14:paraId="6E294CB9" w14:textId="77777777" w:rsidR="004B79C7" w:rsidRPr="001E518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41715855" w14:textId="77777777" w:rsidR="004B79C7" w:rsidRPr="001E518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1E518C">
              <w:rPr>
                <w:rFonts w:ascii="Twinkl SemiBold" w:hAnsi="Twinkl SemiBold"/>
                <w:sz w:val="16"/>
                <w:szCs w:val="16"/>
                <w:u w:val="single"/>
              </w:rPr>
              <w:t>Tricky words:</w:t>
            </w:r>
          </w:p>
          <w:p w14:paraId="3456982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1E518C">
              <w:rPr>
                <w:rFonts w:ascii="Twinkl SemiBold" w:hAnsi="Twinkl SemiBold"/>
                <w:sz w:val="16"/>
                <w:szCs w:val="16"/>
              </w:rPr>
              <w:t>To, the, no, go, I</w:t>
            </w:r>
          </w:p>
          <w:p w14:paraId="79182A38" w14:textId="77777777" w:rsidR="004B79C7" w:rsidRPr="001E518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2F189191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>
              <w:rPr>
                <w:rFonts w:ascii="Twinkl SemiBold" w:hAnsi="Twinkl SemiBold"/>
                <w:sz w:val="16"/>
                <w:szCs w:val="16"/>
                <w:u w:val="single"/>
              </w:rPr>
              <w:t>Book Spine:</w:t>
            </w:r>
          </w:p>
          <w:p w14:paraId="5C953ED1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N – Lulu’s First Day</w:t>
            </w:r>
          </w:p>
          <w:p w14:paraId="6497BB47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R – We Catch the Bus</w:t>
            </w:r>
          </w:p>
          <w:p w14:paraId="2BF88D74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N – All Are Welcome</w:t>
            </w:r>
          </w:p>
          <w:p w14:paraId="79575BE0" w14:textId="77777777" w:rsidR="004B79C7" w:rsidRPr="00417A2E" w:rsidRDefault="004B79C7" w:rsidP="00EB1BE8">
            <w:pPr>
              <w:jc w:val="center"/>
              <w:rPr>
                <w:rFonts w:ascii="Twinkl SemiBold" w:hAnsi="Twinkl SemiBold"/>
                <w:sz w:val="14"/>
                <w:szCs w:val="14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R – Listening to the Quiet</w:t>
            </w:r>
          </w:p>
        </w:tc>
        <w:tc>
          <w:tcPr>
            <w:tcW w:w="1559" w:type="dxa"/>
            <w:vAlign w:val="center"/>
          </w:tcPr>
          <w:p w14:paraId="276C9E2E" w14:textId="77777777" w:rsidR="004B79C7" w:rsidRPr="00C16060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16060">
              <w:rPr>
                <w:rFonts w:ascii="Twinkl SemiBold" w:hAnsi="Twinkl SemiBold"/>
                <w:sz w:val="16"/>
                <w:szCs w:val="16"/>
              </w:rPr>
              <w:t>N: More Than, Fewer Than, Same</w:t>
            </w:r>
          </w:p>
          <w:p w14:paraId="0CFD23A7" w14:textId="77777777" w:rsidR="004B79C7" w:rsidRPr="00C16060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Explore and Build with Shapes and Objects</w:t>
            </w:r>
            <w:r w:rsidRPr="00C16060">
              <w:rPr>
                <w:rFonts w:ascii="Twinkl SemiBold" w:hAnsi="Twinkl SemiBold"/>
                <w:sz w:val="16"/>
                <w:szCs w:val="16"/>
              </w:rPr>
              <w:t xml:space="preserve"> Explore Repeats</w:t>
            </w:r>
          </w:p>
          <w:p w14:paraId="664D8872" w14:textId="77777777" w:rsidR="004B79C7" w:rsidRPr="00C16060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477861E5" w14:textId="77777777" w:rsidR="004B79C7" w:rsidRPr="00C16060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16060">
              <w:rPr>
                <w:rFonts w:ascii="Twinkl SemiBold" w:hAnsi="Twinkl SemiBold"/>
                <w:sz w:val="16"/>
                <w:szCs w:val="16"/>
              </w:rPr>
              <w:t>R: Match, Sort and Compare</w:t>
            </w:r>
          </w:p>
          <w:p w14:paraId="705057EB" w14:textId="77777777" w:rsidR="004B79C7" w:rsidRPr="00C16060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16060">
              <w:rPr>
                <w:rFonts w:ascii="Twinkl SemiBold" w:hAnsi="Twinkl SemiBold"/>
                <w:sz w:val="16"/>
                <w:szCs w:val="16"/>
              </w:rPr>
              <w:t>Talk about Measure and patterns</w:t>
            </w:r>
          </w:p>
          <w:p w14:paraId="5549C862" w14:textId="77777777" w:rsidR="004B79C7" w:rsidRPr="00C16060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16060">
              <w:rPr>
                <w:rFonts w:ascii="Twinkl SemiBold" w:hAnsi="Twinkl SemiBold"/>
                <w:sz w:val="16"/>
                <w:szCs w:val="16"/>
              </w:rPr>
              <w:t xml:space="preserve">It’s me 123 </w:t>
            </w:r>
          </w:p>
        </w:tc>
        <w:tc>
          <w:tcPr>
            <w:tcW w:w="1418" w:type="dxa"/>
            <w:vAlign w:val="center"/>
          </w:tcPr>
          <w:p w14:paraId="0A9934B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Communities</w:t>
            </w:r>
          </w:p>
          <w:p w14:paraId="3289080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People Who help us</w:t>
            </w:r>
          </w:p>
          <w:p w14:paraId="4E05FEC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570C43BA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Using our senses</w:t>
            </w:r>
          </w:p>
          <w:p w14:paraId="0C8F2731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Autumn</w:t>
            </w:r>
          </w:p>
          <w:p w14:paraId="6ADF3680" w14:textId="77777777" w:rsidR="004B79C7" w:rsidRDefault="004B79C7" w:rsidP="00EB1BE8">
            <w:pPr>
              <w:rPr>
                <w:rFonts w:ascii="Twinkl SemiBold" w:hAnsi="Twinkl SemiBold"/>
                <w:sz w:val="16"/>
                <w:szCs w:val="16"/>
              </w:rPr>
            </w:pPr>
          </w:p>
          <w:p w14:paraId="103AB315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Computing: Technological Toys and Logging In</w:t>
            </w:r>
          </w:p>
        </w:tc>
        <w:tc>
          <w:tcPr>
            <w:tcW w:w="1559" w:type="dxa"/>
            <w:vAlign w:val="center"/>
          </w:tcPr>
          <w:p w14:paraId="36F4D35E" w14:textId="77777777" w:rsidR="004B79C7" w:rsidRPr="00F83DBA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Art and DT</w:t>
            </w:r>
          </w:p>
          <w:p w14:paraId="695D9377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290300">
              <w:rPr>
                <w:rFonts w:ascii="Twinkl SemiBold" w:hAnsi="Twinkl SemiBold"/>
                <w:sz w:val="16"/>
                <w:szCs w:val="16"/>
              </w:rPr>
              <w:t>Colour mixing</w:t>
            </w:r>
            <w:r>
              <w:rPr>
                <w:rFonts w:ascii="Twinkl SemiBold" w:hAnsi="Twinkl SemiBold"/>
                <w:sz w:val="16"/>
                <w:szCs w:val="16"/>
              </w:rPr>
              <w:t>, A</w:t>
            </w:r>
            <w:r w:rsidRPr="00290300">
              <w:rPr>
                <w:rFonts w:ascii="Twinkl SemiBold" w:hAnsi="Twinkl SemiBold"/>
                <w:sz w:val="16"/>
                <w:szCs w:val="16"/>
              </w:rPr>
              <w:t>utumn Collage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, </w:t>
            </w:r>
            <w:r w:rsidRPr="00290300">
              <w:rPr>
                <w:rFonts w:ascii="Twinkl SemiBold" w:hAnsi="Twinkl SemiBold"/>
                <w:sz w:val="16"/>
                <w:szCs w:val="16"/>
              </w:rPr>
              <w:t>Clay sculpting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, </w:t>
            </w:r>
            <w:r w:rsidRPr="00290300">
              <w:rPr>
                <w:rFonts w:ascii="Twinkl SemiBold" w:hAnsi="Twinkl SemiBold"/>
                <w:sz w:val="16"/>
                <w:szCs w:val="16"/>
              </w:rPr>
              <w:t>Rangoli</w:t>
            </w:r>
            <w:r>
              <w:rPr>
                <w:rFonts w:ascii="Twinkl SemiBold" w:hAnsi="Twinkl SemiBold"/>
                <w:sz w:val="16"/>
                <w:szCs w:val="16"/>
              </w:rPr>
              <w:t>, P</w:t>
            </w:r>
            <w:r w:rsidRPr="00290300">
              <w:rPr>
                <w:rFonts w:ascii="Twinkl SemiBold" w:hAnsi="Twinkl SemiBold"/>
                <w:sz w:val="16"/>
                <w:szCs w:val="16"/>
              </w:rPr>
              <w:t>umpkin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 p</w:t>
            </w:r>
            <w:r w:rsidRPr="00290300">
              <w:rPr>
                <w:rFonts w:ascii="Twinkl SemiBold" w:hAnsi="Twinkl SemiBold"/>
                <w:sz w:val="16"/>
                <w:szCs w:val="16"/>
              </w:rPr>
              <w:t>rinting</w:t>
            </w:r>
          </w:p>
          <w:p w14:paraId="45EF1FA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019E71A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Roleplay</w:t>
            </w:r>
          </w:p>
          <w:p w14:paraId="367B1D03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290300">
              <w:rPr>
                <w:rFonts w:ascii="Twinkl SemiBold" w:hAnsi="Twinkl SemiBold"/>
                <w:sz w:val="16"/>
                <w:szCs w:val="16"/>
              </w:rPr>
              <w:t>School, Drs/Dentist, Charities</w:t>
            </w:r>
          </w:p>
          <w:p w14:paraId="2C14D3E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36124C17" w14:textId="77777777" w:rsidR="004B79C7" w:rsidRPr="00F83DBA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Music</w:t>
            </w:r>
          </w:p>
          <w:p w14:paraId="76FDDBE7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Charanga: Me!</w:t>
            </w:r>
          </w:p>
        </w:tc>
        <w:tc>
          <w:tcPr>
            <w:tcW w:w="1276" w:type="dxa"/>
            <w:vAlign w:val="center"/>
          </w:tcPr>
          <w:p w14:paraId="03EA2D0D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43790C">
              <w:rPr>
                <w:rFonts w:ascii="Twinkl SemiBold" w:hAnsi="Twinkl SemiBold"/>
                <w:b/>
                <w:bCs/>
                <w:sz w:val="16"/>
                <w:szCs w:val="16"/>
              </w:rPr>
              <w:t>Unit 1:</w:t>
            </w:r>
          </w:p>
          <w:p w14:paraId="49CEF036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Why is the word God so important to Christians? (Creation)</w:t>
            </w:r>
          </w:p>
        </w:tc>
      </w:tr>
      <w:tr w:rsidR="004B79C7" w:rsidRPr="0043790C" w14:paraId="78D64F57" w14:textId="77777777" w:rsidTr="004B79C7">
        <w:trPr>
          <w:cantSplit/>
          <w:trHeight w:val="2148"/>
        </w:trPr>
        <w:tc>
          <w:tcPr>
            <w:tcW w:w="425" w:type="dxa"/>
            <w:tcBorders>
              <w:bottom w:val="single" w:sz="4" w:space="0" w:color="auto"/>
            </w:tcBorders>
            <w:textDirection w:val="btLr"/>
            <w:vAlign w:val="center"/>
          </w:tcPr>
          <w:p w14:paraId="5ACDD8C8" w14:textId="77777777" w:rsidR="004B79C7" w:rsidRPr="0043790C" w:rsidRDefault="004B79C7" w:rsidP="00EB1BE8">
            <w:pPr>
              <w:ind w:left="113" w:right="113"/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Autumn 2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2602670B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>
              <w:rPr>
                <w:rFonts w:ascii="Twinkl SemiBold" w:hAnsi="Twinkl SemiBold"/>
                <w:b/>
                <w:bCs/>
                <w:sz w:val="16"/>
                <w:szCs w:val="16"/>
              </w:rPr>
              <w:t xml:space="preserve">Let’s </w:t>
            </w:r>
            <w:r w:rsidRPr="0043790C">
              <w:rPr>
                <w:rFonts w:ascii="Twinkl SemiBold" w:hAnsi="Twinkl SemiBold"/>
                <w:b/>
                <w:bCs/>
                <w:sz w:val="16"/>
                <w:szCs w:val="16"/>
              </w:rPr>
              <w:t>Celebrat</w:t>
            </w:r>
            <w:r>
              <w:rPr>
                <w:rFonts w:ascii="Twinkl SemiBold" w:hAnsi="Twinkl SemiBold"/>
                <w:b/>
                <w:bCs/>
                <w:sz w:val="16"/>
                <w:szCs w:val="16"/>
              </w:rPr>
              <w:t>e!</w:t>
            </w:r>
          </w:p>
          <w:p w14:paraId="4537EA89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0D2D65EF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Why do people celebrate and how do they do this?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1AC4556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 xml:space="preserve">MM: </w:t>
            </w:r>
            <w:r>
              <w:rPr>
                <w:rFonts w:ascii="Twinkl SemiBold" w:hAnsi="Twinkl SemiBold"/>
                <w:sz w:val="16"/>
                <w:szCs w:val="16"/>
              </w:rPr>
              <w:t>Forest School – Fires and Marshmallows to celebrate Bonfire Night</w:t>
            </w:r>
          </w:p>
          <w:p w14:paraId="68ECC0F7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5DB3C3EE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CT: Christmas Party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470797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Story time</w:t>
            </w:r>
          </w:p>
          <w:p w14:paraId="79F1D68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4DBFC74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Instructions</w:t>
            </w:r>
          </w:p>
          <w:p w14:paraId="514C6DD1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C1DDD43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Joining in with Stories</w:t>
            </w:r>
          </w:p>
          <w:p w14:paraId="20BE5A9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41A60116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Using New Vocabulary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884859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Emotions of others</w:t>
            </w:r>
          </w:p>
          <w:p w14:paraId="2F06524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208ED51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Confidence and Self Belief</w:t>
            </w:r>
          </w:p>
          <w:p w14:paraId="2290C94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2785F23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Rules (Friendship focus)</w:t>
            </w:r>
          </w:p>
          <w:p w14:paraId="58AB2BB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39B9A4C3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N/O: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21F2A209" w14:textId="77777777" w:rsidR="004B79C7" w:rsidRPr="00AE1C55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AE1C55">
              <w:rPr>
                <w:rFonts w:ascii="Twinkl SemiBold" w:hAnsi="Twinkl SemiBold"/>
                <w:b/>
                <w:bCs/>
                <w:sz w:val="16"/>
                <w:szCs w:val="16"/>
              </w:rPr>
              <w:t>‘Move it’</w:t>
            </w:r>
          </w:p>
          <w:p w14:paraId="743EFAE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GM: Movement Games</w:t>
            </w:r>
          </w:p>
          <w:p w14:paraId="2F2C3C4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1A2E71">
              <w:rPr>
                <w:rFonts w:ascii="Twinkl SemiBold" w:hAnsi="Twinkl SemiBold"/>
                <w:sz w:val="16"/>
                <w:szCs w:val="16"/>
              </w:rPr>
              <w:t>jump, hop, balance and move in a variety of ways</w:t>
            </w:r>
          </w:p>
          <w:p w14:paraId="4F11008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5A4D1BB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FM: letter formation, pressure, tools</w:t>
            </w:r>
          </w:p>
          <w:p w14:paraId="5B2E41C8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89E75D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 xml:space="preserve">As above. Continue to </w:t>
            </w:r>
            <w:proofErr w:type="spellStart"/>
            <w:r>
              <w:rPr>
                <w:rFonts w:ascii="Twinkl SemiBold" w:hAnsi="Twinkl SemiBold"/>
                <w:sz w:val="16"/>
                <w:szCs w:val="16"/>
              </w:rPr>
              <w:t>Lvl</w:t>
            </w:r>
            <w:proofErr w:type="spellEnd"/>
            <w:r>
              <w:rPr>
                <w:rFonts w:ascii="Twinkl SemiBold" w:hAnsi="Twinkl SemiBold"/>
                <w:sz w:val="16"/>
                <w:szCs w:val="16"/>
              </w:rPr>
              <w:t xml:space="preserve"> 3 when complete.</w:t>
            </w:r>
          </w:p>
          <w:p w14:paraId="121C81D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AAD034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>
              <w:rPr>
                <w:rFonts w:ascii="Twinkl SemiBold" w:hAnsi="Twinkl SemiBold"/>
                <w:sz w:val="16"/>
                <w:szCs w:val="16"/>
                <w:u w:val="single"/>
              </w:rPr>
              <w:t>Book Spine:</w:t>
            </w:r>
          </w:p>
          <w:p w14:paraId="0A644252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N- I try</w:t>
            </w:r>
          </w:p>
          <w:p w14:paraId="4350F0BF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 xml:space="preserve">R – Blue Monster Wants It All </w:t>
            </w:r>
          </w:p>
          <w:p w14:paraId="1330A8A1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N – One Banana, Two Bananas</w:t>
            </w:r>
          </w:p>
          <w:p w14:paraId="4CC1E8C7" w14:textId="77777777" w:rsidR="004B79C7" w:rsidRPr="00417A2E" w:rsidRDefault="004B79C7" w:rsidP="00EB1BE8">
            <w:pPr>
              <w:jc w:val="center"/>
              <w:rPr>
                <w:rFonts w:ascii="Twinkl SemiBold" w:hAnsi="Twinkl SemiBold"/>
                <w:sz w:val="14"/>
                <w:szCs w:val="14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R – Wanna See a Llama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60BEE4A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N: Hear and Say Number Names</w:t>
            </w:r>
          </w:p>
          <w:p w14:paraId="52C1581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Begin to Order Number Names</w:t>
            </w:r>
          </w:p>
          <w:p w14:paraId="5E5E121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I See 1, 2, 3</w:t>
            </w:r>
          </w:p>
          <w:p w14:paraId="59E9207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5F8EADA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R: Circles and Triangles</w:t>
            </w:r>
          </w:p>
          <w:p w14:paraId="7FA98DC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1, 2, 3, 4, 5</w:t>
            </w:r>
          </w:p>
          <w:p w14:paraId="26B0F385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Shapes with 4 sides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D7B024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Past and Present</w:t>
            </w:r>
          </w:p>
          <w:p w14:paraId="2312D973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Cultures, celebrations and events</w:t>
            </w:r>
          </w:p>
          <w:p w14:paraId="252CD63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4423A43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Using our senses</w:t>
            </w:r>
          </w:p>
          <w:p w14:paraId="2660E6A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Autumn to Winter</w:t>
            </w:r>
          </w:p>
          <w:p w14:paraId="6E7E0988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4409752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Computing: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 xml:space="preserve"> </w:t>
            </w:r>
            <w:r>
              <w:rPr>
                <w:rFonts w:ascii="Twinkl SemiBold" w:hAnsi="Twinkl SemiBold"/>
                <w:sz w:val="16"/>
                <w:szCs w:val="16"/>
              </w:rPr>
              <w:t>E-Safety, drawing on the iPads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CFA1AC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Art and DT</w:t>
            </w:r>
          </w:p>
          <w:p w14:paraId="51E3079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Bonfire night art</w:t>
            </w:r>
          </w:p>
          <w:p w14:paraId="0DA7BD1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printing, card making, decoration making, cooking</w:t>
            </w:r>
          </w:p>
          <w:p w14:paraId="770F12BE" w14:textId="77777777" w:rsidR="004B79C7" w:rsidRPr="00197564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184F03FA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Roleplay</w:t>
            </w:r>
          </w:p>
          <w:p w14:paraId="2A585887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Bonfire Night</w:t>
            </w:r>
          </w:p>
          <w:p w14:paraId="1A48EA31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Parties</w:t>
            </w:r>
          </w:p>
          <w:p w14:paraId="7A4D27A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Christmas</w:t>
            </w:r>
          </w:p>
          <w:p w14:paraId="7CF700F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2AEBFE49" w14:textId="77777777" w:rsidR="004B79C7" w:rsidRPr="00141311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Music</w:t>
            </w:r>
          </w:p>
          <w:p w14:paraId="3A86FD2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Charanga: My Stories</w:t>
            </w:r>
          </w:p>
          <w:p w14:paraId="67AB8C33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Nativity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B2E6D19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43790C">
              <w:rPr>
                <w:rFonts w:ascii="Twinkl SemiBold" w:hAnsi="Twinkl SemiBold"/>
                <w:b/>
                <w:bCs/>
                <w:sz w:val="16"/>
                <w:szCs w:val="16"/>
              </w:rPr>
              <w:t>Unit 2:</w:t>
            </w:r>
          </w:p>
          <w:p w14:paraId="7F1C397C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Why do Christians perform Nativity plays at Christmas? (Why is Christmas special for Christians?) (Incarnation)</w:t>
            </w:r>
          </w:p>
        </w:tc>
      </w:tr>
      <w:tr w:rsidR="004B79C7" w:rsidRPr="0043790C" w14:paraId="16885D2B" w14:textId="77777777" w:rsidTr="004B79C7">
        <w:trPr>
          <w:cantSplit/>
          <w:trHeight w:val="2228"/>
        </w:trPr>
        <w:tc>
          <w:tcPr>
            <w:tcW w:w="425" w:type="dxa"/>
            <w:textDirection w:val="btLr"/>
            <w:vAlign w:val="center"/>
          </w:tcPr>
          <w:p w14:paraId="50AEC234" w14:textId="77777777" w:rsidR="004B79C7" w:rsidRPr="0043790C" w:rsidRDefault="004B79C7" w:rsidP="00EB1BE8">
            <w:pPr>
              <w:ind w:left="113" w:right="113"/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Spring 1</w:t>
            </w:r>
          </w:p>
        </w:tc>
        <w:tc>
          <w:tcPr>
            <w:tcW w:w="1271" w:type="dxa"/>
            <w:vAlign w:val="center"/>
          </w:tcPr>
          <w:p w14:paraId="5B5D19A2" w14:textId="77777777" w:rsidR="004B79C7" w:rsidRPr="00F83DBA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>
              <w:rPr>
                <w:rFonts w:ascii="Twinkl SemiBold" w:hAnsi="Twinkl SemiBold"/>
                <w:b/>
                <w:bCs/>
                <w:sz w:val="16"/>
                <w:szCs w:val="16"/>
              </w:rPr>
              <w:t>Winter Wonderland</w:t>
            </w:r>
          </w:p>
          <w:p w14:paraId="1DAD4667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1B729C23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What’s special about Winter?</w:t>
            </w:r>
          </w:p>
          <w:p w14:paraId="16DC9F78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28DE6D47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 xml:space="preserve">MM: </w:t>
            </w:r>
            <w:r>
              <w:rPr>
                <w:rFonts w:ascii="Twinkl SemiBold" w:hAnsi="Twinkl SemiBold"/>
                <w:sz w:val="16"/>
                <w:szCs w:val="16"/>
              </w:rPr>
              <w:t>W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inter walk in our local area</w:t>
            </w:r>
          </w:p>
          <w:p w14:paraId="7812F67C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0A86EE02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 xml:space="preserve">CT: Shrove Tuesday </w:t>
            </w:r>
            <w:r>
              <w:rPr>
                <w:rFonts w:ascii="Twinkl SemiBold" w:hAnsi="Twinkl SemiBold"/>
                <w:sz w:val="16"/>
                <w:szCs w:val="16"/>
              </w:rPr>
              <w:t>–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 xml:space="preserve"> pancakes</w:t>
            </w:r>
          </w:p>
        </w:tc>
        <w:tc>
          <w:tcPr>
            <w:tcW w:w="1276" w:type="dxa"/>
            <w:vAlign w:val="center"/>
          </w:tcPr>
          <w:p w14:paraId="7565790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Asking Questions</w:t>
            </w:r>
          </w:p>
          <w:p w14:paraId="50E1B5A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E02778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Describe using Detail</w:t>
            </w:r>
          </w:p>
          <w:p w14:paraId="3FB11252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0718B35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Focusing and Listening</w:t>
            </w:r>
          </w:p>
          <w:p w14:paraId="59A4415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0D6B2CFA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Resilience and Perseverance</w:t>
            </w:r>
          </w:p>
          <w:p w14:paraId="63A93727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DB5C62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Buttons/Zips</w:t>
            </w:r>
          </w:p>
          <w:p w14:paraId="7180CBF1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51CD8D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Sleep</w:t>
            </w:r>
          </w:p>
          <w:p w14:paraId="6EB8309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2B2CBB0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Road Safety</w:t>
            </w:r>
          </w:p>
          <w:p w14:paraId="6E1052A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03400A0B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N/O:</w:t>
            </w:r>
          </w:p>
        </w:tc>
        <w:tc>
          <w:tcPr>
            <w:tcW w:w="1418" w:type="dxa"/>
            <w:vAlign w:val="center"/>
          </w:tcPr>
          <w:p w14:paraId="4ACE0A28" w14:textId="77777777" w:rsidR="004B79C7" w:rsidRPr="00AE1C55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AE1C55">
              <w:rPr>
                <w:rFonts w:ascii="Twinkl SemiBold" w:hAnsi="Twinkl SemiBold"/>
                <w:b/>
                <w:bCs/>
                <w:sz w:val="16"/>
                <w:szCs w:val="16"/>
              </w:rPr>
              <w:t>‘Fantastic Gymnastics’</w:t>
            </w:r>
          </w:p>
          <w:p w14:paraId="5D688948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GM: Creating short sequences by balancing, rolling, exploring and travelling around apparatus</w:t>
            </w:r>
          </w:p>
          <w:p w14:paraId="0E677D7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33448D01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FM: Letter formation, tools and malleable objects, drawing freely, small items, holding a pencil correctly</w:t>
            </w:r>
          </w:p>
        </w:tc>
        <w:tc>
          <w:tcPr>
            <w:tcW w:w="1701" w:type="dxa"/>
            <w:vAlign w:val="center"/>
          </w:tcPr>
          <w:p w14:paraId="67E22C3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AC807EF" w14:textId="77777777" w:rsidR="004B79C7" w:rsidRPr="001E518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1E518C">
              <w:rPr>
                <w:rFonts w:ascii="Twinkl SemiBold" w:hAnsi="Twinkl SemiBold"/>
                <w:sz w:val="16"/>
                <w:szCs w:val="16"/>
                <w:u w:val="single"/>
              </w:rPr>
              <w:t xml:space="preserve">Level </w:t>
            </w:r>
            <w:r>
              <w:rPr>
                <w:rFonts w:ascii="Twinkl SemiBold" w:hAnsi="Twinkl SemiBold"/>
                <w:sz w:val="16"/>
                <w:szCs w:val="16"/>
                <w:u w:val="single"/>
              </w:rPr>
              <w:t>3</w:t>
            </w:r>
            <w:r w:rsidRPr="001E518C">
              <w:rPr>
                <w:rFonts w:ascii="Twinkl SemiBold" w:hAnsi="Twinkl SemiBold"/>
                <w:sz w:val="16"/>
                <w:szCs w:val="16"/>
                <w:u w:val="single"/>
              </w:rPr>
              <w:t xml:space="preserve"> sounds:</w:t>
            </w:r>
          </w:p>
          <w:p w14:paraId="16E54B9F" w14:textId="77777777" w:rsidR="004B79C7" w:rsidRPr="009E394A" w:rsidRDefault="004B79C7" w:rsidP="00EB1BE8">
            <w:pPr>
              <w:jc w:val="center"/>
              <w:rPr>
                <w:rFonts w:ascii="Twinkl SemiBold" w:hAnsi="Twinkl SemiBold"/>
                <w:sz w:val="14"/>
                <w:szCs w:val="14"/>
              </w:rPr>
            </w:pPr>
            <w:r w:rsidRPr="009E394A">
              <w:rPr>
                <w:rFonts w:ascii="Twinkl SemiBold" w:hAnsi="Twinkl SemiBold"/>
                <w:sz w:val="14"/>
                <w:szCs w:val="14"/>
              </w:rPr>
              <w:t xml:space="preserve">J, v, w, x, y, z,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zz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,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qu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,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ch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,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sh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,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th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,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th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, ng, ai, ee,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igh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,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oa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,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oo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,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oo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,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ar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, </w:t>
            </w:r>
            <w:proofErr w:type="gramStart"/>
            <w:r w:rsidRPr="009E394A">
              <w:rPr>
                <w:rFonts w:ascii="Twinkl SemiBold" w:hAnsi="Twinkl SemiBold"/>
                <w:sz w:val="14"/>
                <w:szCs w:val="14"/>
              </w:rPr>
              <w:t>or,</w:t>
            </w:r>
            <w:proofErr w:type="gram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ur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 xml:space="preserve">, ow, oi, ear, air, </w:t>
            </w:r>
            <w:proofErr w:type="spellStart"/>
            <w:r w:rsidRPr="009E394A">
              <w:rPr>
                <w:rFonts w:ascii="Twinkl SemiBold" w:hAnsi="Twinkl SemiBold"/>
                <w:sz w:val="14"/>
                <w:szCs w:val="14"/>
              </w:rPr>
              <w:t>ure</w:t>
            </w:r>
            <w:proofErr w:type="spellEnd"/>
            <w:r w:rsidRPr="009E394A">
              <w:rPr>
                <w:rFonts w:ascii="Twinkl SemiBold" w:hAnsi="Twinkl SemiBold"/>
                <w:sz w:val="14"/>
                <w:szCs w:val="14"/>
              </w:rPr>
              <w:t>, er</w:t>
            </w:r>
          </w:p>
          <w:p w14:paraId="7592C689" w14:textId="77777777" w:rsidR="004B79C7" w:rsidRPr="001E518C" w:rsidRDefault="004B79C7" w:rsidP="00EB1BE8">
            <w:pPr>
              <w:rPr>
                <w:rFonts w:ascii="Twinkl SemiBold" w:hAnsi="Twinkl SemiBold"/>
                <w:sz w:val="16"/>
                <w:szCs w:val="16"/>
              </w:rPr>
            </w:pPr>
          </w:p>
          <w:p w14:paraId="1AD76351" w14:textId="77777777" w:rsidR="004B79C7" w:rsidRPr="001E518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1E518C">
              <w:rPr>
                <w:rFonts w:ascii="Twinkl SemiBold" w:hAnsi="Twinkl SemiBold"/>
                <w:sz w:val="16"/>
                <w:szCs w:val="16"/>
                <w:u w:val="single"/>
              </w:rPr>
              <w:t>Tricky words:</w:t>
            </w:r>
          </w:p>
          <w:p w14:paraId="5409E37B" w14:textId="77777777" w:rsidR="004B79C7" w:rsidRPr="00131F82" w:rsidRDefault="004B79C7" w:rsidP="00EB1BE8">
            <w:pPr>
              <w:jc w:val="center"/>
              <w:rPr>
                <w:rFonts w:ascii="Twinkl SemiBold" w:hAnsi="Twinkl SemiBold"/>
                <w:color w:val="FF0000"/>
                <w:sz w:val="16"/>
                <w:szCs w:val="16"/>
              </w:rPr>
            </w:pPr>
            <w:r w:rsidRPr="00131F82">
              <w:rPr>
                <w:rFonts w:ascii="Twinkl SemiBold" w:hAnsi="Twinkl SemiBold"/>
                <w:color w:val="FF0000"/>
                <w:sz w:val="16"/>
                <w:szCs w:val="16"/>
              </w:rPr>
              <w:t>To, the, no, go, I</w:t>
            </w:r>
          </w:p>
          <w:p w14:paraId="1A68C359" w14:textId="77777777" w:rsidR="004B79C7" w:rsidRPr="00131F82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131F82">
              <w:rPr>
                <w:rFonts w:ascii="Twinkl SemiBold" w:hAnsi="Twinkl SemiBold"/>
                <w:sz w:val="16"/>
                <w:szCs w:val="16"/>
              </w:rPr>
              <w:t>He, she, we, me, be, was, my, you, they, here, all, are</w:t>
            </w:r>
          </w:p>
          <w:p w14:paraId="401AE2C2" w14:textId="77777777" w:rsidR="004B79C7" w:rsidRDefault="004B79C7" w:rsidP="00EB1BE8">
            <w:pPr>
              <w:jc w:val="center"/>
              <w:rPr>
                <w:rFonts w:ascii="Twinkl SemiBold" w:hAnsi="Twinkl SemiBold"/>
                <w:sz w:val="14"/>
                <w:szCs w:val="14"/>
              </w:rPr>
            </w:pPr>
          </w:p>
          <w:p w14:paraId="6279F38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>
              <w:rPr>
                <w:rFonts w:ascii="Twinkl SemiBold" w:hAnsi="Twinkl SemiBold"/>
                <w:sz w:val="16"/>
                <w:szCs w:val="16"/>
                <w:u w:val="single"/>
              </w:rPr>
              <w:t>Book Spine:</w:t>
            </w:r>
          </w:p>
          <w:p w14:paraId="7B7FA38E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N – Pop!</w:t>
            </w:r>
          </w:p>
          <w:p w14:paraId="6AB27CEA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R – Jitters</w:t>
            </w:r>
          </w:p>
          <w:p w14:paraId="5C6F0070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N- Kindness Makes us Strong</w:t>
            </w:r>
          </w:p>
          <w:p w14:paraId="2970A3F4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R – Things that go</w:t>
            </w:r>
          </w:p>
        </w:tc>
        <w:tc>
          <w:tcPr>
            <w:tcW w:w="1559" w:type="dxa"/>
            <w:vAlign w:val="center"/>
          </w:tcPr>
          <w:p w14:paraId="614E844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N: Join in with repeats</w:t>
            </w:r>
          </w:p>
          <w:p w14:paraId="1C34AFC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Explore Position and Space</w:t>
            </w:r>
          </w:p>
          <w:p w14:paraId="2C48D417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Show me 1, 2, 3</w:t>
            </w:r>
          </w:p>
          <w:p w14:paraId="00FD4BE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1056873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R: Alive in 5</w:t>
            </w:r>
          </w:p>
          <w:p w14:paraId="628DDA5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Mass and Capacity</w:t>
            </w:r>
          </w:p>
          <w:p w14:paraId="76FF0C84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Growing 6, 7, 8</w:t>
            </w:r>
          </w:p>
        </w:tc>
        <w:tc>
          <w:tcPr>
            <w:tcW w:w="1418" w:type="dxa"/>
            <w:vAlign w:val="center"/>
          </w:tcPr>
          <w:p w14:paraId="31902DA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Using our senses</w:t>
            </w:r>
          </w:p>
          <w:p w14:paraId="0334F3E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Winter</w:t>
            </w:r>
          </w:p>
          <w:p w14:paraId="217EC023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169DCDEB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Computing: E-safety, drawing on the IWB</w:t>
            </w:r>
          </w:p>
        </w:tc>
        <w:tc>
          <w:tcPr>
            <w:tcW w:w="1559" w:type="dxa"/>
            <w:vAlign w:val="center"/>
          </w:tcPr>
          <w:p w14:paraId="3EF17AA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Art and DT</w:t>
            </w:r>
          </w:p>
          <w:p w14:paraId="50FA263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141311">
              <w:rPr>
                <w:rFonts w:ascii="Twinkl SemiBold" w:hAnsi="Twinkl SemiBold"/>
                <w:sz w:val="16"/>
                <w:szCs w:val="16"/>
              </w:rPr>
              <w:t xml:space="preserve">Snow art, Ice art, printing, sculpture, </w:t>
            </w:r>
            <w:r>
              <w:rPr>
                <w:rFonts w:ascii="Twinkl SemiBold" w:hAnsi="Twinkl SemiBold"/>
                <w:sz w:val="16"/>
                <w:szCs w:val="16"/>
              </w:rPr>
              <w:t>colour mixing, detailed art, collage</w:t>
            </w:r>
          </w:p>
          <w:p w14:paraId="2797E604" w14:textId="77777777" w:rsidR="004B79C7" w:rsidRPr="00141311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095FF47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Roleplay</w:t>
            </w:r>
          </w:p>
          <w:p w14:paraId="4132E208" w14:textId="77777777" w:rsidR="004B79C7" w:rsidRPr="00141311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141311">
              <w:rPr>
                <w:rFonts w:ascii="Twinkl SemiBold" w:hAnsi="Twinkl SemiBold"/>
                <w:sz w:val="16"/>
                <w:szCs w:val="16"/>
              </w:rPr>
              <w:t>Arctic</w:t>
            </w:r>
          </w:p>
          <w:p w14:paraId="58163475" w14:textId="77777777" w:rsidR="004B79C7" w:rsidRPr="00141311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141311">
              <w:rPr>
                <w:rFonts w:ascii="Twinkl SemiBold" w:hAnsi="Twinkl SemiBold"/>
                <w:sz w:val="16"/>
                <w:szCs w:val="16"/>
              </w:rPr>
              <w:t>Sailing</w:t>
            </w:r>
          </w:p>
          <w:p w14:paraId="66E7476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141311">
              <w:rPr>
                <w:rFonts w:ascii="Twinkl SemiBold" w:hAnsi="Twinkl SemiBold"/>
                <w:sz w:val="16"/>
                <w:szCs w:val="16"/>
              </w:rPr>
              <w:t>Forest</w:t>
            </w:r>
          </w:p>
          <w:p w14:paraId="51AAADD4" w14:textId="77777777" w:rsidR="004B79C7" w:rsidRPr="00141311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1BDB8A70" w14:textId="77777777" w:rsidR="004B79C7" w:rsidRPr="00141311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Music</w:t>
            </w:r>
          </w:p>
          <w:p w14:paraId="505ABE28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Charanga: Everyone</w:t>
            </w:r>
          </w:p>
        </w:tc>
        <w:tc>
          <w:tcPr>
            <w:tcW w:w="1276" w:type="dxa"/>
            <w:vAlign w:val="center"/>
          </w:tcPr>
          <w:p w14:paraId="443DEBB5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Unit 3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: 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Being special: where do we belong?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 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(Thematic)</w:t>
            </w:r>
          </w:p>
        </w:tc>
      </w:tr>
      <w:tr w:rsidR="004B79C7" w:rsidRPr="0043790C" w14:paraId="5C223D58" w14:textId="77777777" w:rsidTr="004B79C7">
        <w:trPr>
          <w:cantSplit/>
          <w:trHeight w:val="1953"/>
        </w:trPr>
        <w:tc>
          <w:tcPr>
            <w:tcW w:w="425" w:type="dxa"/>
            <w:textDirection w:val="btLr"/>
            <w:vAlign w:val="center"/>
          </w:tcPr>
          <w:p w14:paraId="086AE901" w14:textId="77777777" w:rsidR="004B79C7" w:rsidRPr="0043790C" w:rsidRDefault="004B79C7" w:rsidP="00EB1BE8">
            <w:pPr>
              <w:ind w:left="113" w:right="113"/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Spring 2</w:t>
            </w:r>
          </w:p>
        </w:tc>
        <w:tc>
          <w:tcPr>
            <w:tcW w:w="1271" w:type="dxa"/>
            <w:vAlign w:val="center"/>
          </w:tcPr>
          <w:p w14:paraId="08798F8D" w14:textId="77777777" w:rsidR="004B79C7" w:rsidRPr="00EA72CB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EA72CB">
              <w:rPr>
                <w:rFonts w:ascii="Twinkl SemiBold" w:hAnsi="Twinkl SemiBold"/>
                <w:b/>
                <w:bCs/>
                <w:sz w:val="16"/>
                <w:szCs w:val="16"/>
              </w:rPr>
              <w:t>Amazing Animals</w:t>
            </w:r>
          </w:p>
          <w:p w14:paraId="3A84D2F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149D1C4E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What animals can we keep as pets?</w:t>
            </w:r>
          </w:p>
        </w:tc>
        <w:tc>
          <w:tcPr>
            <w:tcW w:w="1276" w:type="dxa"/>
            <w:vAlign w:val="center"/>
          </w:tcPr>
          <w:p w14:paraId="6A538B0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MM: Farm Trip</w:t>
            </w:r>
          </w:p>
          <w:p w14:paraId="2208F883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CT: Animal visit</w:t>
            </w:r>
          </w:p>
        </w:tc>
        <w:tc>
          <w:tcPr>
            <w:tcW w:w="1276" w:type="dxa"/>
            <w:vAlign w:val="center"/>
          </w:tcPr>
          <w:p w14:paraId="4D328E2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 xml:space="preserve">Who? When? Where? </w:t>
            </w:r>
          </w:p>
          <w:p w14:paraId="27857DB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Why?</w:t>
            </w:r>
          </w:p>
          <w:p w14:paraId="47338FE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How?</w:t>
            </w:r>
          </w:p>
          <w:p w14:paraId="20241E8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24B509A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Non-Fiction</w:t>
            </w:r>
          </w:p>
          <w:p w14:paraId="5040EE6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606432C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Using Expression</w:t>
            </w:r>
          </w:p>
        </w:tc>
        <w:tc>
          <w:tcPr>
            <w:tcW w:w="1417" w:type="dxa"/>
            <w:vAlign w:val="center"/>
          </w:tcPr>
          <w:p w14:paraId="194BEED1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Managing Feelings</w:t>
            </w:r>
          </w:p>
          <w:p w14:paraId="111576C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F79B81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Road Safety</w:t>
            </w:r>
          </w:p>
          <w:p w14:paraId="7B98D68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316AB01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Healthy Foods</w:t>
            </w:r>
          </w:p>
          <w:p w14:paraId="64F335D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165ECE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Taking Turns and Disagreements</w:t>
            </w:r>
          </w:p>
          <w:p w14:paraId="1E3EF5D3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0695C31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N/O:</w:t>
            </w:r>
          </w:p>
        </w:tc>
        <w:tc>
          <w:tcPr>
            <w:tcW w:w="1418" w:type="dxa"/>
            <w:vAlign w:val="center"/>
          </w:tcPr>
          <w:p w14:paraId="1502BB04" w14:textId="77777777" w:rsidR="004B79C7" w:rsidRPr="00AE1C55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AE1C55">
              <w:rPr>
                <w:rFonts w:ascii="Twinkl SemiBold" w:hAnsi="Twinkl SemiBold"/>
                <w:b/>
                <w:bCs/>
                <w:sz w:val="16"/>
                <w:szCs w:val="16"/>
              </w:rPr>
              <w:t>‘Dance, Dance, Dance’</w:t>
            </w:r>
          </w:p>
          <w:p w14:paraId="24CD3BA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GM:</w:t>
            </w:r>
            <w:r w:rsidRPr="00AE1C55">
              <w:rPr>
                <w:rFonts w:ascii="Twinkl SemiBold" w:hAnsi="Twinkl SemiBold"/>
                <w:sz w:val="16"/>
                <w:szCs w:val="16"/>
              </w:rPr>
              <w:t xml:space="preserve"> different speeds, tempo, rhythms</w:t>
            </w:r>
            <w:r>
              <w:rPr>
                <w:rFonts w:ascii="Twinkl SemiBold" w:hAnsi="Twinkl SemiBold"/>
                <w:sz w:val="16"/>
                <w:szCs w:val="16"/>
              </w:rPr>
              <w:t>. U</w:t>
            </w:r>
            <w:r w:rsidRPr="00AE1C55">
              <w:rPr>
                <w:rFonts w:ascii="Twinkl SemiBold" w:hAnsi="Twinkl SemiBold"/>
                <w:sz w:val="16"/>
                <w:szCs w:val="16"/>
              </w:rPr>
              <w:t>s</w:t>
            </w:r>
            <w:r>
              <w:rPr>
                <w:rFonts w:ascii="Twinkl SemiBold" w:hAnsi="Twinkl SemiBold"/>
                <w:sz w:val="16"/>
                <w:szCs w:val="16"/>
              </w:rPr>
              <w:t>ing</w:t>
            </w:r>
            <w:r w:rsidRPr="00AE1C55">
              <w:rPr>
                <w:rFonts w:ascii="Twinkl SemiBold" w:hAnsi="Twinkl SemiBold"/>
                <w:sz w:val="16"/>
                <w:szCs w:val="16"/>
              </w:rPr>
              <w:t xml:space="preserve"> shared space of the hall using different pathways, directions and levels.</w:t>
            </w:r>
          </w:p>
          <w:p w14:paraId="70756BA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3AFA92D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FM: Pencils held with comfortable grip. Letter Formation.</w:t>
            </w:r>
          </w:p>
        </w:tc>
        <w:tc>
          <w:tcPr>
            <w:tcW w:w="1701" w:type="dxa"/>
            <w:vAlign w:val="center"/>
          </w:tcPr>
          <w:p w14:paraId="64FA1683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As above. Continue to Level 4 (below when complete)</w:t>
            </w:r>
          </w:p>
          <w:p w14:paraId="693E806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1DD0969C" w14:textId="77777777" w:rsidR="004B79C7" w:rsidRPr="00131F82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131F82">
              <w:rPr>
                <w:rFonts w:ascii="Twinkl SemiBold" w:hAnsi="Twinkl SemiBold"/>
                <w:sz w:val="16"/>
                <w:szCs w:val="16"/>
                <w:u w:val="single"/>
              </w:rPr>
              <w:t>Book Spine:</w:t>
            </w:r>
          </w:p>
          <w:p w14:paraId="662E9212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N – Mama’s Sleeping Scarf</w:t>
            </w:r>
          </w:p>
          <w:p w14:paraId="23A6AD9C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R – Tad</w:t>
            </w:r>
          </w:p>
          <w:p w14:paraId="4C5EF0D2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N – When You’re Fast Asleep</w:t>
            </w:r>
          </w:p>
          <w:p w14:paraId="71497623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R – The Mightiest Bite</w:t>
            </w:r>
          </w:p>
          <w:p w14:paraId="2A46125B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5D3AE76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N: Move and Label 1, 2, 3</w:t>
            </w:r>
          </w:p>
          <w:p w14:paraId="37CD2D8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Explore Position and Routes</w:t>
            </w:r>
          </w:p>
          <w:p w14:paraId="55590B61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Explore Own First Patterns</w:t>
            </w:r>
          </w:p>
          <w:p w14:paraId="541678E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D2A237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R: Length, Height and Time</w:t>
            </w:r>
          </w:p>
          <w:p w14:paraId="54A07B3A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Building 9 and 10</w:t>
            </w:r>
          </w:p>
          <w:p w14:paraId="2BA453FC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Explore 3D Shapes</w:t>
            </w:r>
          </w:p>
        </w:tc>
        <w:tc>
          <w:tcPr>
            <w:tcW w:w="1418" w:type="dxa"/>
            <w:vAlign w:val="center"/>
          </w:tcPr>
          <w:p w14:paraId="5A36C44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Baby animals</w:t>
            </w:r>
          </w:p>
          <w:p w14:paraId="0215FBC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Habitats</w:t>
            </w:r>
          </w:p>
          <w:p w14:paraId="20686BB7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Minibeasts</w:t>
            </w:r>
          </w:p>
          <w:p w14:paraId="60F9195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4F4DB828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Events and celebrations (Easter)</w:t>
            </w:r>
          </w:p>
          <w:p w14:paraId="739EAE0B" w14:textId="77777777" w:rsidR="004B79C7" w:rsidRDefault="004B79C7" w:rsidP="00EB1BE8">
            <w:pPr>
              <w:rPr>
                <w:rFonts w:ascii="Twinkl SemiBold" w:hAnsi="Twinkl SemiBold"/>
                <w:sz w:val="16"/>
                <w:szCs w:val="16"/>
              </w:rPr>
            </w:pPr>
          </w:p>
          <w:p w14:paraId="2987E23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Using our senses</w:t>
            </w:r>
          </w:p>
          <w:p w14:paraId="5CFD57E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Spring</w:t>
            </w:r>
          </w:p>
          <w:p w14:paraId="7E230F0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2204DAB6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Computing: Using the IWB</w:t>
            </w:r>
          </w:p>
        </w:tc>
        <w:tc>
          <w:tcPr>
            <w:tcW w:w="1559" w:type="dxa"/>
            <w:vAlign w:val="center"/>
          </w:tcPr>
          <w:p w14:paraId="2F47372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Art and DT</w:t>
            </w:r>
          </w:p>
          <w:p w14:paraId="5A1AE3F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Collage, animal prints, natural art, colour mixing</w:t>
            </w:r>
          </w:p>
          <w:p w14:paraId="54A8B261" w14:textId="77777777" w:rsidR="004B79C7" w:rsidRPr="00141311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6D014C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Roleplay</w:t>
            </w:r>
          </w:p>
          <w:p w14:paraId="57BA9C9E" w14:textId="77777777" w:rsidR="004B79C7" w:rsidRPr="00141311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141311">
              <w:rPr>
                <w:rFonts w:ascii="Twinkl SemiBold" w:hAnsi="Twinkl SemiBold"/>
                <w:sz w:val="16"/>
                <w:szCs w:val="16"/>
              </w:rPr>
              <w:t>Farm/vets</w:t>
            </w:r>
          </w:p>
          <w:p w14:paraId="2D173051" w14:textId="77777777" w:rsidR="004B79C7" w:rsidRPr="00141311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141311">
              <w:rPr>
                <w:rFonts w:ascii="Twinkl SemiBold" w:hAnsi="Twinkl SemiBold"/>
                <w:sz w:val="16"/>
                <w:szCs w:val="16"/>
              </w:rPr>
              <w:t>Zoo/safari</w:t>
            </w:r>
          </w:p>
          <w:p w14:paraId="6DA561E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141311">
              <w:rPr>
                <w:rFonts w:ascii="Twinkl SemiBold" w:hAnsi="Twinkl SemiBold"/>
                <w:sz w:val="16"/>
                <w:szCs w:val="16"/>
              </w:rPr>
              <w:t>M</w:t>
            </w:r>
            <w:r>
              <w:rPr>
                <w:rFonts w:ascii="Twinkl SemiBold" w:hAnsi="Twinkl SemiBold"/>
                <w:sz w:val="16"/>
                <w:szCs w:val="16"/>
              </w:rPr>
              <w:t>i</w:t>
            </w:r>
            <w:r w:rsidRPr="00141311">
              <w:rPr>
                <w:rFonts w:ascii="Twinkl SemiBold" w:hAnsi="Twinkl SemiBold"/>
                <w:sz w:val="16"/>
                <w:szCs w:val="16"/>
              </w:rPr>
              <w:t>nibeasts</w:t>
            </w:r>
          </w:p>
          <w:p w14:paraId="7CA8AF07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E4FAC08" w14:textId="77777777" w:rsidR="004B79C7" w:rsidRPr="00F6364D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6364D">
              <w:rPr>
                <w:rFonts w:ascii="Twinkl SemiBold" w:hAnsi="Twinkl SemiBold"/>
                <w:sz w:val="16"/>
                <w:szCs w:val="16"/>
                <w:u w:val="single"/>
              </w:rPr>
              <w:t>Music</w:t>
            </w:r>
          </w:p>
          <w:p w14:paraId="01879EEE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Charanga: Our World</w:t>
            </w:r>
          </w:p>
        </w:tc>
        <w:tc>
          <w:tcPr>
            <w:tcW w:w="1276" w:type="dxa"/>
            <w:vAlign w:val="center"/>
          </w:tcPr>
          <w:p w14:paraId="4AE8B2DA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Unit 4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: 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 xml:space="preserve">Why do Christians put a cross on their </w:t>
            </w:r>
            <w:proofErr w:type="gramStart"/>
            <w:r w:rsidRPr="0043790C">
              <w:rPr>
                <w:rFonts w:ascii="Twinkl SemiBold" w:hAnsi="Twinkl SemiBold"/>
                <w:sz w:val="16"/>
                <w:szCs w:val="16"/>
              </w:rPr>
              <w:t>Easter garden</w:t>
            </w:r>
            <w:proofErr w:type="gramEnd"/>
            <w:r w:rsidRPr="0043790C">
              <w:rPr>
                <w:rFonts w:ascii="Twinkl SemiBold" w:hAnsi="Twinkl SemiBold"/>
                <w:sz w:val="16"/>
                <w:szCs w:val="16"/>
              </w:rPr>
              <w:t>? (Why is Easter special to Christians?)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 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(Salvation)</w:t>
            </w:r>
          </w:p>
        </w:tc>
      </w:tr>
      <w:tr w:rsidR="004B79C7" w:rsidRPr="0043790C" w14:paraId="1776EB3A" w14:textId="77777777" w:rsidTr="004B79C7">
        <w:trPr>
          <w:cantSplit/>
          <w:trHeight w:val="2696"/>
        </w:trPr>
        <w:tc>
          <w:tcPr>
            <w:tcW w:w="425" w:type="dxa"/>
            <w:tcBorders>
              <w:bottom w:val="single" w:sz="4" w:space="0" w:color="auto"/>
            </w:tcBorders>
            <w:textDirection w:val="btLr"/>
            <w:vAlign w:val="center"/>
          </w:tcPr>
          <w:p w14:paraId="289850B5" w14:textId="77777777" w:rsidR="004B79C7" w:rsidRPr="0043790C" w:rsidRDefault="004B79C7" w:rsidP="00EB1BE8">
            <w:pPr>
              <w:ind w:left="113" w:right="113"/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Summer 1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765CED44" w14:textId="77777777" w:rsidR="004B79C7" w:rsidRPr="00D70319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D70319">
              <w:rPr>
                <w:rFonts w:ascii="Twinkl SemiBold" w:hAnsi="Twinkl SemiBold"/>
                <w:b/>
                <w:bCs/>
                <w:sz w:val="16"/>
                <w:szCs w:val="16"/>
              </w:rPr>
              <w:t>Let’s Grow</w:t>
            </w:r>
          </w:p>
          <w:p w14:paraId="66074EC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4165F28C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What can we find at the bottom of our garden?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F16BEE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 xml:space="preserve">MM: </w:t>
            </w:r>
            <w:proofErr w:type="spellStart"/>
            <w:r>
              <w:rPr>
                <w:rFonts w:ascii="Twinkl SemiBold" w:hAnsi="Twinkl SemiBold"/>
                <w:sz w:val="16"/>
                <w:szCs w:val="16"/>
              </w:rPr>
              <w:t>Rosemoor</w:t>
            </w:r>
            <w:proofErr w:type="spellEnd"/>
            <w:r>
              <w:rPr>
                <w:rFonts w:ascii="Twinkl SemiBold" w:hAnsi="Twinkl SemiBold"/>
                <w:sz w:val="16"/>
                <w:szCs w:val="16"/>
              </w:rPr>
              <w:t xml:space="preserve"> with Y1/2</w:t>
            </w:r>
          </w:p>
          <w:p w14:paraId="26A74A5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ADAAC29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CT: Teddy Bears Picnic in our local area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20B9D9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 xml:space="preserve">Who? When? Where? </w:t>
            </w:r>
          </w:p>
          <w:p w14:paraId="02A8F3D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Why?</w:t>
            </w:r>
          </w:p>
          <w:p w14:paraId="269F0DA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How?</w:t>
            </w:r>
          </w:p>
          <w:p w14:paraId="3EDB2F9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9BC6FC4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Speak in different tenses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D18A4D8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B3197C">
              <w:rPr>
                <w:rFonts w:ascii="Twinkl SemiBold" w:hAnsi="Twinkl SemiBold"/>
                <w:sz w:val="16"/>
                <w:szCs w:val="16"/>
              </w:rPr>
              <w:t>Managing Feelings</w:t>
            </w:r>
          </w:p>
          <w:p w14:paraId="4578C903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45C44A1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Independence</w:t>
            </w:r>
          </w:p>
          <w:p w14:paraId="165A16B7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1926283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Friendships</w:t>
            </w:r>
          </w:p>
          <w:p w14:paraId="67E1DFF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5F599E4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Communication</w:t>
            </w:r>
          </w:p>
          <w:p w14:paraId="0C19252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3BB39845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highlight w:val="yellow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N/O: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3E56B00" w14:textId="77777777" w:rsidR="004B79C7" w:rsidRPr="00EC54C9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EC54C9">
              <w:rPr>
                <w:rFonts w:ascii="Twinkl SemiBold" w:hAnsi="Twinkl SemiBold"/>
                <w:b/>
                <w:bCs/>
                <w:sz w:val="16"/>
                <w:szCs w:val="16"/>
              </w:rPr>
              <w:t>‘Fun and Games’</w:t>
            </w:r>
          </w:p>
          <w:p w14:paraId="4346DA5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GM: Batting, passing, throwing, catching, hand to eye coordination, contact points, teamwork and communication</w:t>
            </w:r>
          </w:p>
          <w:p w14:paraId="1032C81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07340D8E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highlight w:val="yellow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FM: Using one hand, using thinner brushes, letter formation and sizing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2F8AE37" w14:textId="77777777" w:rsidR="004B79C7" w:rsidRPr="00131F82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131F82">
              <w:rPr>
                <w:rFonts w:ascii="Twinkl SemiBold" w:hAnsi="Twinkl SemiBold"/>
                <w:sz w:val="16"/>
                <w:szCs w:val="16"/>
                <w:u w:val="single"/>
              </w:rPr>
              <w:t>Level 4</w:t>
            </w:r>
          </w:p>
          <w:p w14:paraId="4940659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CVCC words</w:t>
            </w:r>
          </w:p>
          <w:p w14:paraId="468579F7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CCVC words</w:t>
            </w:r>
          </w:p>
          <w:p w14:paraId="09A4D01A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Adjacent Consonants</w:t>
            </w:r>
          </w:p>
          <w:p w14:paraId="12D020F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Polysyllabic words</w:t>
            </w:r>
          </w:p>
          <w:p w14:paraId="558E051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Three-letter adjacent consonants</w:t>
            </w:r>
          </w:p>
          <w:p w14:paraId="446711C3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412132B7" w14:textId="77777777" w:rsidR="004B79C7" w:rsidRPr="00131F82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131F82">
              <w:rPr>
                <w:rFonts w:ascii="Twinkl SemiBold" w:hAnsi="Twinkl SemiBold"/>
                <w:sz w:val="16"/>
                <w:szCs w:val="16"/>
                <w:u w:val="single"/>
              </w:rPr>
              <w:t>Tricky words</w:t>
            </w:r>
          </w:p>
          <w:p w14:paraId="31A37E4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Said, so, have, like, come, some, were, there, little, one, do, when, out, what</w:t>
            </w:r>
          </w:p>
          <w:p w14:paraId="682F7367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F6B36EB" w14:textId="77777777" w:rsidR="004B79C7" w:rsidRPr="00131F82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131F82">
              <w:rPr>
                <w:rFonts w:ascii="Twinkl SemiBold" w:hAnsi="Twinkl SemiBold"/>
                <w:sz w:val="16"/>
                <w:szCs w:val="16"/>
                <w:u w:val="single"/>
              </w:rPr>
              <w:t>Book Spine:</w:t>
            </w:r>
          </w:p>
          <w:p w14:paraId="4F26C2EA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N – Sunny Day</w:t>
            </w:r>
          </w:p>
          <w:p w14:paraId="1D107A6E" w14:textId="77777777" w:rsidR="004B79C7" w:rsidRPr="00C40449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C40449">
              <w:rPr>
                <w:rFonts w:ascii="Twinkl SemiBold" w:hAnsi="Twinkl SemiBold"/>
                <w:sz w:val="16"/>
                <w:szCs w:val="16"/>
              </w:rPr>
              <w:t>R – Mavis the Bravest</w:t>
            </w:r>
          </w:p>
          <w:p w14:paraId="1C358543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 – Where Does My Food Come From?</w:t>
            </w:r>
          </w:p>
          <w:p w14:paraId="4C4610C3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R – The Brilliant Brain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6FDF63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N: Making Patterns Together</w:t>
            </w:r>
          </w:p>
          <w:p w14:paraId="47DC3D21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Making Games and Actions</w:t>
            </w:r>
          </w:p>
          <w:p w14:paraId="6721F2F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Show Me 5</w:t>
            </w:r>
          </w:p>
          <w:p w14:paraId="1C725DE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A89F40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R: To 20 and Beyond</w:t>
            </w:r>
          </w:p>
          <w:p w14:paraId="4964CEA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How Many Now?</w:t>
            </w:r>
          </w:p>
          <w:p w14:paraId="3B59738D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Manipulate, Compose and Decompose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1B2C49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How do we grow?</w:t>
            </w:r>
          </w:p>
          <w:p w14:paraId="722D6D1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53BECBB8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Maps – man made and natural features</w:t>
            </w:r>
          </w:p>
          <w:p w14:paraId="599A2CE1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Features of the world</w:t>
            </w:r>
          </w:p>
          <w:p w14:paraId="0AB8A82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Comparing other countries</w:t>
            </w:r>
          </w:p>
          <w:p w14:paraId="6918AA8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Looking after the environment</w:t>
            </w:r>
          </w:p>
          <w:p w14:paraId="7252D14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E32D778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Using our senses</w:t>
            </w:r>
          </w:p>
          <w:p w14:paraId="2F811898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Spring to Summer</w:t>
            </w:r>
          </w:p>
          <w:p w14:paraId="06995EC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44D4DC4B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 xml:space="preserve">Computing: </w:t>
            </w:r>
            <w:r>
              <w:rPr>
                <w:rFonts w:ascii="Twinkl SemiBold" w:hAnsi="Twinkl SemiBold"/>
                <w:bCs/>
                <w:sz w:val="16"/>
                <w:szCs w:val="16"/>
              </w:rPr>
              <w:t>Bee Bots and Purple Mash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513FC58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Art and DT</w:t>
            </w:r>
          </w:p>
          <w:p w14:paraId="5AC4804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Natural art, sculpture, textures, cooking</w:t>
            </w:r>
          </w:p>
          <w:p w14:paraId="3F7AFCFD" w14:textId="77777777" w:rsidR="004B79C7" w:rsidRPr="00F6364D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C4848C7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Roleplay</w:t>
            </w:r>
          </w:p>
          <w:p w14:paraId="2C1CF673" w14:textId="77777777" w:rsidR="004B79C7" w:rsidRPr="00F6364D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F6364D">
              <w:rPr>
                <w:rFonts w:ascii="Twinkl SemiBold" w:hAnsi="Twinkl SemiBold"/>
                <w:sz w:val="16"/>
                <w:szCs w:val="16"/>
              </w:rPr>
              <w:t>Explorers</w:t>
            </w:r>
          </w:p>
          <w:p w14:paraId="6E2772DD" w14:textId="77777777" w:rsidR="004B79C7" w:rsidRPr="00F6364D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F6364D">
              <w:rPr>
                <w:rFonts w:ascii="Twinkl SemiBold" w:hAnsi="Twinkl SemiBold"/>
                <w:sz w:val="16"/>
                <w:szCs w:val="16"/>
              </w:rPr>
              <w:t>Scientist</w:t>
            </w:r>
          </w:p>
          <w:p w14:paraId="7A6E875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F6364D">
              <w:rPr>
                <w:rFonts w:ascii="Twinkl SemiBold" w:hAnsi="Twinkl SemiBold"/>
                <w:sz w:val="16"/>
                <w:szCs w:val="16"/>
              </w:rPr>
              <w:t>Jack and the Beanstalk</w:t>
            </w:r>
          </w:p>
          <w:p w14:paraId="7D4BD705" w14:textId="77777777" w:rsidR="004B79C7" w:rsidRPr="00F6364D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184CBBB" w14:textId="77777777" w:rsidR="004B79C7" w:rsidRPr="00F6364D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Music</w:t>
            </w:r>
          </w:p>
          <w:p w14:paraId="3E88BAF2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Charanga: Big Bear Funk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E78B2FA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Unit 5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: 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Which places are special and why?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 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(Thematic)</w:t>
            </w:r>
          </w:p>
        </w:tc>
      </w:tr>
      <w:tr w:rsidR="004B79C7" w:rsidRPr="0043790C" w14:paraId="5071E255" w14:textId="77777777" w:rsidTr="004B79C7">
        <w:trPr>
          <w:trHeight w:val="2551"/>
        </w:trPr>
        <w:tc>
          <w:tcPr>
            <w:tcW w:w="425" w:type="dxa"/>
            <w:textDirection w:val="btLr"/>
            <w:vAlign w:val="center"/>
          </w:tcPr>
          <w:p w14:paraId="482AD1B5" w14:textId="77777777" w:rsidR="004B79C7" w:rsidRPr="0043790C" w:rsidRDefault="004B79C7" w:rsidP="00EB1BE8">
            <w:pPr>
              <w:ind w:left="113" w:right="113"/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Summer 2</w:t>
            </w:r>
          </w:p>
        </w:tc>
        <w:tc>
          <w:tcPr>
            <w:tcW w:w="1271" w:type="dxa"/>
            <w:vAlign w:val="center"/>
          </w:tcPr>
          <w:p w14:paraId="2DBBEB17" w14:textId="77777777" w:rsidR="004B79C7" w:rsidRPr="00D70319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D70319">
              <w:rPr>
                <w:rFonts w:ascii="Twinkl SemiBold" w:hAnsi="Twinkl SemiBold"/>
                <w:b/>
                <w:bCs/>
                <w:sz w:val="16"/>
                <w:szCs w:val="16"/>
              </w:rPr>
              <w:t>What a Wonderful World</w:t>
            </w:r>
            <w:r>
              <w:rPr>
                <w:rFonts w:ascii="Twinkl SemiBold" w:hAnsi="Twinkl SemiBold"/>
                <w:b/>
                <w:bCs/>
                <w:sz w:val="16"/>
                <w:szCs w:val="16"/>
              </w:rPr>
              <w:t>, What a Wonderful Me</w:t>
            </w:r>
          </w:p>
          <w:p w14:paraId="1D369F2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5383A3A8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What makes me special?</w:t>
            </w:r>
          </w:p>
        </w:tc>
        <w:tc>
          <w:tcPr>
            <w:tcW w:w="1276" w:type="dxa"/>
            <w:vAlign w:val="center"/>
          </w:tcPr>
          <w:p w14:paraId="7C2A48B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 xml:space="preserve">MM: Superhero dress up day </w:t>
            </w:r>
          </w:p>
          <w:p w14:paraId="7D3532E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CEFBE2E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CT: Family Fun Day</w:t>
            </w:r>
          </w:p>
        </w:tc>
        <w:tc>
          <w:tcPr>
            <w:tcW w:w="1276" w:type="dxa"/>
            <w:vAlign w:val="center"/>
          </w:tcPr>
          <w:p w14:paraId="145FF64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Holding a conversation</w:t>
            </w:r>
          </w:p>
          <w:p w14:paraId="4078D11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5FA7FD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Using vocabulary</w:t>
            </w:r>
          </w:p>
          <w:p w14:paraId="2607AAE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0F336E1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Share experiences</w:t>
            </w:r>
          </w:p>
          <w:p w14:paraId="4313B8A8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69FDD5F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1DFC654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Transition</w:t>
            </w:r>
          </w:p>
          <w:p w14:paraId="76C5E72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214189E7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Teamwork</w:t>
            </w:r>
          </w:p>
          <w:p w14:paraId="6A54286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399DD353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Understanding my Body</w:t>
            </w:r>
          </w:p>
          <w:p w14:paraId="76C0F8E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641AC43C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N/O:</w:t>
            </w:r>
          </w:p>
        </w:tc>
        <w:tc>
          <w:tcPr>
            <w:tcW w:w="1418" w:type="dxa"/>
            <w:vAlign w:val="center"/>
          </w:tcPr>
          <w:p w14:paraId="71E722B6" w14:textId="77777777" w:rsidR="004B79C7" w:rsidRPr="00EC54C9" w:rsidRDefault="004B79C7" w:rsidP="00EB1BE8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EC54C9">
              <w:rPr>
                <w:rFonts w:ascii="Twinkl SemiBold" w:hAnsi="Twinkl SemiBold"/>
                <w:b/>
                <w:bCs/>
                <w:sz w:val="16"/>
                <w:szCs w:val="16"/>
              </w:rPr>
              <w:t xml:space="preserve">‘Roll it, </w:t>
            </w:r>
            <w:proofErr w:type="gramStart"/>
            <w:r w:rsidRPr="00EC54C9">
              <w:rPr>
                <w:rFonts w:ascii="Twinkl SemiBold" w:hAnsi="Twinkl SemiBold"/>
                <w:b/>
                <w:bCs/>
                <w:sz w:val="16"/>
                <w:szCs w:val="16"/>
              </w:rPr>
              <w:t>Catch</w:t>
            </w:r>
            <w:proofErr w:type="gramEnd"/>
            <w:r w:rsidRPr="00EC54C9">
              <w:rPr>
                <w:rFonts w:ascii="Twinkl SemiBold" w:hAnsi="Twinkl SemiBold"/>
                <w:b/>
                <w:bCs/>
                <w:sz w:val="16"/>
                <w:szCs w:val="16"/>
              </w:rPr>
              <w:t xml:space="preserve"> it, Kick it’</w:t>
            </w:r>
          </w:p>
          <w:p w14:paraId="4B2B960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GM: A</w:t>
            </w:r>
            <w:r w:rsidRPr="00483D43">
              <w:rPr>
                <w:rFonts w:ascii="Twinkl SemiBold" w:hAnsi="Twinkl SemiBold"/>
                <w:sz w:val="16"/>
                <w:szCs w:val="16"/>
              </w:rPr>
              <w:t>gility, coordination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, </w:t>
            </w:r>
            <w:r w:rsidRPr="00483D43">
              <w:rPr>
                <w:rFonts w:ascii="Twinkl SemiBold" w:hAnsi="Twinkl SemiBold"/>
                <w:sz w:val="16"/>
                <w:szCs w:val="16"/>
              </w:rPr>
              <w:t>speed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, </w:t>
            </w:r>
            <w:r w:rsidRPr="00483D43">
              <w:rPr>
                <w:rFonts w:ascii="Twinkl SemiBold" w:hAnsi="Twinkl SemiBold"/>
                <w:sz w:val="16"/>
                <w:szCs w:val="16"/>
              </w:rPr>
              <w:t>throwing, jumping and running.</w:t>
            </w:r>
          </w:p>
          <w:p w14:paraId="62286D5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43F70BFA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FM: detailed drawings and linking smaller blocks</w:t>
            </w:r>
          </w:p>
        </w:tc>
        <w:tc>
          <w:tcPr>
            <w:tcW w:w="1701" w:type="dxa"/>
            <w:vAlign w:val="center"/>
          </w:tcPr>
          <w:p w14:paraId="77935533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As above</w:t>
            </w:r>
          </w:p>
          <w:p w14:paraId="6A388E7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16BF797A" w14:textId="77777777" w:rsidR="004B79C7" w:rsidRPr="00131F82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131F82">
              <w:rPr>
                <w:rFonts w:ascii="Twinkl SemiBold" w:hAnsi="Twinkl SemiBold"/>
                <w:sz w:val="16"/>
                <w:szCs w:val="16"/>
                <w:u w:val="single"/>
              </w:rPr>
              <w:t>Book Spine:</w:t>
            </w:r>
          </w:p>
          <w:p w14:paraId="4AA400E8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 – All Kinds of Families</w:t>
            </w:r>
          </w:p>
          <w:p w14:paraId="10C397FB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R – The Search for the Giant Arctic Jellyfish</w:t>
            </w:r>
          </w:p>
          <w:p w14:paraId="3AAA278A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 – Poo in the Zoo</w:t>
            </w:r>
          </w:p>
        </w:tc>
        <w:tc>
          <w:tcPr>
            <w:tcW w:w="1559" w:type="dxa"/>
            <w:vAlign w:val="center"/>
          </w:tcPr>
          <w:p w14:paraId="2CBBAB2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N: My Own Pattern</w:t>
            </w:r>
          </w:p>
          <w:p w14:paraId="36A2D99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Stop at 1, 2, 3, 4, 5</w:t>
            </w:r>
          </w:p>
          <w:p w14:paraId="2081E2C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Match, Sort and Compare</w:t>
            </w:r>
          </w:p>
          <w:p w14:paraId="31E4AD6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2CDC1C9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R: Sharing and Grouping</w:t>
            </w:r>
          </w:p>
          <w:p w14:paraId="13425342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Visualise, Build and Map</w:t>
            </w:r>
          </w:p>
          <w:p w14:paraId="7280C27F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Make Connections</w:t>
            </w:r>
          </w:p>
        </w:tc>
        <w:tc>
          <w:tcPr>
            <w:tcW w:w="1418" w:type="dxa"/>
            <w:vAlign w:val="center"/>
          </w:tcPr>
          <w:p w14:paraId="50B272D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Family Tree</w:t>
            </w:r>
          </w:p>
          <w:p w14:paraId="68EC100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My community</w:t>
            </w:r>
          </w:p>
          <w:p w14:paraId="43307ED1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Familiar people</w:t>
            </w:r>
          </w:p>
          <w:p w14:paraId="367DE554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Growing up</w:t>
            </w:r>
          </w:p>
          <w:p w14:paraId="16D39359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Past events</w:t>
            </w:r>
          </w:p>
          <w:p w14:paraId="4DC869EA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Countries</w:t>
            </w:r>
          </w:p>
          <w:p w14:paraId="1C9412C6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77A0E47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Using Our Senses</w:t>
            </w:r>
          </w:p>
          <w:p w14:paraId="726954FC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Summer</w:t>
            </w:r>
          </w:p>
          <w:p w14:paraId="4DEE4ABF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</w:p>
          <w:p w14:paraId="49B65D53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Computing: E-safety</w:t>
            </w:r>
          </w:p>
        </w:tc>
        <w:tc>
          <w:tcPr>
            <w:tcW w:w="1559" w:type="dxa"/>
            <w:vAlign w:val="center"/>
          </w:tcPr>
          <w:p w14:paraId="74270E1E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Art and DT</w:t>
            </w:r>
          </w:p>
          <w:p w14:paraId="1955945B" w14:textId="77777777" w:rsidR="004B79C7" w:rsidRPr="00F6364D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F6364D">
              <w:rPr>
                <w:rFonts w:ascii="Twinkl SemiBold" w:hAnsi="Twinkl SemiBold"/>
                <w:sz w:val="16"/>
                <w:szCs w:val="16"/>
              </w:rPr>
              <w:t xml:space="preserve">Family tree, </w:t>
            </w:r>
            <w:r>
              <w:rPr>
                <w:rFonts w:ascii="Twinkl SemiBold" w:hAnsi="Twinkl SemiBold"/>
                <w:sz w:val="16"/>
                <w:szCs w:val="16"/>
              </w:rPr>
              <w:t>mixing colours, collage, portraits</w:t>
            </w:r>
          </w:p>
          <w:p w14:paraId="0329197D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</w:p>
          <w:p w14:paraId="5AC38D40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Roleplay</w:t>
            </w:r>
          </w:p>
          <w:p w14:paraId="1B0EBCFA" w14:textId="77777777" w:rsidR="004B79C7" w:rsidRPr="00F6364D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F6364D">
              <w:rPr>
                <w:rFonts w:ascii="Twinkl SemiBold" w:hAnsi="Twinkl SemiBold"/>
                <w:sz w:val="16"/>
                <w:szCs w:val="16"/>
              </w:rPr>
              <w:t>Superheroes</w:t>
            </w:r>
          </w:p>
          <w:p w14:paraId="1F747C71" w14:textId="77777777" w:rsidR="004B79C7" w:rsidRPr="00F6364D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F6364D">
              <w:rPr>
                <w:rFonts w:ascii="Twinkl SemiBold" w:hAnsi="Twinkl SemiBold"/>
                <w:sz w:val="16"/>
                <w:szCs w:val="16"/>
              </w:rPr>
              <w:t>Babies</w:t>
            </w:r>
          </w:p>
          <w:p w14:paraId="52D6C8AD" w14:textId="77777777" w:rsidR="004B79C7" w:rsidRPr="00F6364D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F6364D">
              <w:rPr>
                <w:rFonts w:ascii="Twinkl SemiBold" w:hAnsi="Twinkl SemiBold"/>
                <w:sz w:val="16"/>
                <w:szCs w:val="16"/>
              </w:rPr>
              <w:t>Summer Party</w:t>
            </w:r>
          </w:p>
          <w:p w14:paraId="14DD7595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  <w:u w:val="single"/>
              </w:rPr>
            </w:pPr>
          </w:p>
          <w:p w14:paraId="0EF49BB7" w14:textId="77777777" w:rsidR="004B79C7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F83DBA">
              <w:rPr>
                <w:rFonts w:ascii="Twinkl SemiBold" w:hAnsi="Twinkl SemiBold"/>
                <w:sz w:val="16"/>
                <w:szCs w:val="16"/>
                <w:u w:val="single"/>
              </w:rPr>
              <w:t>Music</w:t>
            </w:r>
          </w:p>
          <w:p w14:paraId="59067300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>
              <w:rPr>
                <w:rFonts w:ascii="Twinkl SemiBold" w:hAnsi="Twinkl SemiBold"/>
                <w:sz w:val="16"/>
                <w:szCs w:val="16"/>
              </w:rPr>
              <w:t>Charanga: Reflect, Rewind and Replay</w:t>
            </w:r>
          </w:p>
        </w:tc>
        <w:tc>
          <w:tcPr>
            <w:tcW w:w="1276" w:type="dxa"/>
            <w:vAlign w:val="center"/>
          </w:tcPr>
          <w:p w14:paraId="6776B7B1" w14:textId="77777777" w:rsidR="004B79C7" w:rsidRPr="0043790C" w:rsidRDefault="004B79C7" w:rsidP="00EB1BE8">
            <w:pPr>
              <w:jc w:val="center"/>
              <w:rPr>
                <w:rFonts w:ascii="Twinkl SemiBold" w:hAnsi="Twinkl SemiBold"/>
                <w:sz w:val="16"/>
                <w:szCs w:val="16"/>
              </w:rPr>
            </w:pPr>
            <w:r w:rsidRPr="0043790C">
              <w:rPr>
                <w:rFonts w:ascii="Twinkl SemiBold" w:hAnsi="Twinkl SemiBold"/>
                <w:sz w:val="16"/>
                <w:szCs w:val="16"/>
              </w:rPr>
              <w:t>Unit 6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: 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Which stories are special and why?</w:t>
            </w:r>
            <w:r>
              <w:rPr>
                <w:rFonts w:ascii="Twinkl SemiBold" w:hAnsi="Twinkl SemiBold"/>
                <w:sz w:val="16"/>
                <w:szCs w:val="16"/>
              </w:rPr>
              <w:t xml:space="preserve"> </w:t>
            </w:r>
            <w:r w:rsidRPr="0043790C">
              <w:rPr>
                <w:rFonts w:ascii="Twinkl SemiBold" w:hAnsi="Twinkl SemiBold"/>
                <w:sz w:val="16"/>
                <w:szCs w:val="16"/>
              </w:rPr>
              <w:t>(Thematic)</w:t>
            </w:r>
          </w:p>
        </w:tc>
      </w:tr>
      <w:bookmarkEnd w:id="0"/>
    </w:tbl>
    <w:p w14:paraId="53C734E6" w14:textId="123F340F" w:rsidR="00B54414" w:rsidRDefault="00B54414" w:rsidP="00C63695"/>
    <w:sectPr w:rsidR="00B54414" w:rsidSect="00565F4B">
      <w:headerReference w:type="default" r:id="rId9"/>
      <w:footerReference w:type="default" r:id="rId10"/>
      <w:pgSz w:w="16838" w:h="11906" w:orient="landscape"/>
      <w:pgMar w:top="1440" w:right="1440" w:bottom="1701" w:left="1440" w:header="709" w:footer="709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BF2D9" w14:textId="77777777" w:rsidR="000C1ED1" w:rsidRDefault="000C1ED1" w:rsidP="000B5788">
      <w:pPr>
        <w:spacing w:after="0" w:line="240" w:lineRule="auto"/>
      </w:pPr>
      <w:r>
        <w:separator/>
      </w:r>
    </w:p>
  </w:endnote>
  <w:endnote w:type="continuationSeparator" w:id="0">
    <w:p w14:paraId="25D127BB" w14:textId="77777777" w:rsidR="000C1ED1" w:rsidRDefault="000C1ED1" w:rsidP="000B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SemiBold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0BA47" w14:textId="77777777" w:rsidR="000B5788" w:rsidRDefault="000B5788">
    <w:pPr>
      <w:pStyle w:val="Footer"/>
    </w:pPr>
    <w:r w:rsidRPr="00C7571B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F18E5AF" wp14:editId="0FC5F8B9">
              <wp:simplePos x="0" y="0"/>
              <wp:positionH relativeFrom="margin">
                <wp:align>center</wp:align>
              </wp:positionH>
              <wp:positionV relativeFrom="paragraph">
                <wp:posOffset>-348615</wp:posOffset>
              </wp:positionV>
              <wp:extent cx="9936480" cy="592427"/>
              <wp:effectExtent l="0" t="0" r="762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36480" cy="592427"/>
                        <a:chOff x="0" y="0"/>
                        <a:chExt cx="6904800" cy="592427"/>
                      </a:xfrm>
                    </wpg:grpSpPr>
                    <pic:pic xmlns:pic="http://schemas.openxmlformats.org/drawingml/2006/picture">
                      <pic:nvPicPr>
                        <pic:cNvPr id="4" name="Picture 4" descr="multi colour strip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52426"/>
                          <a:ext cx="6904800" cy="240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791200" y="0"/>
                          <a:ext cx="676275" cy="2419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4E5508DB" id="Group 7" o:spid="_x0000_s1026" style="position:absolute;margin-left:0;margin-top:-27.45pt;width:782.4pt;height:46.65pt;z-index:251661312;mso-position-horizontal:center;mso-position-horizontal-relative:margin;mso-width-relative:margin" coordsize="69048,59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9u/we0PDaO883LQsEoA&#10;AAAASUVORK5CYIJQSwMECgAAAAAAAAAhAH2nFTc5GwAAORsAABUAAABkcnMvbWVkaWEvaW1hZ2Uy&#10;LmpwZWf/2P/gABBKRklGAAEBAQDcANwAAP/bAEMAAgEBAQEBAgEBAQICAgICBAMCAgICBQQEAwQG&#10;BQYGBgUGBgYHCQgGBwkHBgYICwgJCgoKCgoGCAsMCwoMCQoKCv/bAEMBAgICAgICBQMDBQoHBgcK&#10;CgoKCgoKCgoKCgoKCgoKCgoKCgoKCgoKCgoKCgoKCgoKCgoKCgoKCgoKCgoKCgoKCv/AABEIADoA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multi colour strip" style="position:absolute;top:3524;width:69048;height:24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">
                <v:imagedata r:id="rId3" o:title="multi colour strip"/>
              </v:shape>
              <v:shape id="Picture 5" o:spid="_x0000_s1028" type="#_x0000_t75" style="position:absolute;left:57912;width:6762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">
                <v:imagedata r:id="rId4" o:title="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883CC" w14:textId="77777777" w:rsidR="000C1ED1" w:rsidRDefault="000C1ED1" w:rsidP="000B5788">
      <w:pPr>
        <w:spacing w:after="0" w:line="240" w:lineRule="auto"/>
      </w:pPr>
      <w:r>
        <w:separator/>
      </w:r>
    </w:p>
  </w:footnote>
  <w:footnote w:type="continuationSeparator" w:id="0">
    <w:p w14:paraId="05624DF4" w14:textId="77777777" w:rsidR="000C1ED1" w:rsidRDefault="000C1ED1" w:rsidP="000B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493A5" w14:textId="77777777" w:rsidR="000B5788" w:rsidRDefault="000B5788">
    <w:pPr>
      <w:pStyle w:val="Header"/>
    </w:pPr>
    <w:r w:rsidRPr="00C7571B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16A48A4F" wp14:editId="5230F316">
          <wp:simplePos x="0" y="0"/>
          <wp:positionH relativeFrom="page">
            <wp:posOffset>434340</wp:posOffset>
          </wp:positionH>
          <wp:positionV relativeFrom="paragraph">
            <wp:posOffset>-53340</wp:posOffset>
          </wp:positionV>
          <wp:extent cx="9806600" cy="290830"/>
          <wp:effectExtent l="0" t="0" r="4445" b="0"/>
          <wp:wrapNone/>
          <wp:docPr id="3" name="Picture 3" descr="multi colour 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ulti colour str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6600" cy="2908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1CC2"/>
    <w:multiLevelType w:val="hybridMultilevel"/>
    <w:tmpl w:val="C6182702"/>
    <w:lvl w:ilvl="0" w:tplc="08090001">
      <w:start w:val="1"/>
      <w:numFmt w:val="bullet"/>
      <w:lvlText w:val=""/>
      <w:lvlJc w:val="left"/>
      <w:pPr>
        <w:ind w:left="-6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</w:abstractNum>
  <w:abstractNum w:abstractNumId="1" w15:restartNumberingAfterBreak="0">
    <w:nsid w:val="10565636"/>
    <w:multiLevelType w:val="hybridMultilevel"/>
    <w:tmpl w:val="35CACF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95F0A"/>
    <w:multiLevelType w:val="hybridMultilevel"/>
    <w:tmpl w:val="655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2F1A"/>
    <w:multiLevelType w:val="hybridMultilevel"/>
    <w:tmpl w:val="6EDED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F1BCE"/>
    <w:multiLevelType w:val="hybridMultilevel"/>
    <w:tmpl w:val="3AC6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14E59"/>
    <w:multiLevelType w:val="hybridMultilevel"/>
    <w:tmpl w:val="F81E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35419"/>
    <w:multiLevelType w:val="hybridMultilevel"/>
    <w:tmpl w:val="433E3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8151B"/>
    <w:multiLevelType w:val="hybridMultilevel"/>
    <w:tmpl w:val="D61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F16F8"/>
    <w:multiLevelType w:val="hybridMultilevel"/>
    <w:tmpl w:val="2B40C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4B266D"/>
    <w:multiLevelType w:val="hybridMultilevel"/>
    <w:tmpl w:val="99F4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7341F"/>
    <w:multiLevelType w:val="hybridMultilevel"/>
    <w:tmpl w:val="0360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E3570"/>
    <w:multiLevelType w:val="hybridMultilevel"/>
    <w:tmpl w:val="F54288A6"/>
    <w:lvl w:ilvl="0" w:tplc="0809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13" w15:restartNumberingAfterBreak="0">
    <w:nsid w:val="4CC97C56"/>
    <w:multiLevelType w:val="hybridMultilevel"/>
    <w:tmpl w:val="64A8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A42C6"/>
    <w:multiLevelType w:val="hybridMultilevel"/>
    <w:tmpl w:val="D8CC8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D74B5"/>
    <w:multiLevelType w:val="hybridMultilevel"/>
    <w:tmpl w:val="B90EF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0C6E5A"/>
    <w:multiLevelType w:val="hybridMultilevel"/>
    <w:tmpl w:val="A9A49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8A9571B"/>
    <w:multiLevelType w:val="hybridMultilevel"/>
    <w:tmpl w:val="E3444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07177B"/>
    <w:multiLevelType w:val="hybridMultilevel"/>
    <w:tmpl w:val="A13E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1C1B27"/>
    <w:multiLevelType w:val="hybridMultilevel"/>
    <w:tmpl w:val="49022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C72A66"/>
    <w:multiLevelType w:val="hybridMultilevel"/>
    <w:tmpl w:val="D7DA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413840">
    <w:abstractNumId w:val="18"/>
  </w:num>
  <w:num w:numId="2" w16cid:durableId="392001933">
    <w:abstractNumId w:val="3"/>
  </w:num>
  <w:num w:numId="3" w16cid:durableId="588348876">
    <w:abstractNumId w:val="5"/>
  </w:num>
  <w:num w:numId="4" w16cid:durableId="826239267">
    <w:abstractNumId w:val="4"/>
  </w:num>
  <w:num w:numId="5" w16cid:durableId="1590045833">
    <w:abstractNumId w:val="16"/>
  </w:num>
  <w:num w:numId="6" w16cid:durableId="283930226">
    <w:abstractNumId w:val="1"/>
  </w:num>
  <w:num w:numId="7" w16cid:durableId="1744059790">
    <w:abstractNumId w:val="20"/>
  </w:num>
  <w:num w:numId="8" w16cid:durableId="1423335523">
    <w:abstractNumId w:val="2"/>
  </w:num>
  <w:num w:numId="9" w16cid:durableId="648098787">
    <w:abstractNumId w:val="19"/>
  </w:num>
  <w:num w:numId="10" w16cid:durableId="1342004608">
    <w:abstractNumId w:val="8"/>
  </w:num>
  <w:num w:numId="11" w16cid:durableId="512036912">
    <w:abstractNumId w:val="14"/>
  </w:num>
  <w:num w:numId="12" w16cid:durableId="123355659">
    <w:abstractNumId w:val="7"/>
  </w:num>
  <w:num w:numId="13" w16cid:durableId="588778445">
    <w:abstractNumId w:val="13"/>
  </w:num>
  <w:num w:numId="14" w16cid:durableId="981691080">
    <w:abstractNumId w:val="11"/>
  </w:num>
  <w:num w:numId="15" w16cid:durableId="1858034111">
    <w:abstractNumId w:val="10"/>
  </w:num>
  <w:num w:numId="16" w16cid:durableId="856306922">
    <w:abstractNumId w:val="6"/>
  </w:num>
  <w:num w:numId="17" w16cid:durableId="471411535">
    <w:abstractNumId w:val="0"/>
  </w:num>
  <w:num w:numId="18" w16cid:durableId="473838067">
    <w:abstractNumId w:val="12"/>
  </w:num>
  <w:num w:numId="19" w16cid:durableId="1537347666">
    <w:abstractNumId w:val="15"/>
  </w:num>
  <w:num w:numId="20" w16cid:durableId="854227051">
    <w:abstractNumId w:val="9"/>
  </w:num>
  <w:num w:numId="21" w16cid:durableId="5410904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hideGrammaticalError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8A1"/>
    <w:rsid w:val="000053AB"/>
    <w:rsid w:val="00030B67"/>
    <w:rsid w:val="0003280D"/>
    <w:rsid w:val="0003733B"/>
    <w:rsid w:val="000467C3"/>
    <w:rsid w:val="00077B8A"/>
    <w:rsid w:val="000903D4"/>
    <w:rsid w:val="000969AC"/>
    <w:rsid w:val="00096E9A"/>
    <w:rsid w:val="000B5788"/>
    <w:rsid w:val="000B5D26"/>
    <w:rsid w:val="000B6F4B"/>
    <w:rsid w:val="000C1ED1"/>
    <w:rsid w:val="000D3611"/>
    <w:rsid w:val="000F5177"/>
    <w:rsid w:val="00103365"/>
    <w:rsid w:val="00104EC1"/>
    <w:rsid w:val="00111B4F"/>
    <w:rsid w:val="00115125"/>
    <w:rsid w:val="00122551"/>
    <w:rsid w:val="00146D19"/>
    <w:rsid w:val="0015430A"/>
    <w:rsid w:val="00171ACB"/>
    <w:rsid w:val="00174FA6"/>
    <w:rsid w:val="00187D03"/>
    <w:rsid w:val="001B612C"/>
    <w:rsid w:val="001C1A06"/>
    <w:rsid w:val="001D5CED"/>
    <w:rsid w:val="001F6A68"/>
    <w:rsid w:val="00204BFC"/>
    <w:rsid w:val="00225A7E"/>
    <w:rsid w:val="00226893"/>
    <w:rsid w:val="00226A15"/>
    <w:rsid w:val="0022740E"/>
    <w:rsid w:val="002306F7"/>
    <w:rsid w:val="0027150F"/>
    <w:rsid w:val="002842BC"/>
    <w:rsid w:val="002A761E"/>
    <w:rsid w:val="002B6467"/>
    <w:rsid w:val="002C12F7"/>
    <w:rsid w:val="002C305C"/>
    <w:rsid w:val="002D6884"/>
    <w:rsid w:val="002E47C9"/>
    <w:rsid w:val="002E48A1"/>
    <w:rsid w:val="002F51F6"/>
    <w:rsid w:val="002F6276"/>
    <w:rsid w:val="00317115"/>
    <w:rsid w:val="003172A3"/>
    <w:rsid w:val="00324EEF"/>
    <w:rsid w:val="003323F2"/>
    <w:rsid w:val="003349DC"/>
    <w:rsid w:val="00334D63"/>
    <w:rsid w:val="00372A16"/>
    <w:rsid w:val="00382CEA"/>
    <w:rsid w:val="00393638"/>
    <w:rsid w:val="00397B37"/>
    <w:rsid w:val="003A22EA"/>
    <w:rsid w:val="003D2E56"/>
    <w:rsid w:val="003D5FB8"/>
    <w:rsid w:val="003F4C7F"/>
    <w:rsid w:val="00400CD6"/>
    <w:rsid w:val="004077F8"/>
    <w:rsid w:val="00420078"/>
    <w:rsid w:val="0042262B"/>
    <w:rsid w:val="0043116B"/>
    <w:rsid w:val="00435336"/>
    <w:rsid w:val="00435B2E"/>
    <w:rsid w:val="00487153"/>
    <w:rsid w:val="004A179C"/>
    <w:rsid w:val="004A26F1"/>
    <w:rsid w:val="004B79C7"/>
    <w:rsid w:val="004E7286"/>
    <w:rsid w:val="004F0688"/>
    <w:rsid w:val="004F1C70"/>
    <w:rsid w:val="0050183B"/>
    <w:rsid w:val="005215C8"/>
    <w:rsid w:val="00522AE5"/>
    <w:rsid w:val="00537A98"/>
    <w:rsid w:val="00543B4E"/>
    <w:rsid w:val="0056019E"/>
    <w:rsid w:val="00565539"/>
    <w:rsid w:val="00565F4B"/>
    <w:rsid w:val="005672DE"/>
    <w:rsid w:val="005808DB"/>
    <w:rsid w:val="005845B4"/>
    <w:rsid w:val="0059507F"/>
    <w:rsid w:val="005B05BB"/>
    <w:rsid w:val="005B0E53"/>
    <w:rsid w:val="005C2DAF"/>
    <w:rsid w:val="005C5419"/>
    <w:rsid w:val="005D64FD"/>
    <w:rsid w:val="005E2763"/>
    <w:rsid w:val="00605850"/>
    <w:rsid w:val="00612F9A"/>
    <w:rsid w:val="0061586D"/>
    <w:rsid w:val="00615F74"/>
    <w:rsid w:val="0062588D"/>
    <w:rsid w:val="006262B6"/>
    <w:rsid w:val="00656F5F"/>
    <w:rsid w:val="00677675"/>
    <w:rsid w:val="00691627"/>
    <w:rsid w:val="00693D07"/>
    <w:rsid w:val="006B5503"/>
    <w:rsid w:val="006B6439"/>
    <w:rsid w:val="006B6EFE"/>
    <w:rsid w:val="006C063F"/>
    <w:rsid w:val="006C2501"/>
    <w:rsid w:val="006E09E2"/>
    <w:rsid w:val="006E5FE9"/>
    <w:rsid w:val="006E6F44"/>
    <w:rsid w:val="007155C7"/>
    <w:rsid w:val="00717CBD"/>
    <w:rsid w:val="00737913"/>
    <w:rsid w:val="00757188"/>
    <w:rsid w:val="00773FDC"/>
    <w:rsid w:val="00780703"/>
    <w:rsid w:val="007A1674"/>
    <w:rsid w:val="007A5A64"/>
    <w:rsid w:val="007C1CF1"/>
    <w:rsid w:val="007C2D5C"/>
    <w:rsid w:val="007C2E29"/>
    <w:rsid w:val="007D1D9F"/>
    <w:rsid w:val="007E41DB"/>
    <w:rsid w:val="007E5864"/>
    <w:rsid w:val="0080090E"/>
    <w:rsid w:val="00807FDC"/>
    <w:rsid w:val="0081781C"/>
    <w:rsid w:val="00821CFA"/>
    <w:rsid w:val="008354C9"/>
    <w:rsid w:val="00847FD3"/>
    <w:rsid w:val="008531C0"/>
    <w:rsid w:val="00875CC7"/>
    <w:rsid w:val="008812D2"/>
    <w:rsid w:val="00883B73"/>
    <w:rsid w:val="008900F0"/>
    <w:rsid w:val="008A344D"/>
    <w:rsid w:val="008A62F5"/>
    <w:rsid w:val="008A6E01"/>
    <w:rsid w:val="008A7B5F"/>
    <w:rsid w:val="008B6D9E"/>
    <w:rsid w:val="009070A2"/>
    <w:rsid w:val="00910FA1"/>
    <w:rsid w:val="00947136"/>
    <w:rsid w:val="009665D4"/>
    <w:rsid w:val="009769F0"/>
    <w:rsid w:val="00986F93"/>
    <w:rsid w:val="00997CA5"/>
    <w:rsid w:val="009A160D"/>
    <w:rsid w:val="009D727E"/>
    <w:rsid w:val="009D77CE"/>
    <w:rsid w:val="009E0979"/>
    <w:rsid w:val="009E365A"/>
    <w:rsid w:val="00A52754"/>
    <w:rsid w:val="00A762DD"/>
    <w:rsid w:val="00A82843"/>
    <w:rsid w:val="00A9027B"/>
    <w:rsid w:val="00AB3B76"/>
    <w:rsid w:val="00AD4ECF"/>
    <w:rsid w:val="00AF1B29"/>
    <w:rsid w:val="00AF23FD"/>
    <w:rsid w:val="00AF2901"/>
    <w:rsid w:val="00B02F77"/>
    <w:rsid w:val="00B30F2B"/>
    <w:rsid w:val="00B3655F"/>
    <w:rsid w:val="00B53843"/>
    <w:rsid w:val="00B54414"/>
    <w:rsid w:val="00B56F67"/>
    <w:rsid w:val="00B65F79"/>
    <w:rsid w:val="00B87297"/>
    <w:rsid w:val="00B95E43"/>
    <w:rsid w:val="00BD026A"/>
    <w:rsid w:val="00BD1E25"/>
    <w:rsid w:val="00BD5B59"/>
    <w:rsid w:val="00BD653C"/>
    <w:rsid w:val="00C10094"/>
    <w:rsid w:val="00C10CB9"/>
    <w:rsid w:val="00C63695"/>
    <w:rsid w:val="00C72068"/>
    <w:rsid w:val="00C7571B"/>
    <w:rsid w:val="00C9078D"/>
    <w:rsid w:val="00CA63FE"/>
    <w:rsid w:val="00CB4022"/>
    <w:rsid w:val="00CB715C"/>
    <w:rsid w:val="00CB7FF5"/>
    <w:rsid w:val="00CD10A5"/>
    <w:rsid w:val="00CD18B2"/>
    <w:rsid w:val="00CF2583"/>
    <w:rsid w:val="00D02A52"/>
    <w:rsid w:val="00D2581B"/>
    <w:rsid w:val="00D8358B"/>
    <w:rsid w:val="00D844A9"/>
    <w:rsid w:val="00D8524E"/>
    <w:rsid w:val="00DB345A"/>
    <w:rsid w:val="00DC24EC"/>
    <w:rsid w:val="00DD282C"/>
    <w:rsid w:val="00DD3CE3"/>
    <w:rsid w:val="00DD7708"/>
    <w:rsid w:val="00E033D9"/>
    <w:rsid w:val="00E1198E"/>
    <w:rsid w:val="00E139BB"/>
    <w:rsid w:val="00E17E56"/>
    <w:rsid w:val="00E42558"/>
    <w:rsid w:val="00E42AC2"/>
    <w:rsid w:val="00E452DA"/>
    <w:rsid w:val="00E46044"/>
    <w:rsid w:val="00E55DB4"/>
    <w:rsid w:val="00E70877"/>
    <w:rsid w:val="00EA177A"/>
    <w:rsid w:val="00EC0CBF"/>
    <w:rsid w:val="00EC2CB8"/>
    <w:rsid w:val="00F04A06"/>
    <w:rsid w:val="00F11251"/>
    <w:rsid w:val="00F250BC"/>
    <w:rsid w:val="00F25285"/>
    <w:rsid w:val="00F31599"/>
    <w:rsid w:val="00F3783C"/>
    <w:rsid w:val="00F4145B"/>
    <w:rsid w:val="00F44FF1"/>
    <w:rsid w:val="00F52323"/>
    <w:rsid w:val="00F7006A"/>
    <w:rsid w:val="00F84A7E"/>
    <w:rsid w:val="00F84B04"/>
    <w:rsid w:val="00F92CC5"/>
    <w:rsid w:val="00FA493E"/>
    <w:rsid w:val="00FB22C7"/>
    <w:rsid w:val="00FB2B95"/>
    <w:rsid w:val="00FC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A3385"/>
  <w15:chartTrackingRefBased/>
  <w15:docId w15:val="{63CF0413-C4D5-42FE-8F76-2AB137B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638"/>
  </w:style>
  <w:style w:type="paragraph" w:styleId="Heading1">
    <w:name w:val="heading 1"/>
    <w:basedOn w:val="Normal"/>
    <w:next w:val="Normal"/>
    <w:link w:val="Heading1Char"/>
    <w:uiPriority w:val="9"/>
    <w:qFormat/>
    <w:rsid w:val="00397B37"/>
    <w:pPr>
      <w:keepNext/>
      <w:spacing w:after="0" w:line="240" w:lineRule="auto"/>
      <w:outlineLvl w:val="0"/>
    </w:pPr>
    <w:rPr>
      <w:b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727E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D72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788"/>
  </w:style>
  <w:style w:type="paragraph" w:styleId="Footer">
    <w:name w:val="footer"/>
    <w:basedOn w:val="Normal"/>
    <w:link w:val="Foot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788"/>
  </w:style>
  <w:style w:type="table" w:styleId="TableGrid">
    <w:name w:val="Table Grid"/>
    <w:basedOn w:val="TableNormal"/>
    <w:uiPriority w:val="39"/>
    <w:rsid w:val="0052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">
    <w:name w:val="1 body copy"/>
    <w:basedOn w:val="Normal"/>
    <w:link w:val="1bodycopyChar"/>
    <w:qFormat/>
    <w:rsid w:val="00F84A7E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F84A7E"/>
    <w:rPr>
      <w:rFonts w:ascii="Arial" w:eastAsia="MS Mincho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F4C7F"/>
    <w:pPr>
      <w:ind w:left="720"/>
      <w:contextualSpacing/>
    </w:pPr>
  </w:style>
  <w:style w:type="paragraph" w:customStyle="1" w:styleId="7Tablebodycopy">
    <w:name w:val="7 Table body copy"/>
    <w:basedOn w:val="1bodycopy"/>
    <w:qFormat/>
    <w:rsid w:val="00FC4ECC"/>
    <w:pPr>
      <w:spacing w:after="60"/>
    </w:pPr>
  </w:style>
  <w:style w:type="paragraph" w:customStyle="1" w:styleId="7Tablecopybulleted">
    <w:name w:val="7 Table copy bulleted"/>
    <w:basedOn w:val="7Tablebodycopy"/>
    <w:qFormat/>
    <w:rsid w:val="000F5177"/>
    <w:pPr>
      <w:numPr>
        <w:numId w:val="8"/>
      </w:numPr>
      <w:tabs>
        <w:tab w:val="num" w:pos="360"/>
      </w:tabs>
      <w:ind w:left="0"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90E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90E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B6F4B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7B37"/>
    <w:rPr>
      <w:b/>
      <w:sz w:val="16"/>
      <w:szCs w:val="16"/>
    </w:rPr>
  </w:style>
  <w:style w:type="character" w:styleId="Strong">
    <w:name w:val="Strong"/>
    <w:basedOn w:val="DefaultParagraphFont"/>
    <w:uiPriority w:val="22"/>
    <w:qFormat/>
    <w:rsid w:val="00DD282C"/>
    <w:rPr>
      <w:b/>
      <w:bCs/>
    </w:rPr>
  </w:style>
  <w:style w:type="paragraph" w:customStyle="1" w:styleId="Standard">
    <w:name w:val="Standard"/>
    <w:rsid w:val="00DD282C"/>
    <w:pPr>
      <w:suppressAutoHyphens/>
      <w:autoSpaceDN w:val="0"/>
      <w:textAlignment w:val="baseline"/>
    </w:pPr>
    <w:rPr>
      <w:rFonts w:ascii="Calibri" w:eastAsia="Calibri" w:hAnsi="Calibri" w:cs="Tahoma"/>
    </w:rPr>
  </w:style>
  <w:style w:type="character" w:styleId="Emphasis">
    <w:name w:val="Emphasis"/>
    <w:basedOn w:val="DefaultParagraphFont"/>
    <w:uiPriority w:val="20"/>
    <w:qFormat/>
    <w:rsid w:val="00DD282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2274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2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OCallaghan\Documents\Custom%20Office%20Templates\Lapford%20Brochur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8661B-86B4-4C52-AF5E-602133687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Lapford Brochure Page.dotx</Template>
  <TotalTime>2</TotalTime>
  <Pages>3</Pages>
  <Words>1145</Words>
  <Characters>5729</Characters>
  <Application>Microsoft Office Word</Application>
  <DocSecurity>0</DocSecurity>
  <Lines>636</Lines>
  <Paragraphs>343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OCallaghan</dc:creator>
  <cp:keywords/>
  <dc:description/>
  <cp:lastModifiedBy>Jessica Wright</cp:lastModifiedBy>
  <cp:revision>2</cp:revision>
  <cp:lastPrinted>2025-02-23T17:37:00Z</cp:lastPrinted>
  <dcterms:created xsi:type="dcterms:W3CDTF">2025-10-28T21:29:00Z</dcterms:created>
  <dcterms:modified xsi:type="dcterms:W3CDTF">2025-10-28T21:29:00Z</dcterms:modified>
</cp:coreProperties>
</file>