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A9B33" w14:textId="55262C7C" w:rsidR="003221AE" w:rsidRDefault="00E1198E" w:rsidP="00892250">
      <w:pPr>
        <w:pStyle w:val="NoSpacing"/>
        <w:tabs>
          <w:tab w:val="center" w:pos="7273"/>
          <w:tab w:val="left" w:pos="10800"/>
        </w:tabs>
        <w:spacing w:before="240" w:line="276" w:lineRule="auto"/>
        <w:jc w:val="center"/>
        <w:rPr>
          <w:rFonts w:ascii="Gill Sans MT" w:eastAsia="Times New Roman" w:hAnsi="Gill Sans MT" w:cs="Tahoma"/>
          <w:bCs/>
          <w:i/>
          <w:noProof/>
          <w:sz w:val="44"/>
          <w:szCs w:val="44"/>
          <w:lang w:eastAsia="en-GB"/>
        </w:rPr>
      </w:pPr>
      <w:r>
        <w:rPr>
          <w:rFonts w:ascii="Gill Sans MT" w:eastAsia="Times New Roman" w:hAnsi="Gill Sans MT" w:cs="Tahoma"/>
          <w:bCs/>
          <w:i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0" locked="0" layoutInCell="1" allowOverlap="1" wp14:anchorId="13E54104" wp14:editId="3CDADEA5">
            <wp:simplePos x="0" y="0"/>
            <wp:positionH relativeFrom="margin">
              <wp:posOffset>8740578</wp:posOffset>
            </wp:positionH>
            <wp:positionV relativeFrom="paragraph">
              <wp:posOffset>13050</wp:posOffset>
            </wp:positionV>
            <wp:extent cx="524510" cy="524510"/>
            <wp:effectExtent l="0" t="0" r="889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A3D4F">
        <w:rPr>
          <w:rFonts w:ascii="Gill Sans MT" w:eastAsia="Times New Roman" w:hAnsi="Gill Sans MT" w:cs="Tahoma"/>
          <w:bCs/>
          <w:i/>
          <w:noProof/>
          <w:sz w:val="44"/>
          <w:szCs w:val="44"/>
          <w:lang w:eastAsia="en-GB"/>
        </w:rPr>
        <w:t xml:space="preserve">Computing Rolling Programme </w:t>
      </w:r>
      <w:r w:rsidR="000C09C8">
        <w:rPr>
          <w:rFonts w:ascii="Gill Sans MT" w:eastAsia="Times New Roman" w:hAnsi="Gill Sans MT" w:cs="Tahoma"/>
          <w:bCs/>
          <w:i/>
          <w:noProof/>
          <w:sz w:val="44"/>
          <w:szCs w:val="44"/>
          <w:lang w:eastAsia="en-GB"/>
        </w:rPr>
        <w:t>–</w:t>
      </w:r>
      <w:r w:rsidR="005A3D4F">
        <w:rPr>
          <w:rFonts w:ascii="Gill Sans MT" w:eastAsia="Times New Roman" w:hAnsi="Gill Sans MT" w:cs="Tahoma"/>
          <w:bCs/>
          <w:i/>
          <w:noProof/>
          <w:sz w:val="44"/>
          <w:szCs w:val="44"/>
          <w:lang w:eastAsia="en-GB"/>
        </w:rPr>
        <w:t xml:space="preserve"> Lapford</w:t>
      </w:r>
    </w:p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1276"/>
        <w:gridCol w:w="704"/>
        <w:gridCol w:w="2253"/>
        <w:gridCol w:w="2330"/>
        <w:gridCol w:w="2173"/>
        <w:gridCol w:w="2287"/>
        <w:gridCol w:w="2204"/>
        <w:gridCol w:w="2224"/>
      </w:tblGrid>
      <w:tr w:rsidR="00AA0D9F" w14:paraId="0C44DD34" w14:textId="77777777" w:rsidTr="002F5150">
        <w:trPr>
          <w:trHeight w:val="399"/>
        </w:trPr>
        <w:tc>
          <w:tcPr>
            <w:tcW w:w="1276" w:type="dxa"/>
          </w:tcPr>
          <w:p w14:paraId="24856867" w14:textId="77777777" w:rsidR="003221AE" w:rsidRPr="003349CA" w:rsidRDefault="003221AE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bookmarkStart w:id="0" w:name="_Hlk181651328"/>
          </w:p>
        </w:tc>
        <w:tc>
          <w:tcPr>
            <w:tcW w:w="704" w:type="dxa"/>
          </w:tcPr>
          <w:p w14:paraId="2D030246" w14:textId="77777777" w:rsidR="003221AE" w:rsidRPr="003349CA" w:rsidRDefault="003221AE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2253" w:type="dxa"/>
          </w:tcPr>
          <w:p w14:paraId="677AFC83" w14:textId="77777777" w:rsidR="003221AE" w:rsidRPr="003349CA" w:rsidRDefault="003221AE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49CA">
              <w:rPr>
                <w:rFonts w:ascii="Gill Sans MT" w:hAnsi="Gill Sans MT" w:cs="Tahoma"/>
                <w:sz w:val="24"/>
                <w:szCs w:val="24"/>
              </w:rPr>
              <w:t>Autumn 1</w:t>
            </w:r>
          </w:p>
        </w:tc>
        <w:tc>
          <w:tcPr>
            <w:tcW w:w="2330" w:type="dxa"/>
          </w:tcPr>
          <w:p w14:paraId="7436198F" w14:textId="77777777" w:rsidR="003221AE" w:rsidRPr="003349CA" w:rsidRDefault="003221AE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49CA">
              <w:rPr>
                <w:rFonts w:ascii="Gill Sans MT" w:hAnsi="Gill Sans MT" w:cs="Tahoma"/>
                <w:sz w:val="24"/>
                <w:szCs w:val="24"/>
              </w:rPr>
              <w:t>Autumn 2</w:t>
            </w:r>
          </w:p>
        </w:tc>
        <w:tc>
          <w:tcPr>
            <w:tcW w:w="2173" w:type="dxa"/>
          </w:tcPr>
          <w:p w14:paraId="5A7F7956" w14:textId="77777777" w:rsidR="003221AE" w:rsidRPr="003349CA" w:rsidRDefault="003221AE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49CA">
              <w:rPr>
                <w:rFonts w:ascii="Gill Sans MT" w:hAnsi="Gill Sans MT" w:cs="Tahoma"/>
                <w:sz w:val="24"/>
                <w:szCs w:val="24"/>
              </w:rPr>
              <w:t>Spring 1</w:t>
            </w:r>
          </w:p>
        </w:tc>
        <w:tc>
          <w:tcPr>
            <w:tcW w:w="2287" w:type="dxa"/>
          </w:tcPr>
          <w:p w14:paraId="675EB1C8" w14:textId="77777777" w:rsidR="003221AE" w:rsidRPr="003349CA" w:rsidRDefault="003221AE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49CA">
              <w:rPr>
                <w:rFonts w:ascii="Gill Sans MT" w:hAnsi="Gill Sans MT" w:cs="Tahoma"/>
                <w:sz w:val="24"/>
                <w:szCs w:val="24"/>
              </w:rPr>
              <w:t>Spring 2</w:t>
            </w:r>
          </w:p>
        </w:tc>
        <w:tc>
          <w:tcPr>
            <w:tcW w:w="2204" w:type="dxa"/>
          </w:tcPr>
          <w:p w14:paraId="36D721D2" w14:textId="77777777" w:rsidR="003221AE" w:rsidRPr="003349CA" w:rsidRDefault="003221AE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49CA">
              <w:rPr>
                <w:rFonts w:ascii="Gill Sans MT" w:hAnsi="Gill Sans MT" w:cs="Tahoma"/>
                <w:sz w:val="24"/>
                <w:szCs w:val="24"/>
              </w:rPr>
              <w:t>Summer 1</w:t>
            </w:r>
          </w:p>
        </w:tc>
        <w:tc>
          <w:tcPr>
            <w:tcW w:w="2224" w:type="dxa"/>
          </w:tcPr>
          <w:p w14:paraId="763938CC" w14:textId="77777777" w:rsidR="003221AE" w:rsidRPr="003349CA" w:rsidRDefault="003221AE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49CA">
              <w:rPr>
                <w:rFonts w:ascii="Gill Sans MT" w:hAnsi="Gill Sans MT" w:cs="Tahoma"/>
                <w:sz w:val="24"/>
                <w:szCs w:val="24"/>
              </w:rPr>
              <w:t>Summer 2</w:t>
            </w:r>
          </w:p>
        </w:tc>
      </w:tr>
      <w:tr w:rsidR="00736534" w14:paraId="57DA791A" w14:textId="77777777" w:rsidTr="002F5150">
        <w:trPr>
          <w:trHeight w:val="399"/>
        </w:trPr>
        <w:tc>
          <w:tcPr>
            <w:tcW w:w="1276" w:type="dxa"/>
            <w:vMerge w:val="restart"/>
          </w:tcPr>
          <w:p w14:paraId="286490D3" w14:textId="3AFF2CAC" w:rsidR="00736534" w:rsidRDefault="00736534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Robins N/R</w:t>
            </w:r>
          </w:p>
        </w:tc>
        <w:tc>
          <w:tcPr>
            <w:tcW w:w="704" w:type="dxa"/>
          </w:tcPr>
          <w:p w14:paraId="3C36D374" w14:textId="77777777" w:rsidR="00736534" w:rsidRPr="0033508E" w:rsidRDefault="00736534" w:rsidP="00736534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  <w:r w:rsidRPr="0033508E">
              <w:rPr>
                <w:rFonts w:ascii="Gill Sans MT" w:hAnsi="Gill Sans MT" w:cs="Tahoma"/>
                <w:sz w:val="24"/>
                <w:szCs w:val="24"/>
              </w:rPr>
              <w:t>EYFS</w:t>
            </w:r>
          </w:p>
          <w:p w14:paraId="3514AD38" w14:textId="1E5ACDB4" w:rsidR="00736534" w:rsidRPr="003349CA" w:rsidRDefault="00736534" w:rsidP="00736534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508E">
              <w:rPr>
                <w:rFonts w:ascii="Gill Sans MT" w:hAnsi="Gill Sans MT" w:cs="Tahoma"/>
                <w:sz w:val="24"/>
                <w:szCs w:val="24"/>
              </w:rPr>
              <w:t>Birth - 3</w:t>
            </w:r>
          </w:p>
        </w:tc>
        <w:tc>
          <w:tcPr>
            <w:tcW w:w="13471" w:type="dxa"/>
            <w:gridSpan w:val="6"/>
          </w:tcPr>
          <w:p w14:paraId="2958DEE7" w14:textId="77777777" w:rsidR="00736534" w:rsidRPr="00281D5C" w:rsidRDefault="00736534" w:rsidP="00736534">
            <w:pPr>
              <w:pStyle w:val="NoSpacing"/>
              <w:spacing w:line="276" w:lineRule="auto"/>
              <w:rPr>
                <w:rFonts w:ascii="Gill Sans MT" w:hAnsi="Gill Sans MT"/>
                <w:sz w:val="20"/>
                <w:szCs w:val="20"/>
              </w:rPr>
            </w:pPr>
            <w:r w:rsidRPr="00281D5C">
              <w:rPr>
                <w:rFonts w:ascii="Gill Sans MT" w:hAnsi="Gill Sans MT"/>
                <w:sz w:val="20"/>
                <w:szCs w:val="20"/>
              </w:rPr>
              <w:t xml:space="preserve">Repeat actions that have an effect. UW </w:t>
            </w:r>
          </w:p>
          <w:p w14:paraId="51021488" w14:textId="516BFE5C" w:rsidR="00736534" w:rsidRPr="00281D5C" w:rsidRDefault="00736534" w:rsidP="00736534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 w:rsidRPr="00281D5C">
              <w:rPr>
                <w:rFonts w:ascii="Gill Sans MT" w:hAnsi="Gill Sans MT"/>
                <w:sz w:val="20"/>
                <w:szCs w:val="20"/>
              </w:rPr>
              <w:t>Explore different materials and tools. PD</w:t>
            </w:r>
          </w:p>
        </w:tc>
      </w:tr>
      <w:tr w:rsidR="00736534" w14:paraId="156EF996" w14:textId="77777777" w:rsidTr="002F5150">
        <w:trPr>
          <w:trHeight w:val="399"/>
        </w:trPr>
        <w:tc>
          <w:tcPr>
            <w:tcW w:w="1276" w:type="dxa"/>
            <w:vMerge/>
          </w:tcPr>
          <w:p w14:paraId="06AEE7CD" w14:textId="77777777" w:rsidR="00736534" w:rsidRDefault="00736534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704" w:type="dxa"/>
          </w:tcPr>
          <w:p w14:paraId="4CE03D9A" w14:textId="77777777" w:rsidR="00736534" w:rsidRPr="0033508E" w:rsidRDefault="00736534" w:rsidP="00736534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  <w:r w:rsidRPr="0033508E">
              <w:rPr>
                <w:rFonts w:ascii="Gill Sans MT" w:hAnsi="Gill Sans MT" w:cs="Tahoma"/>
                <w:sz w:val="24"/>
                <w:szCs w:val="24"/>
              </w:rPr>
              <w:t>EYFS</w:t>
            </w:r>
          </w:p>
          <w:p w14:paraId="7EFF5D3D" w14:textId="51A82458" w:rsidR="00736534" w:rsidRPr="003349CA" w:rsidRDefault="00736534" w:rsidP="00736534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508E">
              <w:rPr>
                <w:rFonts w:ascii="Gill Sans MT" w:hAnsi="Gill Sans MT" w:cs="Tahoma"/>
                <w:sz w:val="24"/>
                <w:szCs w:val="24"/>
              </w:rPr>
              <w:t>Birth 3-4</w:t>
            </w:r>
          </w:p>
        </w:tc>
        <w:tc>
          <w:tcPr>
            <w:tcW w:w="13471" w:type="dxa"/>
            <w:gridSpan w:val="6"/>
          </w:tcPr>
          <w:p w14:paraId="02CE0B1E" w14:textId="77777777" w:rsidR="00281D5C" w:rsidRPr="00281D5C" w:rsidRDefault="00736534" w:rsidP="00736534">
            <w:pPr>
              <w:pStyle w:val="NoSpacing"/>
              <w:spacing w:line="276" w:lineRule="auto"/>
              <w:rPr>
                <w:rFonts w:ascii="Gill Sans MT" w:hAnsi="Gill Sans MT"/>
                <w:sz w:val="20"/>
                <w:szCs w:val="20"/>
              </w:rPr>
            </w:pPr>
            <w:r w:rsidRPr="00281D5C">
              <w:rPr>
                <w:rFonts w:ascii="Gill Sans MT" w:hAnsi="Gill Sans MT"/>
                <w:sz w:val="20"/>
                <w:szCs w:val="20"/>
              </w:rPr>
              <w:t xml:space="preserve">Remember rules without needing an adult to remind them. PSED Match their developing physical skills to tasks and activities in the setting. PD               </w:t>
            </w:r>
          </w:p>
          <w:p w14:paraId="5AEE65FE" w14:textId="3438D19C" w:rsidR="00736534" w:rsidRPr="00281D5C" w:rsidRDefault="00736534" w:rsidP="00736534">
            <w:pPr>
              <w:pStyle w:val="NoSpacing"/>
              <w:spacing w:line="276" w:lineRule="auto"/>
              <w:rPr>
                <w:rFonts w:ascii="Gill Sans MT" w:hAnsi="Gill Sans MT"/>
                <w:sz w:val="20"/>
                <w:szCs w:val="20"/>
              </w:rPr>
            </w:pPr>
            <w:r w:rsidRPr="00281D5C">
              <w:rPr>
                <w:rFonts w:ascii="Gill Sans MT" w:hAnsi="Gill Sans MT"/>
                <w:sz w:val="20"/>
                <w:szCs w:val="20"/>
              </w:rPr>
              <w:t>Explore how things work. UW</w:t>
            </w:r>
          </w:p>
          <w:p w14:paraId="49BA918F" w14:textId="4A38BD3F" w:rsidR="00736534" w:rsidRPr="00281D5C" w:rsidRDefault="00736534" w:rsidP="00736534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</w:tc>
      </w:tr>
      <w:tr w:rsidR="00736534" w14:paraId="4A149C67" w14:textId="77777777" w:rsidTr="002F5150">
        <w:trPr>
          <w:trHeight w:val="399"/>
        </w:trPr>
        <w:tc>
          <w:tcPr>
            <w:tcW w:w="1276" w:type="dxa"/>
            <w:vMerge/>
          </w:tcPr>
          <w:p w14:paraId="76F294E2" w14:textId="77777777" w:rsidR="00736534" w:rsidRDefault="00736534" w:rsidP="00A934C1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704" w:type="dxa"/>
          </w:tcPr>
          <w:p w14:paraId="538C48DB" w14:textId="77777777" w:rsidR="00736534" w:rsidRPr="0033508E" w:rsidRDefault="00736534" w:rsidP="00736534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  <w:r w:rsidRPr="0033508E">
              <w:rPr>
                <w:rFonts w:ascii="Gill Sans MT" w:hAnsi="Gill Sans MT" w:cs="Tahoma"/>
                <w:sz w:val="24"/>
                <w:szCs w:val="24"/>
              </w:rPr>
              <w:t>EYFS</w:t>
            </w:r>
          </w:p>
          <w:p w14:paraId="47D3D39F" w14:textId="77777777" w:rsidR="00736534" w:rsidRDefault="00736534" w:rsidP="00736534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R</w:t>
            </w:r>
          </w:p>
          <w:p w14:paraId="246A6157" w14:textId="77777777" w:rsidR="00736534" w:rsidRDefault="00736534" w:rsidP="00736534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202513A2" w14:textId="77777777" w:rsidR="00736534" w:rsidRDefault="00736534" w:rsidP="00736534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53469364" w14:textId="496EFD33" w:rsidR="00736534" w:rsidRPr="003349CA" w:rsidRDefault="00736534" w:rsidP="00736534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ELG</w:t>
            </w:r>
          </w:p>
        </w:tc>
        <w:tc>
          <w:tcPr>
            <w:tcW w:w="13471" w:type="dxa"/>
            <w:gridSpan w:val="6"/>
          </w:tcPr>
          <w:p w14:paraId="37D1336D" w14:textId="77777777" w:rsidR="00281D5C" w:rsidRDefault="00736534" w:rsidP="00736534">
            <w:pPr>
              <w:pStyle w:val="NoSpacing"/>
              <w:spacing w:line="276" w:lineRule="auto"/>
              <w:rPr>
                <w:rFonts w:ascii="Gill Sans MT" w:hAnsi="Gill Sans MT"/>
                <w:sz w:val="20"/>
                <w:szCs w:val="20"/>
              </w:rPr>
            </w:pPr>
            <w:r w:rsidRPr="00281D5C">
              <w:rPr>
                <w:rFonts w:ascii="Gill Sans MT" w:hAnsi="Gill Sans MT"/>
                <w:sz w:val="20"/>
                <w:szCs w:val="20"/>
              </w:rPr>
              <w:t xml:space="preserve">Show resilience and perseverance in the face of a challenge. PSED                                                                                                                                  </w:t>
            </w:r>
          </w:p>
          <w:p w14:paraId="401922E3" w14:textId="382D2AD6" w:rsidR="00736534" w:rsidRPr="00281D5C" w:rsidRDefault="00736534" w:rsidP="00736534">
            <w:pPr>
              <w:pStyle w:val="NoSpacing"/>
              <w:spacing w:line="276" w:lineRule="auto"/>
              <w:rPr>
                <w:rFonts w:ascii="Gill Sans MT" w:hAnsi="Gill Sans MT"/>
                <w:sz w:val="20"/>
                <w:szCs w:val="20"/>
              </w:rPr>
            </w:pPr>
            <w:r w:rsidRPr="00281D5C">
              <w:rPr>
                <w:rFonts w:ascii="Gill Sans MT" w:hAnsi="Gill Sans MT"/>
                <w:sz w:val="20"/>
                <w:szCs w:val="20"/>
              </w:rPr>
              <w:t xml:space="preserve">Know and talk about the different factors that support their overall health and wellbeing: -sensible amounts of ‘screen time’ PSED                                             Develop their small motor skills so that they can use a range of tools competently, safely and confidently. PD                                                                 </w:t>
            </w:r>
            <w:r w:rsidR="00281D5C" w:rsidRPr="00281D5C">
              <w:rPr>
                <w:rFonts w:ascii="Gill Sans MT" w:hAnsi="Gill Sans MT"/>
                <w:sz w:val="20"/>
                <w:szCs w:val="20"/>
              </w:rPr>
              <w:t xml:space="preserve">     </w:t>
            </w:r>
            <w:r w:rsidRPr="00281D5C">
              <w:rPr>
                <w:rFonts w:ascii="Gill Sans MT" w:hAnsi="Gill Sans MT"/>
                <w:sz w:val="20"/>
                <w:szCs w:val="20"/>
              </w:rPr>
              <w:t xml:space="preserve"> Explore, use and refine a variety of artistic effects to express their ideas and feelings. EA&amp;D</w:t>
            </w:r>
          </w:p>
          <w:p w14:paraId="1F5C238D" w14:textId="77777777" w:rsidR="00736534" w:rsidRPr="00281D5C" w:rsidRDefault="00736534" w:rsidP="00736534">
            <w:pPr>
              <w:pStyle w:val="NoSpacing"/>
              <w:spacing w:line="276" w:lineRule="auto"/>
              <w:rPr>
                <w:rFonts w:ascii="Gill Sans MT" w:hAnsi="Gill Sans MT"/>
                <w:sz w:val="20"/>
                <w:szCs w:val="20"/>
              </w:rPr>
            </w:pPr>
          </w:p>
          <w:p w14:paraId="1C579B56" w14:textId="77777777" w:rsidR="00281D5C" w:rsidRDefault="00736534" w:rsidP="00736534">
            <w:pPr>
              <w:pStyle w:val="NoSpacing"/>
              <w:spacing w:line="276" w:lineRule="auto"/>
              <w:rPr>
                <w:rFonts w:ascii="Gill Sans MT" w:hAnsi="Gill Sans MT"/>
                <w:sz w:val="20"/>
                <w:szCs w:val="20"/>
              </w:rPr>
            </w:pPr>
            <w:r w:rsidRPr="00281D5C">
              <w:rPr>
                <w:rFonts w:ascii="Gill Sans MT" w:hAnsi="Gill Sans MT"/>
                <w:sz w:val="20"/>
                <w:szCs w:val="20"/>
              </w:rPr>
              <w:t xml:space="preserve">Be confident to try new activities and show independence, resilience and perseverance in the face of challenge. PSED                                                   </w:t>
            </w:r>
          </w:p>
          <w:p w14:paraId="5595F6FE" w14:textId="77777777" w:rsidR="00281D5C" w:rsidRDefault="00736534" w:rsidP="00736534">
            <w:pPr>
              <w:pStyle w:val="NoSpacing"/>
              <w:spacing w:line="276" w:lineRule="auto"/>
              <w:rPr>
                <w:rFonts w:ascii="Gill Sans MT" w:hAnsi="Gill Sans MT"/>
                <w:sz w:val="20"/>
                <w:szCs w:val="20"/>
              </w:rPr>
            </w:pPr>
            <w:r w:rsidRPr="00281D5C">
              <w:rPr>
                <w:rFonts w:ascii="Gill Sans MT" w:hAnsi="Gill Sans MT"/>
                <w:sz w:val="20"/>
                <w:szCs w:val="20"/>
              </w:rPr>
              <w:t xml:space="preserve">Explain the reasons for rules, know right from wrong and try to behave accordingly. PSED                                                                                              </w:t>
            </w:r>
          </w:p>
          <w:p w14:paraId="2CCC9DD5" w14:textId="67EEF766" w:rsidR="00736534" w:rsidRPr="00281D5C" w:rsidRDefault="00736534" w:rsidP="00736534">
            <w:pPr>
              <w:pStyle w:val="NoSpacing"/>
              <w:spacing w:line="276" w:lineRule="auto"/>
              <w:rPr>
                <w:rFonts w:ascii="Gill Sans MT" w:eastAsia="Times New Roman" w:hAnsi="Gill Sans MT" w:cs="Tahoma"/>
                <w:iCs/>
                <w:noProof/>
                <w:sz w:val="20"/>
                <w:szCs w:val="20"/>
                <w:lang w:eastAsia="en-GB"/>
              </w:rPr>
            </w:pPr>
            <w:r w:rsidRPr="00281D5C">
              <w:rPr>
                <w:rFonts w:ascii="Gill Sans MT" w:hAnsi="Gill Sans MT"/>
                <w:sz w:val="20"/>
                <w:szCs w:val="20"/>
              </w:rPr>
              <w:t>Safely use and explore a variety of materials, tools and techniques, experimenting with colour, design, texture, form and function. EA&amp;D</w:t>
            </w:r>
          </w:p>
          <w:p w14:paraId="7EFCFA20" w14:textId="77777777" w:rsidR="00736534" w:rsidRPr="00281D5C" w:rsidRDefault="00736534" w:rsidP="00736534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</w:tc>
      </w:tr>
      <w:tr w:rsidR="002F5150" w14:paraId="407D2279" w14:textId="77777777" w:rsidTr="001B7919">
        <w:trPr>
          <w:trHeight w:val="399"/>
        </w:trPr>
        <w:tc>
          <w:tcPr>
            <w:tcW w:w="1276" w:type="dxa"/>
            <w:vMerge w:val="restart"/>
            <w:vAlign w:val="center"/>
          </w:tcPr>
          <w:p w14:paraId="6C02F544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2926831A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66642CBC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3F588F5C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3D5BE9C2" w14:textId="2C1511CC" w:rsidR="002F5150" w:rsidRDefault="002F5150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 xml:space="preserve">Kingfishers Year </w:t>
            </w:r>
            <w:r w:rsidR="001B7919">
              <w:rPr>
                <w:rFonts w:ascii="Gill Sans MT" w:hAnsi="Gill Sans MT" w:cs="Tahoma"/>
                <w:sz w:val="24"/>
                <w:szCs w:val="24"/>
              </w:rPr>
              <w:t>1/2</w:t>
            </w:r>
          </w:p>
          <w:p w14:paraId="5FC7D2D3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00047F69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41C8003F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11145E6D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569271E1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4923CF23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6E777548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3023B9FC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301DCC47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6AE925C3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6799AEEE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538BD2CD" w14:textId="77777777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304D0248" w14:textId="3622E095" w:rsidR="001B7919" w:rsidRPr="003349CA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Kingfishers Year 1/2</w:t>
            </w:r>
          </w:p>
        </w:tc>
        <w:tc>
          <w:tcPr>
            <w:tcW w:w="704" w:type="dxa"/>
            <w:vAlign w:val="center"/>
          </w:tcPr>
          <w:p w14:paraId="155D438C" w14:textId="1B88D7DA" w:rsidR="002F5150" w:rsidRPr="003349CA" w:rsidRDefault="002F5150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lastRenderedPageBreak/>
              <w:t>A</w:t>
            </w:r>
          </w:p>
        </w:tc>
        <w:tc>
          <w:tcPr>
            <w:tcW w:w="2253" w:type="dxa"/>
          </w:tcPr>
          <w:p w14:paraId="5B8E64CF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2B26DE">
              <w:rPr>
                <w:rFonts w:ascii="Gill Sans MT" w:hAnsi="Gill Sans MT" w:cs="Tahoma"/>
                <w:b/>
                <w:bCs/>
                <w:sz w:val="20"/>
                <w:szCs w:val="20"/>
              </w:rPr>
              <w:t>Tech out of school</w:t>
            </w: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 1.9</w:t>
            </w:r>
          </w:p>
          <w:p w14:paraId="00BE2DF3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Walk around the local community and find examples of technology uses outside of school.</w:t>
            </w:r>
          </w:p>
          <w:p w14:paraId="7C870BE4" w14:textId="77777777" w:rsidR="002F5150" w:rsidRPr="002C53F6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  <w:p w14:paraId="5D492406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Effective searching 2.5</w:t>
            </w:r>
          </w:p>
          <w:p w14:paraId="529AE129" w14:textId="59F7D810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  <w:t>Learn how to use search engines effectively and the associated terminology.</w:t>
            </w:r>
          </w:p>
          <w:p w14:paraId="576506E1" w14:textId="77777777" w:rsidR="002F5150" w:rsidRDefault="002F5150" w:rsidP="00736534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color w:val="000000" w:themeColor="text1"/>
                <w:sz w:val="20"/>
                <w:szCs w:val="20"/>
              </w:rPr>
            </w:pPr>
          </w:p>
          <w:p w14:paraId="35F51EF6" w14:textId="77777777" w:rsidR="002F5150" w:rsidRPr="003349CA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2330" w:type="dxa"/>
          </w:tcPr>
          <w:p w14:paraId="7EE0D7F2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Questioning 2.4</w:t>
            </w:r>
          </w:p>
          <w:p w14:paraId="24EC939C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To use a data base to answer questions (2Quesition – a binary tree database).</w:t>
            </w:r>
          </w:p>
          <w:p w14:paraId="2A1ADC8D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17B199B0" w14:textId="5B772F29" w:rsidR="002F5150" w:rsidRPr="003349CA" w:rsidRDefault="002F5150" w:rsidP="00736534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2173" w:type="dxa"/>
          </w:tcPr>
          <w:p w14:paraId="4FED6D6F" w14:textId="77777777" w:rsidR="002F5150" w:rsidRDefault="002F5150" w:rsidP="00736534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color w:val="000000" w:themeColor="text1"/>
                <w:sz w:val="20"/>
                <w:szCs w:val="20"/>
              </w:rPr>
              <w:t>Pictograms 1.3</w:t>
            </w:r>
          </w:p>
          <w:p w14:paraId="3E159BF1" w14:textId="77777777" w:rsidR="002F5150" w:rsidRDefault="002F5150" w:rsidP="00736534">
            <w:pPr>
              <w:pStyle w:val="NoSpacing"/>
              <w:spacing w:line="276" w:lineRule="auto"/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</w:pPr>
            <w:r w:rsidRPr="00901CD8"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  <w:t xml:space="preserve">Understand that data can be represented in pictograms and </w:t>
            </w:r>
            <w:r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  <w:t>make</w:t>
            </w:r>
            <w:r w:rsidRPr="00901CD8"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  <w:t xml:space="preserve"> a class </w:t>
            </w:r>
            <w:r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  <w:t>pictogram to record an experiment.</w:t>
            </w:r>
          </w:p>
          <w:p w14:paraId="1361B202" w14:textId="634187A1" w:rsidR="002F5150" w:rsidRPr="00F1048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</w:tc>
        <w:tc>
          <w:tcPr>
            <w:tcW w:w="2287" w:type="dxa"/>
          </w:tcPr>
          <w:p w14:paraId="487E9D04" w14:textId="5DEEE5D6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Creating</w:t>
            </w:r>
            <w:r w:rsidRPr="002B26DE"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 pictures 2.6</w:t>
            </w:r>
          </w:p>
          <w:p w14:paraId="25F6ABA1" w14:textId="3C5A7865" w:rsidR="002F5150" w:rsidRPr="003349CA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Explore examples of impressionist art, pointillist art and the work of Piet Mondrian and William Morris. Use the functions of the 2Paint tool to create examples of these art styles.</w:t>
            </w:r>
          </w:p>
        </w:tc>
        <w:tc>
          <w:tcPr>
            <w:tcW w:w="2204" w:type="dxa"/>
          </w:tcPr>
          <w:p w14:paraId="21CCA532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2B26DE">
              <w:rPr>
                <w:rFonts w:ascii="Gill Sans MT" w:hAnsi="Gill Sans MT" w:cs="Tahoma"/>
                <w:b/>
                <w:bCs/>
                <w:sz w:val="20"/>
                <w:szCs w:val="20"/>
              </w:rPr>
              <w:t>Maze explorers 1.5</w:t>
            </w:r>
          </w:p>
          <w:p w14:paraId="42EA20EB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Understand how to create and debug a set of instructions and use the direction keys as part of an algorithm.</w:t>
            </w:r>
          </w:p>
          <w:p w14:paraId="0322FC1C" w14:textId="60E11DCE" w:rsidR="002F5150" w:rsidRPr="003349CA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2224" w:type="dxa"/>
          </w:tcPr>
          <w:p w14:paraId="7124E3EA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Presenting ideas 2.8</w:t>
            </w:r>
          </w:p>
          <w:p w14:paraId="4EC2F45C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Make a quiz about a story or class topic to present to the class.</w:t>
            </w:r>
          </w:p>
          <w:p w14:paraId="3C1145A5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71B5CC38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702E6F9F" w14:textId="2D7D869C" w:rsidR="002F5150" w:rsidRPr="003349CA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</w:tr>
      <w:tr w:rsidR="002F5150" w14:paraId="551607FD" w14:textId="77777777" w:rsidTr="001B7919">
        <w:trPr>
          <w:trHeight w:val="399"/>
        </w:trPr>
        <w:tc>
          <w:tcPr>
            <w:tcW w:w="1276" w:type="dxa"/>
            <w:vMerge/>
            <w:vAlign w:val="center"/>
          </w:tcPr>
          <w:p w14:paraId="54B31E7A" w14:textId="00F745EF" w:rsidR="002F5150" w:rsidRPr="003349CA" w:rsidRDefault="002F5150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14:paraId="76A50610" w14:textId="4898A0ED" w:rsidR="002F5150" w:rsidRPr="003349CA" w:rsidRDefault="002F5150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B</w:t>
            </w:r>
          </w:p>
        </w:tc>
        <w:tc>
          <w:tcPr>
            <w:tcW w:w="2253" w:type="dxa"/>
          </w:tcPr>
          <w:p w14:paraId="3BCD482B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color w:val="000000" w:themeColor="text1"/>
                <w:sz w:val="20"/>
                <w:szCs w:val="20"/>
              </w:rPr>
              <w:t>Online safety 1.1</w:t>
            </w:r>
          </w:p>
          <w:p w14:paraId="4D567C27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  <w:t>Learn how to log in and out safely and keep passwords safe.</w:t>
            </w:r>
          </w:p>
          <w:p w14:paraId="1A1C48B3" w14:textId="77777777" w:rsidR="000F45E2" w:rsidRDefault="000F45E2" w:rsidP="002F5150">
            <w:pPr>
              <w:pStyle w:val="NoSpacing"/>
              <w:spacing w:line="276" w:lineRule="auto"/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</w:pPr>
          </w:p>
          <w:p w14:paraId="453EE196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Online safety 2.2</w:t>
            </w:r>
          </w:p>
          <w:p w14:paraId="18611DC6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 w:rsidRPr="00A50D05">
              <w:rPr>
                <w:rFonts w:ascii="Gill Sans MT" w:hAnsi="Gill Sans MT" w:cs="Tahoma"/>
                <w:sz w:val="20"/>
                <w:szCs w:val="20"/>
              </w:rPr>
              <w:t>Understand how we can talk to others on</w:t>
            </w:r>
            <w:r>
              <w:rPr>
                <w:rFonts w:ascii="Gill Sans MT" w:hAnsi="Gill Sans MT" w:cs="Tahoma"/>
                <w:sz w:val="20"/>
                <w:szCs w:val="20"/>
              </w:rPr>
              <w:t>-</w:t>
            </w:r>
            <w:r w:rsidRPr="00A50D05">
              <w:rPr>
                <w:rFonts w:ascii="Gill Sans MT" w:hAnsi="Gill Sans MT" w:cs="Tahoma"/>
                <w:sz w:val="20"/>
                <w:szCs w:val="20"/>
              </w:rPr>
              <w:t>line</w:t>
            </w:r>
            <w:r>
              <w:rPr>
                <w:rFonts w:ascii="Gill Sans MT" w:hAnsi="Gill Sans MT" w:cs="Tahoma"/>
                <w:sz w:val="20"/>
                <w:szCs w:val="20"/>
              </w:rPr>
              <w:t xml:space="preserve"> and how we can leave a digital footprint.</w:t>
            </w:r>
          </w:p>
          <w:p w14:paraId="70E74F15" w14:textId="77777777" w:rsidR="000F45E2" w:rsidRPr="00265B7E" w:rsidRDefault="000F45E2" w:rsidP="002F5150">
            <w:pPr>
              <w:pStyle w:val="NoSpacing"/>
              <w:spacing w:line="276" w:lineRule="auto"/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</w:pPr>
          </w:p>
          <w:p w14:paraId="33E67931" w14:textId="400CE6C9" w:rsidR="002F5150" w:rsidRPr="003349CA" w:rsidRDefault="002F5150" w:rsidP="00AA0D9F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2330" w:type="dxa"/>
          </w:tcPr>
          <w:p w14:paraId="2EF84F59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Grouping and sorting 1.2</w:t>
            </w:r>
          </w:p>
          <w:p w14:paraId="32903BB9" w14:textId="0708CF2B" w:rsidR="002F5150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To sort items on the computer (on Purple Mash) using a range of criteria.</w:t>
            </w:r>
          </w:p>
          <w:p w14:paraId="41E9F59D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389CC117" w14:textId="77777777" w:rsidR="000F45E2" w:rsidRPr="00F10480" w:rsidRDefault="000F45E2" w:rsidP="000F45E2">
            <w:pPr>
              <w:pStyle w:val="NoSpacing"/>
              <w:spacing w:line="276" w:lineRule="auto"/>
              <w:rPr>
                <w:rFonts w:ascii="Gill Sans MT" w:hAnsi="Gill Sans MT" w:cstheme="minorHAnsi"/>
                <w:b/>
                <w:bCs/>
                <w:sz w:val="20"/>
                <w:szCs w:val="20"/>
              </w:rPr>
            </w:pPr>
            <w:r w:rsidRPr="00F10480">
              <w:rPr>
                <w:rFonts w:ascii="Gill Sans MT" w:hAnsi="Gill Sans MT" w:cstheme="minorHAnsi"/>
                <w:b/>
                <w:bCs/>
                <w:sz w:val="20"/>
                <w:szCs w:val="20"/>
              </w:rPr>
              <w:t>1.4 Lego builders</w:t>
            </w:r>
          </w:p>
          <w:p w14:paraId="70A86898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C</w:t>
            </w:r>
            <w:r w:rsidRPr="00F10480">
              <w:rPr>
                <w:rFonts w:ascii="Gill Sans MT" w:hAnsi="Gill Sans MT" w:cstheme="minorHAnsi"/>
                <w:sz w:val="20"/>
                <w:szCs w:val="20"/>
              </w:rPr>
              <w:t>hildren to begin to think logically about scenarios</w:t>
            </w:r>
            <w:r>
              <w:rPr>
                <w:rFonts w:ascii="Gill Sans MT" w:hAnsi="Gill Sans MT" w:cstheme="minorHAnsi"/>
                <w:sz w:val="20"/>
                <w:szCs w:val="20"/>
              </w:rPr>
              <w:t xml:space="preserve"> and are </w:t>
            </w:r>
            <w:r w:rsidRPr="00F10480">
              <w:rPr>
                <w:rFonts w:ascii="Gill Sans MT" w:hAnsi="Gill Sans MT" w:cstheme="minorHAnsi"/>
                <w:sz w:val="20"/>
                <w:szCs w:val="20"/>
              </w:rPr>
              <w:t>introduced to the term ‘algorithm’.</w:t>
            </w:r>
          </w:p>
          <w:p w14:paraId="64269E88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163CAD08" w14:textId="77777777" w:rsidR="002F5150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2BC41D80" w14:textId="0E27FBEC" w:rsidR="002F5150" w:rsidRPr="003349CA" w:rsidRDefault="002F5150" w:rsidP="002F5150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2173" w:type="dxa"/>
          </w:tcPr>
          <w:p w14:paraId="3F3418B8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Coding 1.7 </w:t>
            </w:r>
          </w:p>
          <w:p w14:paraId="4CA529DA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Use code to make a computer program. Understand what objects, actions and events are and use events to control objects.</w:t>
            </w: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 </w:t>
            </w:r>
          </w:p>
          <w:p w14:paraId="1DAC8308" w14:textId="489CCC28" w:rsidR="002F5150" w:rsidRPr="003349CA" w:rsidRDefault="002F5150" w:rsidP="00AA0D9F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2287" w:type="dxa"/>
          </w:tcPr>
          <w:p w14:paraId="6D87ACFF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Coding 2.1</w:t>
            </w:r>
          </w:p>
          <w:p w14:paraId="0904B4A4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Children to learn that an algorithm is an instruction for the computer. To understand and debug simple programs.</w:t>
            </w:r>
          </w:p>
          <w:p w14:paraId="7E2B80FA" w14:textId="15A88511" w:rsidR="000F45E2" w:rsidRPr="003349CA" w:rsidRDefault="000F45E2" w:rsidP="00AA0D9F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2204" w:type="dxa"/>
          </w:tcPr>
          <w:p w14:paraId="11248B0B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Animated Story books 1.6</w:t>
            </w:r>
          </w:p>
          <w:p w14:paraId="41F6D10E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Use 2Create a story tool to add animation and sound (including voice recording) to a story. Work on a more complex story adding backgrounds and copying and pasting images.</w:t>
            </w:r>
          </w:p>
          <w:p w14:paraId="1881E5B4" w14:textId="77777777" w:rsidR="000F45E2" w:rsidRDefault="000F45E2" w:rsidP="002F5150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5620008C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711F12">
              <w:rPr>
                <w:rFonts w:ascii="Gill Sans MT" w:hAnsi="Gill Sans MT" w:cs="Tahoma"/>
                <w:b/>
                <w:bCs/>
                <w:sz w:val="20"/>
                <w:szCs w:val="20"/>
              </w:rPr>
              <w:t>Making music 2.7</w:t>
            </w:r>
          </w:p>
          <w:p w14:paraId="65FFE410" w14:textId="24C1F080" w:rsidR="002F5150" w:rsidRPr="003349CA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Make music digitally using 2Sequence. Explore, edit and combine sounds and use these sounds to create tunes in 2Sequence.</w:t>
            </w:r>
          </w:p>
        </w:tc>
        <w:tc>
          <w:tcPr>
            <w:tcW w:w="2224" w:type="dxa"/>
          </w:tcPr>
          <w:p w14:paraId="38280540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Spreadsheets 2.3</w:t>
            </w:r>
          </w:p>
          <w:p w14:paraId="725E2889" w14:textId="77777777" w:rsidR="000F45E2" w:rsidRPr="00C224E4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 w:rsidRPr="00C224E4">
              <w:rPr>
                <w:rFonts w:ascii="Gill Sans MT" w:hAnsi="Gill Sans MT" w:cs="Tahoma"/>
                <w:sz w:val="20"/>
                <w:szCs w:val="20"/>
              </w:rPr>
              <w:t>Use 2Calculate to collect data and produce a graph</w:t>
            </w:r>
            <w:r>
              <w:rPr>
                <w:rFonts w:ascii="Gill Sans MT" w:hAnsi="Gill Sans MT" w:cs="Tahoma"/>
                <w:sz w:val="20"/>
                <w:szCs w:val="20"/>
              </w:rPr>
              <w:t>. Learn how to use the equals tool to check calculations.</w:t>
            </w:r>
          </w:p>
          <w:p w14:paraId="24DD33B9" w14:textId="213D1B41" w:rsidR="000F45E2" w:rsidRPr="003349CA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</w:tr>
      <w:tr w:rsidR="00AA0D9F" w14:paraId="6DF74BB9" w14:textId="77777777" w:rsidTr="002F5150">
        <w:trPr>
          <w:trHeight w:val="2161"/>
        </w:trPr>
        <w:tc>
          <w:tcPr>
            <w:tcW w:w="1276" w:type="dxa"/>
            <w:vMerge w:val="restart"/>
            <w:vAlign w:val="center"/>
          </w:tcPr>
          <w:p w14:paraId="48E6C75E" w14:textId="77777777" w:rsidR="003221AE" w:rsidRPr="003349CA" w:rsidRDefault="003221AE" w:rsidP="00AA0D9F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587B32D2" w14:textId="77777777" w:rsidR="003221AE" w:rsidRPr="003349CA" w:rsidRDefault="003221AE" w:rsidP="00AA0D9F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09597BAF" w14:textId="77777777" w:rsidR="003221AE" w:rsidRPr="003349CA" w:rsidRDefault="003221AE" w:rsidP="00AA0D9F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Herons</w:t>
            </w:r>
          </w:p>
          <w:p w14:paraId="48EA9070" w14:textId="38D5E29E" w:rsidR="003221AE" w:rsidRPr="003349CA" w:rsidRDefault="003221AE" w:rsidP="00AA0D9F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49CA">
              <w:rPr>
                <w:rFonts w:ascii="Gill Sans MT" w:hAnsi="Gill Sans MT" w:cs="Tahoma"/>
                <w:sz w:val="24"/>
                <w:szCs w:val="24"/>
              </w:rPr>
              <w:t>Y</w:t>
            </w:r>
            <w:r w:rsidR="002F5150">
              <w:rPr>
                <w:rFonts w:ascii="Gill Sans MT" w:hAnsi="Gill Sans MT" w:cs="Tahoma"/>
                <w:sz w:val="24"/>
                <w:szCs w:val="24"/>
              </w:rPr>
              <w:t>3/4</w:t>
            </w:r>
            <w:r w:rsidRPr="003349CA">
              <w:rPr>
                <w:rFonts w:ascii="Gill Sans MT" w:hAnsi="Gill Sans MT" w:cs="Tahoma"/>
                <w:sz w:val="24"/>
                <w:szCs w:val="24"/>
              </w:rPr>
              <w:t>5</w:t>
            </w:r>
            <w:r>
              <w:rPr>
                <w:rFonts w:ascii="Gill Sans MT" w:hAnsi="Gill Sans MT" w:cs="Tahoma"/>
                <w:sz w:val="24"/>
                <w:szCs w:val="24"/>
              </w:rPr>
              <w:t>/6</w:t>
            </w:r>
          </w:p>
          <w:p w14:paraId="07BC8DF3" w14:textId="77777777" w:rsidR="003221AE" w:rsidRDefault="003221AE" w:rsidP="00AA0D9F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4011402F" w14:textId="77777777" w:rsidR="001B7919" w:rsidRDefault="001B7919" w:rsidP="00AA0D9F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2CFC0E7A" w14:textId="77777777" w:rsidR="001B7919" w:rsidRDefault="001B7919" w:rsidP="00AA0D9F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6D46DE9A" w14:textId="77777777" w:rsidR="001B7919" w:rsidRDefault="001B7919" w:rsidP="00AA0D9F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0EB68356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49DE1074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53E684AC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4166CDE6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340BEEBC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4BEE9389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59C1EBFD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7EABCD27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78101FFC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503D7AE9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7C587FAC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70B7C3ED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57DD074D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7807755B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7331C480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25292B1B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730CAE80" w14:textId="77777777" w:rsidR="001B7919" w:rsidRPr="003349CA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Herons</w:t>
            </w:r>
          </w:p>
          <w:p w14:paraId="488F5365" w14:textId="77777777" w:rsidR="001B7919" w:rsidRPr="003349CA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49CA">
              <w:rPr>
                <w:rFonts w:ascii="Gill Sans MT" w:hAnsi="Gill Sans MT" w:cs="Tahoma"/>
                <w:sz w:val="24"/>
                <w:szCs w:val="24"/>
              </w:rPr>
              <w:t>Y</w:t>
            </w:r>
            <w:r>
              <w:rPr>
                <w:rFonts w:ascii="Gill Sans MT" w:hAnsi="Gill Sans MT" w:cs="Tahoma"/>
                <w:sz w:val="24"/>
                <w:szCs w:val="24"/>
              </w:rPr>
              <w:t>3/4</w:t>
            </w:r>
            <w:r w:rsidRPr="003349CA">
              <w:rPr>
                <w:rFonts w:ascii="Gill Sans MT" w:hAnsi="Gill Sans MT" w:cs="Tahoma"/>
                <w:sz w:val="24"/>
                <w:szCs w:val="24"/>
              </w:rPr>
              <w:t>5</w:t>
            </w:r>
            <w:r>
              <w:rPr>
                <w:rFonts w:ascii="Gill Sans MT" w:hAnsi="Gill Sans MT" w:cs="Tahoma"/>
                <w:sz w:val="24"/>
                <w:szCs w:val="24"/>
              </w:rPr>
              <w:t>/6</w:t>
            </w:r>
          </w:p>
          <w:p w14:paraId="1858D17D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421EA0CC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50E26803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0FB38692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6F7F3FA6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14716545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7EFFC4DF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2233F6F1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69B3E470" w14:textId="77777777" w:rsidR="001B7919" w:rsidRPr="003349CA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704" w:type="dxa"/>
          </w:tcPr>
          <w:p w14:paraId="354F8F07" w14:textId="77777777" w:rsidR="003221AE" w:rsidRPr="003349CA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482EE06D" w14:textId="77777777" w:rsidR="003221AE" w:rsidRPr="003349CA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49648A1E" w14:textId="77777777" w:rsidR="003221AE" w:rsidRPr="003349CA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A</w:t>
            </w:r>
          </w:p>
        </w:tc>
        <w:tc>
          <w:tcPr>
            <w:tcW w:w="2253" w:type="dxa"/>
          </w:tcPr>
          <w:p w14:paraId="2A4FF837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Coding 3.1</w:t>
            </w:r>
          </w:p>
          <w:p w14:paraId="5AC9BD8C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Understand how a flow chart is used in computer programming and that there are different types of timers. Design and create an interactive scene.</w:t>
            </w:r>
          </w:p>
          <w:p w14:paraId="3B0868F9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33C8D15F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Coding 5.1</w:t>
            </w:r>
          </w:p>
          <w:p w14:paraId="3367E4FF" w14:textId="3A14EEF9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Create a playable game using simplified code. Understand what the different variable types are and how they are used differently.</w:t>
            </w:r>
          </w:p>
          <w:p w14:paraId="11F281AF" w14:textId="77777777" w:rsidR="000F45E2" w:rsidRDefault="000F45E2" w:rsidP="000F45E2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1B7BD539" w14:textId="77777777" w:rsidR="003221AE" w:rsidRPr="00834E0B" w:rsidRDefault="003221AE" w:rsidP="003221AE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</w:tc>
        <w:tc>
          <w:tcPr>
            <w:tcW w:w="2330" w:type="dxa"/>
          </w:tcPr>
          <w:p w14:paraId="4CAFEC97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Online safety 3.2</w:t>
            </w:r>
          </w:p>
          <w:p w14:paraId="14144DED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 w:rsidRPr="003E6044">
              <w:rPr>
                <w:rFonts w:ascii="Gill Sans MT" w:hAnsi="Gill Sans MT" w:cs="Tahoma"/>
                <w:sz w:val="20"/>
                <w:szCs w:val="20"/>
              </w:rPr>
              <w:t>Know what makes a safe password</w:t>
            </w:r>
            <w:r>
              <w:rPr>
                <w:rFonts w:ascii="Gill Sans MT" w:hAnsi="Gill Sans MT" w:cs="Tahoma"/>
                <w:sz w:val="20"/>
                <w:szCs w:val="20"/>
              </w:rPr>
              <w:t xml:space="preserve"> and how a blog can be used to communicate with a wider audience.</w:t>
            </w:r>
          </w:p>
          <w:p w14:paraId="582722BC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43C75F29" w14:textId="69FE343E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F13D02">
              <w:rPr>
                <w:rFonts w:ascii="Gill Sans MT" w:hAnsi="Gill Sans MT" w:cs="Tahoma"/>
                <w:b/>
                <w:bCs/>
                <w:sz w:val="20"/>
                <w:szCs w:val="20"/>
              </w:rPr>
              <w:t>Online safety 5.2</w:t>
            </w:r>
          </w:p>
          <w:p w14:paraId="529A7452" w14:textId="77777777" w:rsidR="00CC1C6D" w:rsidRPr="00351E84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Gain a greater understanding of the impact that sharing digital content can have. To ensure reliability through different communication methods.</w:t>
            </w:r>
          </w:p>
          <w:p w14:paraId="0CDB6069" w14:textId="77777777" w:rsidR="003221AE" w:rsidRDefault="003221AE" w:rsidP="003221AE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  <w:p w14:paraId="3CDAF072" w14:textId="17FE47B3" w:rsidR="00CC1C6D" w:rsidRPr="005C677D" w:rsidRDefault="00CC1C6D" w:rsidP="003221AE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proofErr w:type="spellStart"/>
            <w:r w:rsidRPr="005C677D">
              <w:rPr>
                <w:rFonts w:ascii="Gill Sans MT" w:hAnsi="Gill Sans MT" w:cs="Tahoma"/>
                <w:b/>
                <w:bCs/>
                <w:sz w:val="20"/>
                <w:szCs w:val="20"/>
              </w:rPr>
              <w:t>MicroBits</w:t>
            </w:r>
            <w:proofErr w:type="spellEnd"/>
            <w:r w:rsidRPr="005C677D">
              <w:rPr>
                <w:rFonts w:ascii="Gill Sans MT" w:hAnsi="Gill Sans MT" w:cs="Tahoma"/>
                <w:b/>
                <w:bCs/>
                <w:sz w:val="20"/>
                <w:szCs w:val="20"/>
              </w:rPr>
              <w:t>: 3.10 and 5.10</w:t>
            </w:r>
          </w:p>
        </w:tc>
        <w:tc>
          <w:tcPr>
            <w:tcW w:w="2173" w:type="dxa"/>
          </w:tcPr>
          <w:p w14:paraId="565505B2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Branching databases 3.6</w:t>
            </w:r>
          </w:p>
          <w:p w14:paraId="16C858C8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 xml:space="preserve">Sort objects using just yes and no questions. </w:t>
            </w:r>
            <w:r w:rsidRPr="0062724D">
              <w:rPr>
                <w:rFonts w:ascii="Gill Sans MT" w:hAnsi="Gill Sans MT" w:cs="Tahoma"/>
                <w:sz w:val="20"/>
                <w:szCs w:val="20"/>
              </w:rPr>
              <w:t>Complete a branching data base using 2Question</w:t>
            </w:r>
            <w:r>
              <w:rPr>
                <w:rFonts w:ascii="Gill Sans MT" w:hAnsi="Gill Sans MT" w:cs="Tahoma"/>
                <w:sz w:val="20"/>
                <w:szCs w:val="20"/>
              </w:rPr>
              <w:t>.</w:t>
            </w:r>
          </w:p>
          <w:p w14:paraId="42A7864D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73F28695" w14:textId="1F029F5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Databases 5.4</w:t>
            </w:r>
          </w:p>
          <w:p w14:paraId="10EB0E32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Learn how to search for information in a data base. Contribute to a class data base around a chosen topic.</w:t>
            </w:r>
          </w:p>
          <w:p w14:paraId="6338DEC1" w14:textId="01E2341D" w:rsidR="003221AE" w:rsidRPr="008569B9" w:rsidRDefault="003221AE" w:rsidP="003221AE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</w:tc>
        <w:tc>
          <w:tcPr>
            <w:tcW w:w="2287" w:type="dxa"/>
          </w:tcPr>
          <w:p w14:paraId="135330A7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Spreadsheets 3.3 and 4.3</w:t>
            </w:r>
          </w:p>
          <w:p w14:paraId="65EFC832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Use 2Calculate to collect data and produce a variety of graphs. Use the advanced mode of 2Calculate to learn about cell references.</w:t>
            </w:r>
          </w:p>
          <w:p w14:paraId="40C89CE1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111870ED" w14:textId="3AE00FBD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30301D">
              <w:rPr>
                <w:rFonts w:ascii="Gill Sans MT" w:hAnsi="Gill Sans MT" w:cs="Tahoma"/>
                <w:b/>
                <w:bCs/>
                <w:sz w:val="20"/>
                <w:szCs w:val="20"/>
              </w:rPr>
              <w:t>Spreadsheets 5.3</w:t>
            </w:r>
          </w:p>
          <w:p w14:paraId="71B0ED0A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Use a spreadsheet to model a real-life problem. Use formulae to calculate the area and perimeter of shapes and create formulae that use text variables.</w:t>
            </w:r>
          </w:p>
          <w:p w14:paraId="5197CB33" w14:textId="77777777" w:rsidR="003221AE" w:rsidRPr="00F54D24" w:rsidRDefault="003221AE" w:rsidP="003221AE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</w:tc>
        <w:tc>
          <w:tcPr>
            <w:tcW w:w="2204" w:type="dxa"/>
          </w:tcPr>
          <w:p w14:paraId="68D9DA0A" w14:textId="77777777" w:rsidR="003221AE" w:rsidRPr="00CC1C6D" w:rsidRDefault="00CC1C6D" w:rsidP="003221AE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CC1C6D">
              <w:rPr>
                <w:rFonts w:ascii="Gill Sans MT" w:hAnsi="Gill Sans MT" w:cs="Tahoma"/>
                <w:b/>
                <w:bCs/>
                <w:sz w:val="20"/>
                <w:szCs w:val="20"/>
              </w:rPr>
              <w:t>Intro to AI 4.10</w:t>
            </w:r>
          </w:p>
          <w:p w14:paraId="64467C0D" w14:textId="77777777" w:rsidR="00CC1C6D" w:rsidRDefault="00CC1C6D" w:rsidP="003221AE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  <w:p w14:paraId="58E20D2D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Concept maps 5.7</w:t>
            </w:r>
          </w:p>
          <w:p w14:paraId="73206138" w14:textId="77777777" w:rsidR="00CC1C6D" w:rsidRPr="00F92B23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Understand how a concept map can be used to retell stories and information. Create a concept map to present to an audience.</w:t>
            </w:r>
          </w:p>
          <w:p w14:paraId="47D1402A" w14:textId="77777777" w:rsidR="00CC1C6D" w:rsidRDefault="00CC1C6D" w:rsidP="003221AE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  <w:p w14:paraId="1A385F4E" w14:textId="3CE67AE2" w:rsidR="00CC1C6D" w:rsidRPr="00CA3D81" w:rsidRDefault="00CC1C6D" w:rsidP="003221AE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</w:tc>
        <w:tc>
          <w:tcPr>
            <w:tcW w:w="2224" w:type="dxa"/>
          </w:tcPr>
          <w:p w14:paraId="476D7F02" w14:textId="164D7834" w:rsidR="008E3D03" w:rsidRDefault="008E3D03" w:rsidP="003221AE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7F7710">
              <w:rPr>
                <w:rFonts w:ascii="Gill Sans MT" w:hAnsi="Gill Sans MT" w:cs="Tahoma"/>
                <w:b/>
                <w:bCs/>
                <w:sz w:val="20"/>
                <w:szCs w:val="20"/>
              </w:rPr>
              <w:t>Presenting 3.9</w:t>
            </w:r>
          </w:p>
          <w:p w14:paraId="3991DB7A" w14:textId="5209E5E7" w:rsidR="008E3D03" w:rsidRPr="007F7710" w:rsidRDefault="007F7710" w:rsidP="003221AE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 w:rsidRPr="007F7710">
              <w:rPr>
                <w:rFonts w:ascii="Gill Sans MT" w:hAnsi="Gill Sans MT" w:cs="Tahoma"/>
                <w:sz w:val="20"/>
                <w:szCs w:val="20"/>
              </w:rPr>
              <w:t xml:space="preserve">Using Microsoft PowerPoint, Children with learn skills in creating presentations. </w:t>
            </w:r>
          </w:p>
          <w:p w14:paraId="1B327D47" w14:textId="77777777" w:rsidR="007F7710" w:rsidRDefault="007F7710" w:rsidP="003221AE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15E3C927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Hardware investigators 4.8</w:t>
            </w:r>
          </w:p>
          <w:p w14:paraId="5EA89703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Understand and recall the different parts that make up a computer.</w:t>
            </w: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 </w:t>
            </w:r>
          </w:p>
          <w:p w14:paraId="58272BA8" w14:textId="77777777" w:rsidR="008E3D03" w:rsidRDefault="008E3D03" w:rsidP="003221AE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0EE755BF" w14:textId="77777777" w:rsidR="008E3D03" w:rsidRDefault="008E3D03" w:rsidP="003221AE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076E4C8B" w14:textId="77777777" w:rsidR="008E3D03" w:rsidRDefault="008E3D03" w:rsidP="003221AE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2A0DC97B" w14:textId="5F6C057C" w:rsidR="003221AE" w:rsidRPr="00CB34CB" w:rsidRDefault="003221AE" w:rsidP="003221AE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</w:tc>
      </w:tr>
      <w:tr w:rsidR="00AA0D9F" w14:paraId="4DA24662" w14:textId="77777777" w:rsidTr="002F5150">
        <w:trPr>
          <w:trHeight w:val="2161"/>
        </w:trPr>
        <w:tc>
          <w:tcPr>
            <w:tcW w:w="1276" w:type="dxa"/>
            <w:vMerge/>
          </w:tcPr>
          <w:p w14:paraId="4320E275" w14:textId="77777777" w:rsidR="003221AE" w:rsidRPr="003349CA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704" w:type="dxa"/>
          </w:tcPr>
          <w:p w14:paraId="5F9C6BDB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0EE2AA18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B</w:t>
            </w:r>
          </w:p>
          <w:p w14:paraId="28A42606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3C537CB6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69E4255C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707A330E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1B058ADD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3EACED9E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0B249C1F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1685FCF3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2D45A5C9" w14:textId="77777777" w:rsidR="003221AE" w:rsidRDefault="003221AE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  <w:p w14:paraId="63F5C9A3" w14:textId="77777777" w:rsidR="003221AE" w:rsidRPr="003349CA" w:rsidRDefault="003221AE" w:rsidP="003221AE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2253" w:type="dxa"/>
          </w:tcPr>
          <w:p w14:paraId="22E15A8A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color w:val="000000" w:themeColor="text1"/>
                <w:sz w:val="20"/>
                <w:szCs w:val="20"/>
              </w:rPr>
              <w:t>Coding 4.1</w:t>
            </w:r>
          </w:p>
          <w:p w14:paraId="0258A3C1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  <w:t>Understand how an ‘IF’ and ‘ELSE’ statement works and what a variable is in programming. Use a number variable to produce a playable game</w:t>
            </w: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 </w:t>
            </w:r>
          </w:p>
          <w:p w14:paraId="09A6293C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1A4F522D" w14:textId="1D8EC848" w:rsidR="00CC1C6D" w:rsidRPr="002F21FE" w:rsidRDefault="00CC1C6D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Coding 6.1</w:t>
            </w:r>
          </w:p>
          <w:p w14:paraId="70103E71" w14:textId="77777777" w:rsidR="00CC1C6D" w:rsidRDefault="00CC1C6D" w:rsidP="00CC1C6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Design a playable game with a timer and a score. Use functions and flowcharts to debug code. Understand how 2Code can be used to make a text-adventure game.</w:t>
            </w:r>
          </w:p>
          <w:p w14:paraId="6C6EB99F" w14:textId="71FA0787" w:rsidR="003221AE" w:rsidRPr="000F0603" w:rsidRDefault="003221AE" w:rsidP="008E3D03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</w:tc>
        <w:tc>
          <w:tcPr>
            <w:tcW w:w="2330" w:type="dxa"/>
          </w:tcPr>
          <w:p w14:paraId="2BD63D81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6416C7">
              <w:rPr>
                <w:rFonts w:ascii="Gill Sans MT" w:hAnsi="Gill Sans MT" w:cs="Tahoma"/>
                <w:b/>
                <w:bCs/>
                <w:sz w:val="20"/>
                <w:szCs w:val="20"/>
              </w:rPr>
              <w:t>Online safety 4.2</w:t>
            </w:r>
          </w:p>
          <w:p w14:paraId="550239CE" w14:textId="77777777" w:rsidR="008E3D03" w:rsidRPr="00F85970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Understand the importance of a healthy amount of screen time.</w:t>
            </w:r>
          </w:p>
          <w:p w14:paraId="62F842D3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42A70F78" w14:textId="517079AA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F13D02"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Online safety </w:t>
            </w: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6</w:t>
            </w:r>
            <w:r w:rsidRPr="00F13D02">
              <w:rPr>
                <w:rFonts w:ascii="Gill Sans MT" w:hAnsi="Gill Sans MT" w:cs="Tahoma"/>
                <w:b/>
                <w:bCs/>
                <w:sz w:val="20"/>
                <w:szCs w:val="20"/>
              </w:rPr>
              <w:t>.2</w:t>
            </w:r>
          </w:p>
          <w:p w14:paraId="1E095639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Identify benefits/risks of mobile devices giving your location and have a clear idea of appropriate online behaviour.</w:t>
            </w:r>
          </w:p>
          <w:p w14:paraId="3E057AE9" w14:textId="77777777" w:rsidR="008E3D03" w:rsidRDefault="008E3D03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5307E637" w14:textId="77777777" w:rsidR="008E3D03" w:rsidRDefault="008E3D03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2BDA8FF8" w14:textId="1BF14937" w:rsidR="003221AE" w:rsidRPr="008E3D03" w:rsidRDefault="008E3D03" w:rsidP="00CC1C6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E3D03">
              <w:rPr>
                <w:rFonts w:ascii="Gill Sans MT" w:hAnsi="Gill Sans MT" w:cs="Tahoma"/>
                <w:b/>
                <w:bCs/>
                <w:sz w:val="20"/>
                <w:szCs w:val="20"/>
              </w:rPr>
              <w:t>Micro:Bits</w:t>
            </w:r>
            <w:proofErr w:type="spellEnd"/>
            <w:proofErr w:type="gramEnd"/>
            <w:r w:rsidRPr="008E3D03"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 4.11</w:t>
            </w:r>
          </w:p>
        </w:tc>
        <w:tc>
          <w:tcPr>
            <w:tcW w:w="2173" w:type="dxa"/>
          </w:tcPr>
          <w:p w14:paraId="38E2A881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9B6317">
              <w:rPr>
                <w:rFonts w:ascii="Gill Sans MT" w:hAnsi="Gill Sans MT" w:cs="Tahoma"/>
                <w:b/>
                <w:bCs/>
                <w:sz w:val="20"/>
                <w:szCs w:val="20"/>
              </w:rPr>
              <w:t>Email safety 3.5</w:t>
            </w:r>
          </w:p>
          <w:p w14:paraId="6A67246B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Learn how to use email safely and how to open and respond to an email using an address book. Explore simulated email scenarios about email safety.</w:t>
            </w:r>
          </w:p>
          <w:p w14:paraId="4D7076E1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38DFBDE2" w14:textId="77777777" w:rsidR="008E3D03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F54D24">
              <w:rPr>
                <w:rFonts w:ascii="Gill Sans MT" w:hAnsi="Gill Sans MT" w:cs="Tahoma"/>
                <w:b/>
                <w:bCs/>
                <w:sz w:val="20"/>
                <w:szCs w:val="20"/>
              </w:rPr>
              <w:t>Networks 6.6</w:t>
            </w:r>
          </w:p>
          <w:p w14:paraId="5F0479A8" w14:textId="2DFA8D2B" w:rsidR="00CC1C6D" w:rsidRPr="005433CE" w:rsidRDefault="008E3D03" w:rsidP="008E3D03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 w:rsidRPr="00CA3D81">
              <w:rPr>
                <w:rFonts w:ascii="Gill Sans MT" w:hAnsi="Gill Sans MT" w:cs="Tahoma"/>
                <w:sz w:val="20"/>
                <w:szCs w:val="20"/>
              </w:rPr>
              <w:t>Find out what a LAN and WAN are</w:t>
            </w:r>
            <w:r>
              <w:rPr>
                <w:rFonts w:ascii="Gill Sans MT" w:hAnsi="Gill Sans MT" w:cs="Tahoma"/>
                <w:sz w:val="20"/>
                <w:szCs w:val="20"/>
              </w:rPr>
              <w:t xml:space="preserve"> and how the internet is accessed in school. Find out the age of the internet and what the future might hold.</w:t>
            </w:r>
          </w:p>
        </w:tc>
        <w:tc>
          <w:tcPr>
            <w:tcW w:w="2287" w:type="dxa"/>
          </w:tcPr>
          <w:p w14:paraId="73688EE5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7F7710">
              <w:rPr>
                <w:rFonts w:ascii="Gill Sans MT" w:hAnsi="Gill Sans MT" w:cs="Tahoma"/>
                <w:b/>
                <w:bCs/>
                <w:sz w:val="20"/>
                <w:szCs w:val="20"/>
              </w:rPr>
              <w:t>External Devices 5.9</w:t>
            </w: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 </w:t>
            </w:r>
          </w:p>
          <w:p w14:paraId="4E6C4CA5" w14:textId="30D1075A" w:rsidR="003221AE" w:rsidRPr="001B614F" w:rsidRDefault="007F7710" w:rsidP="003221AE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 xml:space="preserve">In a similar fashion to working with </w:t>
            </w:r>
            <w:proofErr w:type="spellStart"/>
            <w:proofErr w:type="gramStart"/>
            <w:r>
              <w:rPr>
                <w:rFonts w:ascii="Gill Sans MT" w:hAnsi="Gill Sans MT" w:cs="Tahoma"/>
                <w:sz w:val="20"/>
                <w:szCs w:val="20"/>
              </w:rPr>
              <w:t>Micro:Bits</w:t>
            </w:r>
            <w:proofErr w:type="spellEnd"/>
            <w:proofErr w:type="gramEnd"/>
            <w:r>
              <w:rPr>
                <w:rFonts w:ascii="Gill Sans MT" w:hAnsi="Gill Sans MT" w:cs="Tahoma"/>
                <w:sz w:val="20"/>
                <w:szCs w:val="20"/>
              </w:rPr>
              <w:t>, Children will create their own program to upload to an external device to run.</w:t>
            </w:r>
          </w:p>
        </w:tc>
        <w:tc>
          <w:tcPr>
            <w:tcW w:w="2204" w:type="dxa"/>
          </w:tcPr>
          <w:p w14:paraId="0D3EE2C0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Word processing 5.8</w:t>
            </w:r>
          </w:p>
          <w:p w14:paraId="6E4D84FC" w14:textId="592A9C05" w:rsidR="003221AE" w:rsidRPr="003E35B2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Add and edit images to a word document. Know how to use word wrap with images and text and how to change the look of text within a document. Understand how to create tables to present information in MS word.</w:t>
            </w:r>
          </w:p>
        </w:tc>
        <w:tc>
          <w:tcPr>
            <w:tcW w:w="2224" w:type="dxa"/>
          </w:tcPr>
          <w:p w14:paraId="6271A950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Simulations 3.7</w:t>
            </w:r>
          </w:p>
          <w:p w14:paraId="68AE0C65" w14:textId="77777777" w:rsidR="003221AE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C</w:t>
            </w:r>
            <w:r w:rsidRPr="00485F61">
              <w:rPr>
                <w:rFonts w:ascii="Gill Sans MT" w:hAnsi="Gill Sans MT" w:cs="Tahoma"/>
                <w:sz w:val="20"/>
                <w:szCs w:val="20"/>
              </w:rPr>
              <w:t>onsider and explore what simulations are</w:t>
            </w:r>
            <w:r>
              <w:rPr>
                <w:rFonts w:ascii="Gill Sans MT" w:hAnsi="Gill Sans MT" w:cs="Tahoma"/>
                <w:sz w:val="20"/>
                <w:szCs w:val="20"/>
              </w:rPr>
              <w:t>. To analyse and evaluate a simulation.</w:t>
            </w:r>
          </w:p>
          <w:p w14:paraId="415392C4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  <w:p w14:paraId="6FE5879A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Game creator 5.5</w:t>
            </w:r>
          </w:p>
          <w:p w14:paraId="324DDB5F" w14:textId="539012B5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Use 2DIY 3D to create a playing area for a game. Design, make and play the game and share with others before evaluating.</w:t>
            </w:r>
          </w:p>
          <w:p w14:paraId="51F20B24" w14:textId="3D79505C" w:rsidR="005C677D" w:rsidRPr="00CB3571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</w:tc>
      </w:tr>
      <w:tr w:rsidR="002F5150" w14:paraId="6595A9AE" w14:textId="77777777" w:rsidTr="002F5150">
        <w:trPr>
          <w:trHeight w:val="2161"/>
        </w:trPr>
        <w:tc>
          <w:tcPr>
            <w:tcW w:w="1276" w:type="dxa"/>
          </w:tcPr>
          <w:p w14:paraId="625451FE" w14:textId="77777777" w:rsidR="001B7919" w:rsidRPr="003349CA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Herons</w:t>
            </w:r>
          </w:p>
          <w:p w14:paraId="57DA76CE" w14:textId="77777777" w:rsidR="001B7919" w:rsidRPr="003349CA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49CA">
              <w:rPr>
                <w:rFonts w:ascii="Gill Sans MT" w:hAnsi="Gill Sans MT" w:cs="Tahoma"/>
                <w:sz w:val="24"/>
                <w:szCs w:val="24"/>
              </w:rPr>
              <w:t>Y</w:t>
            </w:r>
            <w:r>
              <w:rPr>
                <w:rFonts w:ascii="Gill Sans MT" w:hAnsi="Gill Sans MT" w:cs="Tahoma"/>
                <w:sz w:val="24"/>
                <w:szCs w:val="24"/>
              </w:rPr>
              <w:t>3/4</w:t>
            </w:r>
            <w:r w:rsidRPr="003349CA">
              <w:rPr>
                <w:rFonts w:ascii="Gill Sans MT" w:hAnsi="Gill Sans MT" w:cs="Tahoma"/>
                <w:sz w:val="24"/>
                <w:szCs w:val="24"/>
              </w:rPr>
              <w:t>5</w:t>
            </w:r>
            <w:r>
              <w:rPr>
                <w:rFonts w:ascii="Gill Sans MT" w:hAnsi="Gill Sans MT" w:cs="Tahoma"/>
                <w:sz w:val="24"/>
                <w:szCs w:val="24"/>
              </w:rPr>
              <w:t>/6</w:t>
            </w:r>
          </w:p>
          <w:p w14:paraId="0A86CC1D" w14:textId="77777777" w:rsidR="002F5150" w:rsidRPr="003349CA" w:rsidRDefault="002F5150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704" w:type="dxa"/>
          </w:tcPr>
          <w:p w14:paraId="70512A1B" w14:textId="399B5BDE" w:rsidR="002F5150" w:rsidRDefault="002F5150" w:rsidP="003221AE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C</w:t>
            </w:r>
          </w:p>
        </w:tc>
        <w:tc>
          <w:tcPr>
            <w:tcW w:w="2253" w:type="dxa"/>
          </w:tcPr>
          <w:p w14:paraId="2FB36EEA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Coding 3.1</w:t>
            </w:r>
          </w:p>
          <w:p w14:paraId="11B2C1AE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Understand how a flow chart is used in computer programming and that there are different types of timers. Design and create an interactive scene.</w:t>
            </w:r>
          </w:p>
          <w:p w14:paraId="11BCEC4E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17C239BD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Coding 5.1</w:t>
            </w:r>
          </w:p>
          <w:p w14:paraId="112DD37E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 xml:space="preserve">Create a playable game using simplified code. Understand what the </w:t>
            </w:r>
            <w:r>
              <w:rPr>
                <w:rFonts w:ascii="Gill Sans MT" w:hAnsi="Gill Sans MT" w:cs="Tahoma"/>
                <w:sz w:val="20"/>
                <w:szCs w:val="20"/>
              </w:rPr>
              <w:lastRenderedPageBreak/>
              <w:t>different variable types are and how they are used differently.</w:t>
            </w:r>
          </w:p>
          <w:p w14:paraId="74C94923" w14:textId="77777777" w:rsidR="002F5150" w:rsidRDefault="002F5150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</w:tc>
        <w:tc>
          <w:tcPr>
            <w:tcW w:w="2330" w:type="dxa"/>
          </w:tcPr>
          <w:p w14:paraId="06B2A2A6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lastRenderedPageBreak/>
              <w:t>Online safety 3.2</w:t>
            </w:r>
          </w:p>
          <w:p w14:paraId="0E167FB1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 w:rsidRPr="003E6044">
              <w:rPr>
                <w:rFonts w:ascii="Gill Sans MT" w:hAnsi="Gill Sans MT" w:cs="Tahoma"/>
                <w:sz w:val="20"/>
                <w:szCs w:val="20"/>
              </w:rPr>
              <w:t>Know what makes a safe password</w:t>
            </w:r>
            <w:r>
              <w:rPr>
                <w:rFonts w:ascii="Gill Sans MT" w:hAnsi="Gill Sans MT" w:cs="Tahoma"/>
                <w:sz w:val="20"/>
                <w:szCs w:val="20"/>
              </w:rPr>
              <w:t xml:space="preserve"> and how a blog can be used to communicate with a wider audience.</w:t>
            </w:r>
          </w:p>
          <w:p w14:paraId="102D646C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387242C6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F13D02">
              <w:rPr>
                <w:rFonts w:ascii="Gill Sans MT" w:hAnsi="Gill Sans MT" w:cs="Tahoma"/>
                <w:b/>
                <w:bCs/>
                <w:sz w:val="20"/>
                <w:szCs w:val="20"/>
              </w:rPr>
              <w:t>Online safety 5.2</w:t>
            </w:r>
          </w:p>
          <w:p w14:paraId="127880F8" w14:textId="77777777" w:rsidR="005C677D" w:rsidRPr="00351E84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 xml:space="preserve">Gain a greater understanding of the impact that sharing digital content can have. To ensure reliability through </w:t>
            </w:r>
            <w:r>
              <w:rPr>
                <w:rFonts w:ascii="Gill Sans MT" w:hAnsi="Gill Sans MT" w:cs="Tahoma"/>
                <w:sz w:val="20"/>
                <w:szCs w:val="20"/>
              </w:rPr>
              <w:lastRenderedPageBreak/>
              <w:t>different communication methods.</w:t>
            </w:r>
          </w:p>
          <w:p w14:paraId="33F8782C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  <w:p w14:paraId="6907C351" w14:textId="5E26EDCC" w:rsidR="002F5150" w:rsidRPr="00F13D02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proofErr w:type="spellStart"/>
            <w:r w:rsidRPr="005C677D">
              <w:rPr>
                <w:rFonts w:ascii="Gill Sans MT" w:hAnsi="Gill Sans MT" w:cs="Tahoma"/>
                <w:b/>
                <w:bCs/>
                <w:sz w:val="20"/>
                <w:szCs w:val="20"/>
              </w:rPr>
              <w:t>MicroBits</w:t>
            </w:r>
            <w:proofErr w:type="spellEnd"/>
            <w:r w:rsidRPr="005C677D">
              <w:rPr>
                <w:rFonts w:ascii="Gill Sans MT" w:hAnsi="Gill Sans MT" w:cs="Tahoma"/>
                <w:b/>
                <w:bCs/>
                <w:sz w:val="20"/>
                <w:szCs w:val="20"/>
              </w:rPr>
              <w:t>: 3.10 and 5.10</w:t>
            </w:r>
          </w:p>
        </w:tc>
        <w:tc>
          <w:tcPr>
            <w:tcW w:w="2173" w:type="dxa"/>
          </w:tcPr>
          <w:p w14:paraId="79C27D1C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lastRenderedPageBreak/>
              <w:t>Logo 4.5</w:t>
            </w:r>
          </w:p>
          <w:p w14:paraId="354694DB" w14:textId="77777777" w:rsidR="005C677D" w:rsidRPr="007D2DC4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 w:rsidRPr="007D2DC4">
              <w:rPr>
                <w:rFonts w:ascii="Gill Sans MT" w:hAnsi="Gill Sans MT" w:cs="Tahoma"/>
                <w:sz w:val="20"/>
                <w:szCs w:val="20"/>
              </w:rPr>
              <w:t>Learn the structure of the coding language of Logo</w:t>
            </w:r>
            <w:r>
              <w:rPr>
                <w:rFonts w:ascii="Gill Sans MT" w:hAnsi="Gill Sans MT" w:cs="Tahoma"/>
                <w:sz w:val="20"/>
                <w:szCs w:val="20"/>
              </w:rPr>
              <w:t xml:space="preserve"> and use 2Logo to create letter shapes.</w:t>
            </w:r>
          </w:p>
          <w:p w14:paraId="1DAC6EC3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69FAC21A" w14:textId="6FC96ECC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Binary 6.8</w:t>
            </w:r>
          </w:p>
          <w:p w14:paraId="69DCE126" w14:textId="53F54F03" w:rsidR="002F5150" w:rsidRPr="0030301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Examine how whole numbers are used as the basis for representing all types of data in digital systems</w:t>
            </w:r>
          </w:p>
        </w:tc>
        <w:tc>
          <w:tcPr>
            <w:tcW w:w="2287" w:type="dxa"/>
          </w:tcPr>
          <w:p w14:paraId="56663675" w14:textId="42FCDD83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Spreadsheets 3.3</w:t>
            </w:r>
          </w:p>
          <w:p w14:paraId="2A440956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Use 2Calculate to collect data and produce a variety of graphs. Use the advanced mode of 2Calculate to learn about cell references.</w:t>
            </w:r>
          </w:p>
          <w:p w14:paraId="0F26F220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64236CD8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30301D">
              <w:rPr>
                <w:rFonts w:ascii="Gill Sans MT" w:hAnsi="Gill Sans MT" w:cs="Tahoma"/>
                <w:b/>
                <w:bCs/>
                <w:sz w:val="20"/>
                <w:szCs w:val="20"/>
              </w:rPr>
              <w:t>Spreadsheets 5.3</w:t>
            </w:r>
          </w:p>
          <w:p w14:paraId="3E1395A7" w14:textId="77777777" w:rsidR="005C677D" w:rsidRDefault="005C677D" w:rsidP="005C677D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 xml:space="preserve">Use a spreadsheet to model a real-life problem. Use formulae to calculate the area and </w:t>
            </w:r>
            <w:r>
              <w:rPr>
                <w:rFonts w:ascii="Gill Sans MT" w:hAnsi="Gill Sans MT" w:cs="Tahoma"/>
                <w:sz w:val="20"/>
                <w:szCs w:val="20"/>
              </w:rPr>
              <w:lastRenderedPageBreak/>
              <w:t>perimeter of shapes and create formulae that use text variables.</w:t>
            </w:r>
          </w:p>
          <w:p w14:paraId="59B67021" w14:textId="35CB1DC2" w:rsidR="002F5150" w:rsidRDefault="002F5150" w:rsidP="008E3D03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</w:tc>
        <w:tc>
          <w:tcPr>
            <w:tcW w:w="2204" w:type="dxa"/>
          </w:tcPr>
          <w:p w14:paraId="35121193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lastRenderedPageBreak/>
              <w:t>Touch typing 3.4</w:t>
            </w:r>
          </w:p>
          <w:p w14:paraId="1138F4C5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 xml:space="preserve">Understand the correct posture at a computer and to know the home, top and bottom row </w:t>
            </w:r>
            <w:proofErr w:type="spellStart"/>
            <w:r>
              <w:rPr>
                <w:rFonts w:ascii="Gill Sans MT" w:hAnsi="Gill Sans MT" w:cs="Tahoma"/>
                <w:sz w:val="20"/>
                <w:szCs w:val="20"/>
              </w:rPr>
              <w:t>keys.</w:t>
            </w:r>
            <w:proofErr w:type="spellEnd"/>
          </w:p>
          <w:p w14:paraId="5112DE2A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  <w:p w14:paraId="5BE1DEBA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30301D">
              <w:rPr>
                <w:rFonts w:ascii="Gill Sans MT" w:hAnsi="Gill Sans MT" w:cs="Tahoma"/>
                <w:b/>
                <w:bCs/>
                <w:sz w:val="20"/>
                <w:szCs w:val="20"/>
              </w:rPr>
              <w:t>Blogging 6.4</w:t>
            </w:r>
          </w:p>
          <w:p w14:paraId="46F88F75" w14:textId="032A6DE0" w:rsidR="002F5150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 xml:space="preserve">Identify the purpose of blogs and the features of a successful blog. Understand how to </w:t>
            </w:r>
            <w:r>
              <w:rPr>
                <w:rFonts w:ascii="Gill Sans MT" w:hAnsi="Gill Sans MT" w:cs="Tahoma"/>
                <w:sz w:val="20"/>
                <w:szCs w:val="20"/>
              </w:rPr>
              <w:lastRenderedPageBreak/>
              <w:t>write a blog and blog post.</w:t>
            </w:r>
          </w:p>
        </w:tc>
        <w:tc>
          <w:tcPr>
            <w:tcW w:w="2224" w:type="dxa"/>
          </w:tcPr>
          <w:p w14:paraId="3F5DD8B8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lastRenderedPageBreak/>
              <w:t>Animation 4.6</w:t>
            </w:r>
          </w:p>
          <w:p w14:paraId="34EDB29B" w14:textId="77777777" w:rsidR="002F5150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Learn how animations are created on the computer and how to add backgrounds, sounds and ‘stop motion’.</w:t>
            </w:r>
          </w:p>
          <w:p w14:paraId="28A126F7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</w:p>
          <w:p w14:paraId="496097A3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F54D24">
              <w:rPr>
                <w:rFonts w:ascii="Gill Sans MT" w:hAnsi="Gill Sans MT" w:cs="Tahoma"/>
                <w:b/>
                <w:bCs/>
                <w:sz w:val="20"/>
                <w:szCs w:val="20"/>
              </w:rPr>
              <w:t>Text adventures 6.5</w:t>
            </w:r>
          </w:p>
          <w:p w14:paraId="19A6341D" w14:textId="77777777" w:rsidR="001B7919" w:rsidRPr="00110516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Use 2Connect to plan and make a story adventure. Use written plans to code a map-</w:t>
            </w:r>
            <w:r>
              <w:rPr>
                <w:rFonts w:ascii="Gill Sans MT" w:hAnsi="Gill Sans MT" w:cs="Tahoma"/>
                <w:sz w:val="20"/>
                <w:szCs w:val="20"/>
              </w:rPr>
              <w:lastRenderedPageBreak/>
              <w:t>based adventure in 2Code.</w:t>
            </w:r>
          </w:p>
          <w:p w14:paraId="48A463CE" w14:textId="0E4FDA1F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</w:tc>
      </w:tr>
      <w:tr w:rsidR="001B7919" w14:paraId="6EA78D4C" w14:textId="77777777" w:rsidTr="002F5150">
        <w:trPr>
          <w:trHeight w:val="2161"/>
        </w:trPr>
        <w:tc>
          <w:tcPr>
            <w:tcW w:w="1276" w:type="dxa"/>
          </w:tcPr>
          <w:p w14:paraId="76C34733" w14:textId="77777777" w:rsidR="001B7919" w:rsidRPr="003349CA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lastRenderedPageBreak/>
              <w:t>Herons</w:t>
            </w:r>
          </w:p>
          <w:p w14:paraId="3C8F58F4" w14:textId="77777777" w:rsidR="001B7919" w:rsidRPr="003349CA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 w:rsidRPr="003349CA">
              <w:rPr>
                <w:rFonts w:ascii="Gill Sans MT" w:hAnsi="Gill Sans MT" w:cs="Tahoma"/>
                <w:sz w:val="24"/>
                <w:szCs w:val="24"/>
              </w:rPr>
              <w:t>Y</w:t>
            </w:r>
            <w:r>
              <w:rPr>
                <w:rFonts w:ascii="Gill Sans MT" w:hAnsi="Gill Sans MT" w:cs="Tahoma"/>
                <w:sz w:val="24"/>
                <w:szCs w:val="24"/>
              </w:rPr>
              <w:t>3/4</w:t>
            </w:r>
            <w:r w:rsidRPr="003349CA">
              <w:rPr>
                <w:rFonts w:ascii="Gill Sans MT" w:hAnsi="Gill Sans MT" w:cs="Tahoma"/>
                <w:sz w:val="24"/>
                <w:szCs w:val="24"/>
              </w:rPr>
              <w:t>5</w:t>
            </w:r>
            <w:r>
              <w:rPr>
                <w:rFonts w:ascii="Gill Sans MT" w:hAnsi="Gill Sans MT" w:cs="Tahoma"/>
                <w:sz w:val="24"/>
                <w:szCs w:val="24"/>
              </w:rPr>
              <w:t>/6</w:t>
            </w:r>
          </w:p>
          <w:p w14:paraId="56789F2C" w14:textId="77777777" w:rsidR="001B7919" w:rsidRPr="003349CA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</w:p>
        </w:tc>
        <w:tc>
          <w:tcPr>
            <w:tcW w:w="704" w:type="dxa"/>
          </w:tcPr>
          <w:p w14:paraId="6C7F3EDD" w14:textId="2CE49E3D" w:rsidR="001B7919" w:rsidRDefault="001B7919" w:rsidP="001B7919">
            <w:pPr>
              <w:pStyle w:val="NoSpacing"/>
              <w:spacing w:line="276" w:lineRule="auto"/>
              <w:jc w:val="center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4"/>
                <w:szCs w:val="24"/>
              </w:rPr>
              <w:t>D</w:t>
            </w:r>
          </w:p>
        </w:tc>
        <w:tc>
          <w:tcPr>
            <w:tcW w:w="2253" w:type="dxa"/>
          </w:tcPr>
          <w:p w14:paraId="1E0DFA1C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color w:val="000000" w:themeColor="text1"/>
                <w:sz w:val="20"/>
                <w:szCs w:val="20"/>
              </w:rPr>
              <w:t>Coding 4.1</w:t>
            </w:r>
          </w:p>
          <w:p w14:paraId="1940D805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color w:val="000000" w:themeColor="text1"/>
                <w:sz w:val="20"/>
                <w:szCs w:val="20"/>
              </w:rPr>
              <w:t>Understand how an ‘IF’ and ‘ELSE’ statement works and what a variable is in programming. Use a number variable to produce a playable game</w:t>
            </w: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 </w:t>
            </w:r>
          </w:p>
          <w:p w14:paraId="67ABF51B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4AE6FCFA" w14:textId="77777777" w:rsidR="001B7919" w:rsidRPr="002F21FE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Coding 6.1</w:t>
            </w:r>
          </w:p>
          <w:p w14:paraId="1A83D971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Design a playable game with a timer and a score. Use functions and flowcharts to debug code. Understand how 2Code can be used to make a text-adventure game.</w:t>
            </w:r>
          </w:p>
          <w:p w14:paraId="689B82FE" w14:textId="35A1FFDC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</w:tc>
        <w:tc>
          <w:tcPr>
            <w:tcW w:w="2330" w:type="dxa"/>
          </w:tcPr>
          <w:p w14:paraId="4A106AFE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6416C7">
              <w:rPr>
                <w:rFonts w:ascii="Gill Sans MT" w:hAnsi="Gill Sans MT" w:cs="Tahoma"/>
                <w:b/>
                <w:bCs/>
                <w:sz w:val="20"/>
                <w:szCs w:val="20"/>
              </w:rPr>
              <w:t>Online safety 4.2</w:t>
            </w:r>
          </w:p>
          <w:p w14:paraId="72E57A32" w14:textId="77777777" w:rsidR="001B7919" w:rsidRPr="00F85970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Understand the importance of a healthy amount of screen time.</w:t>
            </w:r>
          </w:p>
          <w:p w14:paraId="688DCDE4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23209C3D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F13D02"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Online safety </w:t>
            </w: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6</w:t>
            </w:r>
            <w:r w:rsidRPr="00F13D02">
              <w:rPr>
                <w:rFonts w:ascii="Gill Sans MT" w:hAnsi="Gill Sans MT" w:cs="Tahoma"/>
                <w:b/>
                <w:bCs/>
                <w:sz w:val="20"/>
                <w:szCs w:val="20"/>
              </w:rPr>
              <w:t>.2</w:t>
            </w:r>
          </w:p>
          <w:p w14:paraId="3516A607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Identify benefits/risks of mobile devices giving your location and have a clear idea of appropriate online behaviour.</w:t>
            </w:r>
          </w:p>
          <w:p w14:paraId="40EC3A87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418E1AAB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30FD3AE4" w14:textId="03A1F2DC" w:rsidR="001B7919" w:rsidRPr="00F13D02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E3D03">
              <w:rPr>
                <w:rFonts w:ascii="Gill Sans MT" w:hAnsi="Gill Sans MT" w:cs="Tahoma"/>
                <w:b/>
                <w:bCs/>
                <w:sz w:val="20"/>
                <w:szCs w:val="20"/>
              </w:rPr>
              <w:t>Micro:Bits</w:t>
            </w:r>
            <w:proofErr w:type="spellEnd"/>
            <w:proofErr w:type="gramEnd"/>
            <w:r w:rsidRPr="008E3D03">
              <w:rPr>
                <w:rFonts w:ascii="Gill Sans MT" w:hAnsi="Gill Sans MT" w:cs="Tahoma"/>
                <w:b/>
                <w:bCs/>
                <w:sz w:val="20"/>
                <w:szCs w:val="20"/>
              </w:rPr>
              <w:t xml:space="preserve"> 4.11</w:t>
            </w:r>
          </w:p>
        </w:tc>
        <w:tc>
          <w:tcPr>
            <w:tcW w:w="2173" w:type="dxa"/>
          </w:tcPr>
          <w:p w14:paraId="28C8577D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9B6317">
              <w:rPr>
                <w:rFonts w:ascii="Gill Sans MT" w:hAnsi="Gill Sans MT" w:cs="Tahoma"/>
                <w:b/>
                <w:bCs/>
                <w:sz w:val="20"/>
                <w:szCs w:val="20"/>
              </w:rPr>
              <w:t>Effective searching 4.7</w:t>
            </w:r>
          </w:p>
          <w:p w14:paraId="402AC548" w14:textId="01F4B721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Learn how to use search effectively to find information and assess whether an information source is true and reliable</w:t>
            </w:r>
            <w:r>
              <w:rPr>
                <w:rFonts w:ascii="Gill Sans MT" w:hAnsi="Gill Sans MT" w:cs="Tahoma"/>
                <w:sz w:val="24"/>
                <w:szCs w:val="24"/>
              </w:rPr>
              <w:t xml:space="preserve"> </w:t>
            </w:r>
          </w:p>
          <w:p w14:paraId="4EAE4B19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</w:p>
          <w:p w14:paraId="4C896D23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Writing for different audiences 4.4</w:t>
            </w:r>
          </w:p>
          <w:p w14:paraId="0C3446B6" w14:textId="4F2CBA52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4"/>
                <w:szCs w:val="24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Explore how font and style can affect the impact of a text. Use a scenario to write for a community campaign.</w:t>
            </w:r>
          </w:p>
          <w:p w14:paraId="7DC916E3" w14:textId="28D10D1C" w:rsidR="001B7919" w:rsidRPr="0030301D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3609A685" w14:textId="09F80282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30301D">
              <w:rPr>
                <w:rFonts w:ascii="Gill Sans MT" w:hAnsi="Gill Sans MT" w:cs="Tahoma"/>
                <w:b/>
                <w:bCs/>
                <w:sz w:val="20"/>
                <w:szCs w:val="20"/>
              </w:rPr>
              <w:t>Spreadsheets 6.</w:t>
            </w: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9</w:t>
            </w:r>
          </w:p>
          <w:p w14:paraId="26800F68" w14:textId="2B45FEB4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Use a spreadsheet to record the following: an investigation of the probability of throwing many dice, planning how to spend pocket money and the effect of saving money and planning a school charity day to maximise the money donated to charity.</w:t>
            </w:r>
          </w:p>
        </w:tc>
        <w:tc>
          <w:tcPr>
            <w:tcW w:w="2204" w:type="dxa"/>
          </w:tcPr>
          <w:p w14:paraId="5085F575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64479B69" w14:textId="65B56BE1" w:rsidR="001B7919" w:rsidRPr="007F7710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7F7710">
              <w:rPr>
                <w:rFonts w:ascii="Gill Sans MT" w:hAnsi="Gill Sans MT" w:cs="Tahoma"/>
                <w:b/>
                <w:bCs/>
                <w:sz w:val="20"/>
                <w:szCs w:val="20"/>
              </w:rPr>
              <w:t>Making Music 4.9</w:t>
            </w:r>
          </w:p>
          <w:p w14:paraId="09030167" w14:textId="3FD294F1" w:rsidR="001B7919" w:rsidRPr="007F7710" w:rsidRDefault="007F7710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 w:rsidRPr="007F7710">
              <w:rPr>
                <w:rFonts w:ascii="Gill Sans MT" w:hAnsi="Gill Sans MT" w:cs="Tahoma"/>
                <w:sz w:val="20"/>
                <w:szCs w:val="20"/>
              </w:rPr>
              <w:t>Using online software to create digital music.</w:t>
            </w:r>
          </w:p>
          <w:p w14:paraId="7570BA24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  <w:p w14:paraId="06B26C1B" w14:textId="2A220042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b/>
                <w:bCs/>
                <w:sz w:val="20"/>
                <w:szCs w:val="20"/>
              </w:rPr>
              <w:t>3D modelling 5.6</w:t>
            </w:r>
          </w:p>
          <w:p w14:paraId="05EA0DCC" w14:textId="77777777" w:rsidR="001B7919" w:rsidRPr="00E051C1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Learn how to use 2Design and make and the skills of computer aided design. Design a 3D model to fit certain criteria.</w:t>
            </w:r>
          </w:p>
          <w:p w14:paraId="19DBD5E3" w14:textId="15013CDD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</w:p>
        </w:tc>
        <w:tc>
          <w:tcPr>
            <w:tcW w:w="2224" w:type="dxa"/>
          </w:tcPr>
          <w:p w14:paraId="3D0DEC04" w14:textId="77777777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 w:rsidRPr="00F54D24">
              <w:rPr>
                <w:rFonts w:ascii="Gill Sans MT" w:hAnsi="Gill Sans MT" w:cs="Tahoma"/>
                <w:b/>
                <w:bCs/>
                <w:sz w:val="20"/>
                <w:szCs w:val="20"/>
              </w:rPr>
              <w:t>Quizzing 6.7</w:t>
            </w:r>
          </w:p>
          <w:p w14:paraId="21A9156C" w14:textId="5A241A16" w:rsidR="001B7919" w:rsidRDefault="001B7919" w:rsidP="001B7919">
            <w:pPr>
              <w:pStyle w:val="NoSpacing"/>
              <w:spacing w:line="276" w:lineRule="auto"/>
              <w:rPr>
                <w:rFonts w:ascii="Gill Sans MT" w:hAnsi="Gill Sans MT" w:cs="Tahoma"/>
                <w:b/>
                <w:bCs/>
                <w:sz w:val="20"/>
                <w:szCs w:val="20"/>
              </w:rPr>
            </w:pPr>
            <w:r>
              <w:rPr>
                <w:rFonts w:ascii="Gill Sans MT" w:hAnsi="Gill Sans MT" w:cs="Tahoma"/>
                <w:sz w:val="20"/>
                <w:szCs w:val="20"/>
              </w:rPr>
              <w:t>Create a picture-based quiz for young children and learn how to use the different question types within 2Quiz</w:t>
            </w:r>
          </w:p>
        </w:tc>
      </w:tr>
      <w:bookmarkEnd w:id="0"/>
    </w:tbl>
    <w:p w14:paraId="23552125" w14:textId="41521120" w:rsidR="00E1198E" w:rsidRPr="00E1198E" w:rsidRDefault="00E1198E" w:rsidP="00E424A5">
      <w:pPr>
        <w:pStyle w:val="NoSpacing"/>
        <w:spacing w:line="276" w:lineRule="auto"/>
        <w:rPr>
          <w:rFonts w:ascii="Tahoma" w:hAnsi="Tahoma" w:cs="Tahoma"/>
          <w:sz w:val="24"/>
          <w:szCs w:val="24"/>
        </w:rPr>
      </w:pPr>
    </w:p>
    <w:sectPr w:rsidR="00E1198E" w:rsidRPr="00E1198E" w:rsidSect="00C52C00">
      <w:headerReference w:type="default" r:id="rId9"/>
      <w:footerReference w:type="default" r:id="rId10"/>
      <w:type w:val="continuous"/>
      <w:pgSz w:w="16838" w:h="11906" w:orient="landscape"/>
      <w:pgMar w:top="709" w:right="851" w:bottom="707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EDCB2" w14:textId="77777777" w:rsidR="00615F74" w:rsidRDefault="00615F74" w:rsidP="000B5788">
      <w:pPr>
        <w:spacing w:after="0" w:line="240" w:lineRule="auto"/>
      </w:pPr>
      <w:r>
        <w:separator/>
      </w:r>
    </w:p>
  </w:endnote>
  <w:endnote w:type="continuationSeparator" w:id="0">
    <w:p w14:paraId="1E23C579" w14:textId="77777777" w:rsidR="00615F74" w:rsidRDefault="00615F74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18E5AF" wp14:editId="3DC8629E">
              <wp:simplePos x="0" y="0"/>
              <wp:positionH relativeFrom="page">
                <wp:align>center</wp:align>
              </wp:positionH>
              <wp:positionV relativeFrom="paragraph">
                <wp:posOffset>-432435</wp:posOffset>
              </wp:positionV>
              <wp:extent cx="9936480" cy="592427"/>
              <wp:effectExtent l="0" t="0" r="762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36480" cy="592427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63512CF" id="Group 7" o:spid="_x0000_s1026" style="position:absolute;margin-left:0;margin-top:-34.05pt;width:782.4pt;height:46.65pt;z-index:251661312;mso-position-horizontal:center;mso-position-horizontal-relative:page;mso-width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9u/we0PDaO883LQsEoA&#10;AAAASUVORK5CYIJQSwMECgAAAAAAAAAhAH2nFTc5GwAAORsAABUAAABkcnMvbWVkaWEvaW1hZ2Uy&#10;LmpwZWf/2P/gABBKRklGAAEBAQDcANwAAP/bAEMAAgEBAQEBAgEBAQICAgICBAMCAgICBQQEAwQG&#10;BQYGBgUGBgYHCQgGBwkHBgYICwgJCgoKCgoGCAsMCwoMCQoKCv/bAEMBAgICAgICBQMDBQoHBgcK&#10;CgoKCgoKCgoKCgoKCgoKCgoKCgoKCgoKCgoKCgoKCgoKCgoKCgoKCgoKCgoKCgoKCv/AABEIADoA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637F3" w14:textId="77777777" w:rsidR="00615F74" w:rsidRDefault="00615F74" w:rsidP="000B5788">
      <w:pPr>
        <w:spacing w:after="0" w:line="240" w:lineRule="auto"/>
      </w:pPr>
      <w:r>
        <w:separator/>
      </w:r>
    </w:p>
  </w:footnote>
  <w:footnote w:type="continuationSeparator" w:id="0">
    <w:p w14:paraId="572EFBA5" w14:textId="77777777" w:rsidR="00615F74" w:rsidRDefault="00615F74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16A48A4F" wp14:editId="5230F316">
          <wp:simplePos x="0" y="0"/>
          <wp:positionH relativeFrom="page">
            <wp:posOffset>434340</wp:posOffset>
          </wp:positionH>
          <wp:positionV relativeFrom="paragraph">
            <wp:posOffset>-53340</wp:posOffset>
          </wp:positionV>
          <wp:extent cx="9806600" cy="290830"/>
          <wp:effectExtent l="0" t="0" r="4445" b="0"/>
          <wp:wrapNone/>
          <wp:docPr id="3" name="Picture 3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6600" cy="2908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E42FB"/>
    <w:multiLevelType w:val="multilevel"/>
    <w:tmpl w:val="A9EEBC14"/>
    <w:lvl w:ilvl="0">
      <w:start w:val="1"/>
      <w:numFmt w:val="decimal"/>
      <w:lvlText w:val="%1"/>
      <w:lvlJc w:val="left"/>
      <w:pPr>
        <w:ind w:left="732" w:hanging="7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2" w:hanging="7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D686136"/>
    <w:multiLevelType w:val="multilevel"/>
    <w:tmpl w:val="643E12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6D0F3A77"/>
    <w:multiLevelType w:val="multilevel"/>
    <w:tmpl w:val="6FC44B9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295060701">
    <w:abstractNumId w:val="1"/>
  </w:num>
  <w:num w:numId="2" w16cid:durableId="262418352">
    <w:abstractNumId w:val="2"/>
  </w:num>
  <w:num w:numId="3" w16cid:durableId="968780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75D1B"/>
    <w:rsid w:val="00096E9A"/>
    <w:rsid w:val="000B5788"/>
    <w:rsid w:val="000C09C8"/>
    <w:rsid w:val="000F45E2"/>
    <w:rsid w:val="00107E8F"/>
    <w:rsid w:val="001B7919"/>
    <w:rsid w:val="00225A7E"/>
    <w:rsid w:val="00281D5C"/>
    <w:rsid w:val="002D6884"/>
    <w:rsid w:val="002E48A1"/>
    <w:rsid w:val="002F5150"/>
    <w:rsid w:val="003221AE"/>
    <w:rsid w:val="00456735"/>
    <w:rsid w:val="00487153"/>
    <w:rsid w:val="0050183B"/>
    <w:rsid w:val="00522AE5"/>
    <w:rsid w:val="00596F62"/>
    <w:rsid w:val="005A3D4F"/>
    <w:rsid w:val="005C2DAF"/>
    <w:rsid w:val="005C677D"/>
    <w:rsid w:val="005D5B4D"/>
    <w:rsid w:val="00615F74"/>
    <w:rsid w:val="006560BC"/>
    <w:rsid w:val="00665C50"/>
    <w:rsid w:val="00693D07"/>
    <w:rsid w:val="007155C7"/>
    <w:rsid w:val="00736534"/>
    <w:rsid w:val="00760B13"/>
    <w:rsid w:val="007F7710"/>
    <w:rsid w:val="008900F0"/>
    <w:rsid w:val="00892250"/>
    <w:rsid w:val="00896B81"/>
    <w:rsid w:val="008E3D03"/>
    <w:rsid w:val="009062EB"/>
    <w:rsid w:val="00910938"/>
    <w:rsid w:val="009D727E"/>
    <w:rsid w:val="009E1139"/>
    <w:rsid w:val="00AA0D9F"/>
    <w:rsid w:val="00B33ED7"/>
    <w:rsid w:val="00B43668"/>
    <w:rsid w:val="00B65F79"/>
    <w:rsid w:val="00C25628"/>
    <w:rsid w:val="00C52C00"/>
    <w:rsid w:val="00C7571B"/>
    <w:rsid w:val="00CC1C6D"/>
    <w:rsid w:val="00D42526"/>
    <w:rsid w:val="00E1198E"/>
    <w:rsid w:val="00E424A5"/>
    <w:rsid w:val="00F10480"/>
    <w:rsid w:val="00F6091C"/>
    <w:rsid w:val="00F8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4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7E8F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8661B-86B4-4C52-AF5E-60213368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44</TotalTime>
  <Pages>4</Pages>
  <Words>1463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Joe Skinner</cp:lastModifiedBy>
  <cp:revision>6</cp:revision>
  <cp:lastPrinted>2022-07-21T14:52:00Z</cp:lastPrinted>
  <dcterms:created xsi:type="dcterms:W3CDTF">2024-11-04T22:45:00Z</dcterms:created>
  <dcterms:modified xsi:type="dcterms:W3CDTF">2025-10-03T15:47:00Z</dcterms:modified>
</cp:coreProperties>
</file>