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CAB02" w14:textId="5C776626" w:rsidR="00B53843" w:rsidRPr="007E1694" w:rsidRDefault="00A82843">
      <w:pPr>
        <w:rPr>
          <w:rFonts w:asciiTheme="majorHAnsi" w:hAnsiTheme="majorHAnsi" w:cstheme="majorHAnsi"/>
          <w:sz w:val="20"/>
          <w:szCs w:val="20"/>
        </w:rPr>
      </w:pPr>
      <w:r w:rsidRPr="007E1694">
        <w:rPr>
          <w:rFonts w:asciiTheme="majorHAnsi" w:hAnsiTheme="majorHAnsi" w:cstheme="majorHAnsi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7918C373" wp14:editId="28047FB3">
            <wp:simplePos x="0" y="0"/>
            <wp:positionH relativeFrom="margin">
              <wp:posOffset>7915275</wp:posOffset>
            </wp:positionH>
            <wp:positionV relativeFrom="paragraph">
              <wp:posOffset>0</wp:posOffset>
            </wp:positionV>
            <wp:extent cx="828675" cy="8286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17690B" w14:textId="1A12823C" w:rsidR="00B53843" w:rsidRPr="007E1694" w:rsidRDefault="00B53843" w:rsidP="00B53843">
      <w:pPr>
        <w:pStyle w:val="Header"/>
        <w:rPr>
          <w:rFonts w:asciiTheme="majorHAnsi" w:hAnsiTheme="majorHAnsi" w:cstheme="majorHAnsi"/>
          <w:b/>
          <w:bCs/>
          <w:sz w:val="20"/>
          <w:szCs w:val="20"/>
        </w:rPr>
      </w:pPr>
      <w:r w:rsidRPr="007E1694">
        <w:rPr>
          <w:rFonts w:asciiTheme="majorHAnsi" w:hAnsiTheme="majorHAnsi" w:cstheme="majorHAnsi"/>
          <w:b/>
          <w:bCs/>
          <w:sz w:val="20"/>
          <w:szCs w:val="20"/>
        </w:rPr>
        <w:t>Lapford</w:t>
      </w:r>
      <w:r w:rsidR="00E033D9" w:rsidRPr="007E1694">
        <w:rPr>
          <w:rFonts w:asciiTheme="majorHAnsi" w:hAnsiTheme="majorHAnsi" w:cstheme="majorHAnsi"/>
          <w:b/>
          <w:bCs/>
          <w:sz w:val="20"/>
          <w:szCs w:val="20"/>
        </w:rPr>
        <w:t xml:space="preserve"> Community</w:t>
      </w:r>
      <w:r w:rsidRPr="007E1694">
        <w:rPr>
          <w:rFonts w:asciiTheme="majorHAnsi" w:hAnsiTheme="majorHAnsi" w:cstheme="majorHAnsi"/>
          <w:b/>
          <w:bCs/>
          <w:sz w:val="20"/>
          <w:szCs w:val="20"/>
        </w:rPr>
        <w:t xml:space="preserve"> Primary School</w:t>
      </w:r>
      <w:r w:rsidR="00E033D9" w:rsidRPr="007E1694">
        <w:rPr>
          <w:rFonts w:asciiTheme="majorHAnsi" w:hAnsiTheme="majorHAnsi" w:cstheme="majorHAnsi"/>
          <w:b/>
          <w:bCs/>
          <w:sz w:val="20"/>
          <w:szCs w:val="20"/>
        </w:rPr>
        <w:t xml:space="preserve"> Geography Rolling Programme</w:t>
      </w:r>
    </w:p>
    <w:p w14:paraId="531B0A98" w14:textId="6E28C992" w:rsidR="00E033D9" w:rsidRPr="007E1694" w:rsidRDefault="00E033D9" w:rsidP="00B53843">
      <w:pPr>
        <w:pStyle w:val="Header"/>
        <w:rPr>
          <w:rFonts w:asciiTheme="majorHAnsi" w:hAnsiTheme="majorHAnsi" w:cstheme="majorHAnsi"/>
          <w:b/>
          <w:bCs/>
          <w:sz w:val="20"/>
          <w:szCs w:val="20"/>
        </w:rPr>
      </w:pPr>
    </w:p>
    <w:tbl>
      <w:tblPr>
        <w:tblStyle w:val="TableGrid"/>
        <w:tblW w:w="12753" w:type="dxa"/>
        <w:tblLayout w:type="fixed"/>
        <w:tblLook w:val="04A0" w:firstRow="1" w:lastRow="0" w:firstColumn="1" w:lastColumn="0" w:noHBand="0" w:noVBand="1"/>
      </w:tblPr>
      <w:tblGrid>
        <w:gridCol w:w="1584"/>
        <w:gridCol w:w="1488"/>
        <w:gridCol w:w="1318"/>
        <w:gridCol w:w="1417"/>
        <w:gridCol w:w="1418"/>
        <w:gridCol w:w="1559"/>
        <w:gridCol w:w="1559"/>
        <w:gridCol w:w="1276"/>
        <w:gridCol w:w="1134"/>
      </w:tblGrid>
      <w:tr w:rsidR="006F712F" w:rsidRPr="007E1694" w14:paraId="0FE6E808" w14:textId="1033E4E5" w:rsidTr="006F712F">
        <w:tc>
          <w:tcPr>
            <w:tcW w:w="1584" w:type="dxa"/>
            <w:shd w:val="clear" w:color="auto" w:fill="D0CECE" w:themeFill="background2" w:themeFillShade="E6"/>
          </w:tcPr>
          <w:p w14:paraId="005DB3DC" w14:textId="77777777" w:rsidR="006F712F" w:rsidRPr="007E1694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488" w:type="dxa"/>
            <w:shd w:val="clear" w:color="auto" w:fill="D0CECE" w:themeFill="background2" w:themeFillShade="E6"/>
          </w:tcPr>
          <w:p w14:paraId="25C9B8B2" w14:textId="5A8F5602" w:rsidR="006F712F" w:rsidRPr="007E1694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>Autumn A</w:t>
            </w:r>
          </w:p>
        </w:tc>
        <w:tc>
          <w:tcPr>
            <w:tcW w:w="1318" w:type="dxa"/>
            <w:shd w:val="clear" w:color="auto" w:fill="D0CECE" w:themeFill="background2" w:themeFillShade="E6"/>
          </w:tcPr>
          <w:p w14:paraId="46BF39DD" w14:textId="1162AB17" w:rsidR="006F712F" w:rsidRPr="007E1694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>Spring A</w:t>
            </w:r>
          </w:p>
        </w:tc>
        <w:tc>
          <w:tcPr>
            <w:tcW w:w="1417" w:type="dxa"/>
            <w:shd w:val="clear" w:color="auto" w:fill="D0CECE" w:themeFill="background2" w:themeFillShade="E6"/>
          </w:tcPr>
          <w:p w14:paraId="311BBA2A" w14:textId="6BB91015" w:rsidR="006F712F" w:rsidRPr="007E1694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>Autumn B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14:paraId="0FC19FCC" w14:textId="2BEB6935" w:rsidR="006F712F" w:rsidRPr="007E1694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>Spring B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14:paraId="121C13FA" w14:textId="0FF13DB1" w:rsidR="006F712F" w:rsidRPr="007E1694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>Autumn C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14:paraId="5A372081" w14:textId="3D1B0385" w:rsidR="006F712F" w:rsidRPr="007E1694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>Spring C</w:t>
            </w:r>
          </w:p>
        </w:tc>
        <w:tc>
          <w:tcPr>
            <w:tcW w:w="1276" w:type="dxa"/>
            <w:shd w:val="clear" w:color="auto" w:fill="D0CECE" w:themeFill="background2" w:themeFillShade="E6"/>
          </w:tcPr>
          <w:p w14:paraId="6E1AF74A" w14:textId="0FEBFBCB" w:rsidR="006F712F" w:rsidRPr="007E1694" w:rsidRDefault="006F712F" w:rsidP="004077F8">
            <w:pPr>
              <w:pStyle w:val="Header"/>
              <w:rPr>
                <w:rFonts w:asciiTheme="majorHAnsi" w:hAnsiTheme="majorHAnsi" w:cstheme="majorHAnsi"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>Autumn D</w:t>
            </w:r>
          </w:p>
        </w:tc>
        <w:tc>
          <w:tcPr>
            <w:tcW w:w="1134" w:type="dxa"/>
            <w:shd w:val="clear" w:color="auto" w:fill="D0CECE" w:themeFill="background2" w:themeFillShade="E6"/>
          </w:tcPr>
          <w:p w14:paraId="20162403" w14:textId="7B13B5E2" w:rsidR="006F712F" w:rsidRPr="007E1694" w:rsidRDefault="006F712F" w:rsidP="004077F8">
            <w:pPr>
              <w:pStyle w:val="Header"/>
              <w:rPr>
                <w:rFonts w:asciiTheme="majorHAnsi" w:hAnsiTheme="majorHAnsi" w:cstheme="majorHAnsi"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>Spring D</w:t>
            </w:r>
          </w:p>
        </w:tc>
      </w:tr>
      <w:tr w:rsidR="006F712F" w:rsidRPr="007E1694" w14:paraId="7FD60B4A" w14:textId="1D154511" w:rsidTr="006F712F">
        <w:tc>
          <w:tcPr>
            <w:tcW w:w="1584" w:type="dxa"/>
            <w:vMerge w:val="restart"/>
            <w:shd w:val="clear" w:color="auto" w:fill="D0CECE" w:themeFill="background2" w:themeFillShade="E6"/>
          </w:tcPr>
          <w:p w14:paraId="7F0DA0CA" w14:textId="77777777" w:rsidR="006F712F" w:rsidRPr="007E1694" w:rsidRDefault="006F712F" w:rsidP="004077F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b/>
                <w:sz w:val="20"/>
                <w:szCs w:val="20"/>
              </w:rPr>
              <w:t>Robins</w:t>
            </w:r>
          </w:p>
          <w:p w14:paraId="2860355A" w14:textId="48DE6BCE" w:rsidR="006F712F" w:rsidRPr="007E1694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b/>
                <w:sz w:val="20"/>
                <w:szCs w:val="20"/>
              </w:rPr>
              <w:t>N/ R</w:t>
            </w:r>
          </w:p>
        </w:tc>
        <w:tc>
          <w:tcPr>
            <w:tcW w:w="1488" w:type="dxa"/>
          </w:tcPr>
          <w:p w14:paraId="0DEB8B40" w14:textId="7E55C9A4" w:rsidR="006F712F" w:rsidRPr="007E1694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>EYFS 3-4</w:t>
            </w:r>
          </w:p>
        </w:tc>
        <w:tc>
          <w:tcPr>
            <w:tcW w:w="9681" w:type="dxa"/>
            <w:gridSpan w:val="7"/>
          </w:tcPr>
          <w:p w14:paraId="7ED4B56C" w14:textId="77777777" w:rsidR="006F712F" w:rsidRPr="007E1694" w:rsidRDefault="006F712F" w:rsidP="004077F8">
            <w:pPr>
              <w:rPr>
                <w:rFonts w:asciiTheme="majorHAnsi" w:hAnsiTheme="majorHAnsi" w:cstheme="majorHAnsi"/>
                <w:spacing w:val="-1"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Understand position through words alone, for example “The bag is under the table”- with no pointing.</w:t>
            </w:r>
          </w:p>
          <w:p w14:paraId="4140E559" w14:textId="77777777" w:rsidR="006F712F" w:rsidRPr="007E1694" w:rsidRDefault="006F712F" w:rsidP="004077F8">
            <w:pPr>
              <w:rPr>
                <w:rFonts w:asciiTheme="majorHAnsi" w:hAnsiTheme="majorHAnsi" w:cstheme="majorHAnsi"/>
                <w:spacing w:val="-1"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Describe a familiar route M</w:t>
            </w:r>
          </w:p>
          <w:p w14:paraId="71AB5D92" w14:textId="77777777" w:rsidR="006F712F" w:rsidRPr="007E1694" w:rsidRDefault="006F712F" w:rsidP="004077F8">
            <w:pPr>
              <w:rPr>
                <w:rFonts w:asciiTheme="majorHAnsi" w:hAnsiTheme="majorHAnsi" w:cstheme="majorHAnsi"/>
                <w:spacing w:val="-1"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Discuss routes and locations with words like “in front of” and “behind.” M</w:t>
            </w:r>
          </w:p>
          <w:p w14:paraId="5631ACDD" w14:textId="77777777" w:rsidR="006F712F" w:rsidRPr="007E1694" w:rsidRDefault="006F712F" w:rsidP="004077F8">
            <w:pPr>
              <w:rPr>
                <w:rFonts w:asciiTheme="majorHAnsi" w:hAnsiTheme="majorHAnsi" w:cstheme="majorHAnsi"/>
                <w:spacing w:val="-1"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Use all their senses in hands on exploration of natural materials UW</w:t>
            </w:r>
          </w:p>
          <w:p w14:paraId="54076315" w14:textId="4AC179D2" w:rsidR="006F712F" w:rsidRPr="007E1694" w:rsidRDefault="006F712F" w:rsidP="004077F8">
            <w:pPr>
              <w:rPr>
                <w:rFonts w:asciiTheme="majorHAnsi" w:hAnsiTheme="majorHAnsi" w:cstheme="majorHAnsi"/>
                <w:spacing w:val="-1"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Know that there are different countries in the world and talk about the differences they have experienced or seen in photos. UW</w:t>
            </w:r>
          </w:p>
        </w:tc>
      </w:tr>
      <w:tr w:rsidR="006F712F" w:rsidRPr="007E1694" w14:paraId="202862E8" w14:textId="3A710887" w:rsidTr="006F712F">
        <w:tc>
          <w:tcPr>
            <w:tcW w:w="1584" w:type="dxa"/>
            <w:vMerge/>
            <w:shd w:val="clear" w:color="auto" w:fill="D0CECE" w:themeFill="background2" w:themeFillShade="E6"/>
          </w:tcPr>
          <w:p w14:paraId="517C1B41" w14:textId="77777777" w:rsidR="006F712F" w:rsidRPr="007E1694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488" w:type="dxa"/>
          </w:tcPr>
          <w:p w14:paraId="212E72BE" w14:textId="06CB0035" w:rsidR="006F712F" w:rsidRPr="007E1694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>EYFS Rec</w:t>
            </w:r>
          </w:p>
        </w:tc>
        <w:tc>
          <w:tcPr>
            <w:tcW w:w="9681" w:type="dxa"/>
            <w:gridSpan w:val="7"/>
          </w:tcPr>
          <w:p w14:paraId="587374BB" w14:textId="77777777" w:rsidR="006F712F" w:rsidRPr="007E1694" w:rsidRDefault="006F712F" w:rsidP="004077F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>Draw information from a simple map UW</w:t>
            </w:r>
          </w:p>
          <w:p w14:paraId="6052100F" w14:textId="77777777" w:rsidR="006F712F" w:rsidRPr="007E1694" w:rsidRDefault="006F712F" w:rsidP="004077F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>Recognise some similarities and differences between life in this country and life in other countries. UW</w:t>
            </w:r>
          </w:p>
          <w:p w14:paraId="473EFF64" w14:textId="77777777" w:rsidR="006F712F" w:rsidRPr="007E1694" w:rsidRDefault="006F712F" w:rsidP="004077F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>Explore the natural world around them. UW</w:t>
            </w:r>
          </w:p>
          <w:p w14:paraId="1D60EC1A" w14:textId="56D88767" w:rsidR="006F712F" w:rsidRPr="007E1694" w:rsidRDefault="006F712F" w:rsidP="004077F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>Recognise some environments that are different from the one in which they live.</w:t>
            </w:r>
          </w:p>
        </w:tc>
      </w:tr>
      <w:tr w:rsidR="006F712F" w:rsidRPr="007E1694" w14:paraId="509A2260" w14:textId="2A4E58BE" w:rsidTr="006F712F">
        <w:tc>
          <w:tcPr>
            <w:tcW w:w="1584" w:type="dxa"/>
            <w:vMerge/>
            <w:shd w:val="clear" w:color="auto" w:fill="D0CECE" w:themeFill="background2" w:themeFillShade="E6"/>
          </w:tcPr>
          <w:p w14:paraId="4867284F" w14:textId="77777777" w:rsidR="006F712F" w:rsidRPr="007E1694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488" w:type="dxa"/>
          </w:tcPr>
          <w:p w14:paraId="38824A39" w14:textId="354118AB" w:rsidR="006F712F" w:rsidRPr="007E1694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>EYFS ELG</w:t>
            </w:r>
          </w:p>
        </w:tc>
        <w:tc>
          <w:tcPr>
            <w:tcW w:w="9681" w:type="dxa"/>
            <w:gridSpan w:val="7"/>
          </w:tcPr>
          <w:p w14:paraId="3EE51DDB" w14:textId="77777777" w:rsidR="006F712F" w:rsidRPr="007E1694" w:rsidRDefault="006F712F" w:rsidP="004077F8">
            <w:pPr>
              <w:pStyle w:val="TableParagraph"/>
              <w:spacing w:line="193" w:lineRule="exact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Describe</w:t>
            </w: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>their</w:t>
            </w:r>
            <w:r w:rsidRPr="007E1694">
              <w:rPr>
                <w:rFonts w:asciiTheme="majorHAnsi" w:hAnsiTheme="majorHAnsi" w:cstheme="majorHAnsi"/>
                <w:spacing w:val="1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immediate environment</w:t>
            </w:r>
            <w:r w:rsidRPr="007E1694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using</w:t>
            </w: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knowledge from</w:t>
            </w:r>
            <w:r w:rsidRPr="007E1694">
              <w:rPr>
                <w:rFonts w:asciiTheme="majorHAnsi" w:hAnsiTheme="majorHAnsi" w:cstheme="majorHAnsi"/>
                <w:spacing w:val="1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observation,</w:t>
            </w: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discussion,</w:t>
            </w: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stories,</w:t>
            </w: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non-fiction texts</w:t>
            </w:r>
            <w:r w:rsidRPr="007E1694">
              <w:rPr>
                <w:rFonts w:asciiTheme="majorHAnsi" w:hAnsiTheme="majorHAnsi" w:cstheme="majorHAnsi"/>
                <w:spacing w:val="1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 xml:space="preserve">and maps. </w:t>
            </w:r>
            <w:r w:rsidRPr="007E1694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>UW</w:t>
            </w:r>
          </w:p>
          <w:p w14:paraId="76B71E71" w14:textId="77777777" w:rsidR="006F712F" w:rsidRPr="007E1694" w:rsidRDefault="006F712F" w:rsidP="004077F8">
            <w:pPr>
              <w:pStyle w:val="TableParagraph"/>
              <w:ind w:right="2039"/>
              <w:rPr>
                <w:rFonts w:asciiTheme="majorHAnsi" w:hAnsiTheme="majorHAnsi" w:cstheme="majorHAnsi"/>
                <w:spacing w:val="101"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Explain some similarities</w:t>
            </w:r>
            <w:r w:rsidRPr="007E1694">
              <w:rPr>
                <w:rFonts w:asciiTheme="majorHAnsi" w:hAnsiTheme="majorHAnsi" w:cstheme="majorHAnsi"/>
                <w:spacing w:val="1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and differences between life</w:t>
            </w:r>
            <w:r w:rsidRPr="007E1694">
              <w:rPr>
                <w:rFonts w:asciiTheme="majorHAnsi" w:hAnsiTheme="majorHAnsi" w:cstheme="majorHAnsi"/>
                <w:spacing w:val="1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 xml:space="preserve">in </w:t>
            </w:r>
            <w:r w:rsidRPr="007E1694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>this</w:t>
            </w:r>
            <w:r w:rsidRPr="007E1694">
              <w:rPr>
                <w:rFonts w:asciiTheme="majorHAnsi" w:hAnsiTheme="majorHAnsi" w:cstheme="majorHAnsi"/>
                <w:spacing w:val="1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country and life in other countries,</w:t>
            </w: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drawing</w:t>
            </w: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on knowledge from</w:t>
            </w:r>
            <w:r w:rsidRPr="007E1694">
              <w:rPr>
                <w:rFonts w:asciiTheme="majorHAnsi" w:hAnsiTheme="majorHAnsi" w:cstheme="majorHAnsi"/>
                <w:spacing w:val="4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stories,</w:t>
            </w: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non-fiction</w:t>
            </w:r>
            <w:r w:rsidRPr="007E1694">
              <w:rPr>
                <w:rFonts w:asciiTheme="majorHAnsi" w:hAnsiTheme="majorHAnsi" w:cstheme="majorHAnsi"/>
                <w:spacing w:val="1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texts</w:t>
            </w:r>
            <w:r w:rsidRPr="007E1694">
              <w:rPr>
                <w:rFonts w:asciiTheme="majorHAnsi" w:hAnsiTheme="majorHAnsi" w:cstheme="majorHAnsi"/>
                <w:spacing w:val="1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 xml:space="preserve">and (when appropriate) maps. </w:t>
            </w: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>UW</w:t>
            </w:r>
            <w:r w:rsidRPr="007E1694">
              <w:rPr>
                <w:rFonts w:asciiTheme="majorHAnsi" w:hAnsiTheme="majorHAnsi" w:cstheme="majorHAnsi"/>
                <w:spacing w:val="101"/>
                <w:sz w:val="20"/>
                <w:szCs w:val="20"/>
              </w:rPr>
              <w:t xml:space="preserve"> </w:t>
            </w:r>
          </w:p>
          <w:p w14:paraId="6A17C49E" w14:textId="77777777" w:rsidR="006F712F" w:rsidRPr="007E1694" w:rsidRDefault="006F712F" w:rsidP="004077F8">
            <w:pPr>
              <w:pStyle w:val="TableParagraph"/>
              <w:ind w:right="2039"/>
              <w:rPr>
                <w:rFonts w:asciiTheme="majorHAnsi" w:hAnsiTheme="majorHAnsi" w:cstheme="majorHAnsi"/>
                <w:spacing w:val="131"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Know</w:t>
            </w: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some similarities and differences between the</w:t>
            </w:r>
            <w:r w:rsidRPr="007E1694">
              <w:rPr>
                <w:rFonts w:asciiTheme="majorHAnsi" w:hAnsiTheme="majorHAnsi" w:cstheme="majorHAnsi"/>
                <w:spacing w:val="1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natural</w:t>
            </w:r>
            <w:r w:rsidRPr="007E1694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world around</w:t>
            </w:r>
            <w:r w:rsidRPr="007E1694">
              <w:rPr>
                <w:rFonts w:asciiTheme="majorHAnsi" w:hAnsiTheme="majorHAnsi" w:cstheme="majorHAnsi"/>
                <w:spacing w:val="1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>them</w:t>
            </w:r>
            <w:r w:rsidRPr="007E1694">
              <w:rPr>
                <w:rFonts w:asciiTheme="majorHAnsi" w:hAnsiTheme="majorHAnsi" w:cstheme="majorHAnsi"/>
                <w:spacing w:val="1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and contrasting</w:t>
            </w: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>environments,</w:t>
            </w:r>
            <w:r w:rsidRPr="007E1694">
              <w:rPr>
                <w:rFonts w:asciiTheme="majorHAnsi" w:hAnsiTheme="majorHAnsi" w:cstheme="majorHAnsi"/>
                <w:spacing w:val="2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drawing</w:t>
            </w: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 xml:space="preserve">on </w:t>
            </w:r>
            <w:r w:rsidRPr="007E1694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>their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 xml:space="preserve"> experiences and </w:t>
            </w: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>what</w:t>
            </w:r>
            <w:r w:rsidRPr="007E1694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has been read</w:t>
            </w:r>
            <w:r w:rsidRPr="007E1694">
              <w:rPr>
                <w:rFonts w:asciiTheme="majorHAnsi" w:hAnsiTheme="majorHAnsi" w:cstheme="majorHAnsi"/>
                <w:spacing w:val="1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 xml:space="preserve">in class. </w:t>
            </w: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>UW</w:t>
            </w:r>
            <w:r w:rsidRPr="007E1694">
              <w:rPr>
                <w:rFonts w:asciiTheme="majorHAnsi" w:hAnsiTheme="majorHAnsi" w:cstheme="majorHAnsi"/>
                <w:spacing w:val="131"/>
                <w:sz w:val="20"/>
                <w:szCs w:val="20"/>
              </w:rPr>
              <w:t xml:space="preserve"> </w:t>
            </w:r>
          </w:p>
          <w:p w14:paraId="1AAF4CD0" w14:textId="2CDECD12" w:rsidR="006F712F" w:rsidRPr="007E1694" w:rsidRDefault="006F712F" w:rsidP="004077F8">
            <w:pPr>
              <w:pStyle w:val="TableParagraph"/>
              <w:spacing w:line="193" w:lineRule="exact"/>
              <w:rPr>
                <w:rFonts w:asciiTheme="majorHAnsi" w:hAnsiTheme="majorHAnsi" w:cstheme="majorHAnsi"/>
                <w:spacing w:val="-1"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Understand some important processes and changes in the</w:t>
            </w:r>
            <w:r w:rsidRPr="007E1694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natural</w:t>
            </w:r>
            <w:r w:rsidRPr="007E1694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world around them,</w:t>
            </w: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>including</w:t>
            </w: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the</w:t>
            </w:r>
            <w:r w:rsidRPr="007E1694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>seasons.</w:t>
            </w:r>
            <w:r w:rsidRPr="007E169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E1694">
              <w:rPr>
                <w:rFonts w:asciiTheme="majorHAnsi" w:hAnsiTheme="majorHAnsi" w:cstheme="majorHAnsi"/>
                <w:spacing w:val="1"/>
                <w:sz w:val="20"/>
                <w:szCs w:val="20"/>
              </w:rPr>
              <w:t>UW</w:t>
            </w:r>
          </w:p>
        </w:tc>
      </w:tr>
      <w:tr w:rsidR="006F712F" w:rsidRPr="007E1694" w14:paraId="41DD90F3" w14:textId="52228E98" w:rsidTr="006F712F">
        <w:tc>
          <w:tcPr>
            <w:tcW w:w="1584" w:type="dxa"/>
            <w:shd w:val="clear" w:color="auto" w:fill="D0CECE" w:themeFill="background2" w:themeFillShade="E6"/>
          </w:tcPr>
          <w:p w14:paraId="663E58E6" w14:textId="77777777" w:rsidR="006F712F" w:rsidRPr="007E1694" w:rsidRDefault="006F712F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Kingfishers</w:t>
            </w:r>
          </w:p>
          <w:p w14:paraId="4425A819" w14:textId="1464FED7" w:rsidR="006F712F" w:rsidRPr="007E1694" w:rsidRDefault="006F712F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1/2</w:t>
            </w:r>
          </w:p>
        </w:tc>
        <w:tc>
          <w:tcPr>
            <w:tcW w:w="1488" w:type="dxa"/>
          </w:tcPr>
          <w:p w14:paraId="061353E2" w14:textId="53B8AF15" w:rsidR="007E1694" w:rsidRPr="00FB57F1" w:rsidRDefault="007E1694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Maps</w:t>
            </w:r>
          </w:p>
          <w:p w14:paraId="75AF3AC1" w14:textId="77777777" w:rsidR="007E1694" w:rsidRPr="00FB57F1" w:rsidRDefault="007E1694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73AE9E25" w14:textId="132B7AD1" w:rsidR="006F712F" w:rsidRPr="00FB57F1" w:rsidRDefault="007E1694" w:rsidP="005808DB">
            <w:pPr>
              <w:pStyle w:val="Header"/>
              <w:rPr>
                <w:rFonts w:asciiTheme="majorHAnsi" w:hAnsiTheme="majorHAnsi" w:cstheme="majorHAnsi"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sz w:val="20"/>
                <w:szCs w:val="20"/>
              </w:rPr>
              <w:t>Children learn how to use maps, symbols, keys and routes to explore their local area.</w:t>
            </w:r>
          </w:p>
        </w:tc>
        <w:tc>
          <w:tcPr>
            <w:tcW w:w="1318" w:type="dxa"/>
          </w:tcPr>
          <w:p w14:paraId="3C21426A" w14:textId="77777777" w:rsidR="006F712F" w:rsidRPr="00FB57F1" w:rsidRDefault="006F712F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UK and the World</w:t>
            </w:r>
          </w:p>
          <w:p w14:paraId="3B5A59B8" w14:textId="77777777" w:rsidR="007E1694" w:rsidRPr="00FB57F1" w:rsidRDefault="007E1694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0CF5F432" w14:textId="260BF7FE" w:rsidR="007E1694" w:rsidRPr="00FB57F1" w:rsidRDefault="007E1694" w:rsidP="005808DB">
            <w:pPr>
              <w:pStyle w:val="Header"/>
              <w:rPr>
                <w:rFonts w:asciiTheme="majorHAnsi" w:hAnsiTheme="majorHAnsi" w:cstheme="majorHAnsi"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sz w:val="20"/>
                <w:szCs w:val="20"/>
              </w:rPr>
              <w:t>Children find out what the UK is like and begin to explore the continents and oceans of the world.</w:t>
            </w:r>
          </w:p>
        </w:tc>
        <w:tc>
          <w:tcPr>
            <w:tcW w:w="1417" w:type="dxa"/>
          </w:tcPr>
          <w:p w14:paraId="19B4059E" w14:textId="77777777" w:rsidR="006F712F" w:rsidRPr="00FB57F1" w:rsidRDefault="006F712F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Our Local Area</w:t>
            </w:r>
          </w:p>
          <w:p w14:paraId="2FEA61D3" w14:textId="77777777" w:rsidR="007E1694" w:rsidRPr="00FB57F1" w:rsidRDefault="007E1694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52A5D44A" w14:textId="591F6C09" w:rsidR="007E1694" w:rsidRPr="00FB57F1" w:rsidRDefault="007E1694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sz w:val="20"/>
                <w:szCs w:val="20"/>
              </w:rPr>
              <w:t>Children explore their school, home area and what makes their local place special</w:t>
            </w:r>
            <w:r w:rsidRPr="00FB57F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18" w:type="dxa"/>
          </w:tcPr>
          <w:p w14:paraId="4CE89F37" w14:textId="77777777" w:rsidR="006F712F" w:rsidRPr="00FB57F1" w:rsidRDefault="006F712F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Hot and Cold</w:t>
            </w:r>
          </w:p>
          <w:p w14:paraId="562A663C" w14:textId="77777777" w:rsidR="007E1694" w:rsidRPr="00FB57F1" w:rsidRDefault="007E1694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3ECE0894" w14:textId="4D0CB8EC" w:rsidR="007E1694" w:rsidRPr="00FB57F1" w:rsidRDefault="007E1694" w:rsidP="005808DB">
            <w:pPr>
              <w:pStyle w:val="Header"/>
              <w:rPr>
                <w:rFonts w:asciiTheme="majorHAnsi" w:hAnsiTheme="majorHAnsi" w:cstheme="majorHAnsi"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sz w:val="20"/>
                <w:szCs w:val="20"/>
              </w:rPr>
              <w:t>Children compare life and environments in hot and cold places around the world</w:t>
            </w:r>
          </w:p>
        </w:tc>
        <w:tc>
          <w:tcPr>
            <w:tcW w:w="1559" w:type="dxa"/>
            <w:shd w:val="clear" w:color="auto" w:fill="DBDBDB" w:themeFill="accent3" w:themeFillTint="66"/>
          </w:tcPr>
          <w:p w14:paraId="012BEC9D" w14:textId="75A6ECFA" w:rsidR="006F712F" w:rsidRPr="007E1694" w:rsidRDefault="006F712F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BDBDB" w:themeFill="accent3" w:themeFillTint="66"/>
          </w:tcPr>
          <w:p w14:paraId="0D20E428" w14:textId="77777777" w:rsidR="006F712F" w:rsidRPr="007E1694" w:rsidRDefault="006F712F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C9C9C9" w:themeFill="accent3" w:themeFillTint="99"/>
          </w:tcPr>
          <w:p w14:paraId="501350E7" w14:textId="77777777" w:rsidR="006F712F" w:rsidRPr="007E1694" w:rsidRDefault="006F712F" w:rsidP="005808DB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C9C9C9" w:themeFill="accent3" w:themeFillTint="99"/>
          </w:tcPr>
          <w:p w14:paraId="630B97D7" w14:textId="77777777" w:rsidR="006F712F" w:rsidRPr="007E1694" w:rsidRDefault="006F712F" w:rsidP="005808DB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6F712F" w:rsidRPr="007E1694" w14:paraId="612A4CC2" w14:textId="26375B2C" w:rsidTr="007E1694">
        <w:tc>
          <w:tcPr>
            <w:tcW w:w="1584" w:type="dxa"/>
            <w:shd w:val="clear" w:color="auto" w:fill="D0CECE" w:themeFill="background2" w:themeFillShade="E6"/>
          </w:tcPr>
          <w:p w14:paraId="1E47B156" w14:textId="77777777" w:rsidR="006F712F" w:rsidRPr="007E1694" w:rsidRDefault="006F712F" w:rsidP="00472F3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Herons</w:t>
            </w:r>
          </w:p>
          <w:p w14:paraId="2E6BC058" w14:textId="359B52FA" w:rsidR="006F712F" w:rsidRPr="007E1694" w:rsidRDefault="006F712F" w:rsidP="00472F3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b/>
                <w:sz w:val="20"/>
                <w:szCs w:val="20"/>
              </w:rPr>
              <w:t>Year 3/4/5/6</w:t>
            </w:r>
          </w:p>
        </w:tc>
        <w:tc>
          <w:tcPr>
            <w:tcW w:w="1488" w:type="dxa"/>
          </w:tcPr>
          <w:p w14:paraId="046C580D" w14:textId="77777777" w:rsidR="006F712F" w:rsidRPr="00FB57F1" w:rsidRDefault="006F712F" w:rsidP="00212BBE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  <w:t>UK Settlements</w:t>
            </w:r>
          </w:p>
          <w:p w14:paraId="3C5B61F2" w14:textId="77777777" w:rsidR="007E1694" w:rsidRPr="00FB57F1" w:rsidRDefault="007E1694" w:rsidP="00212BBE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</w:pPr>
          </w:p>
          <w:p w14:paraId="76BEC84E" w14:textId="1EDF5B58" w:rsidR="007E1694" w:rsidRPr="00FB57F1" w:rsidRDefault="007E1694" w:rsidP="00212BBE">
            <w:pPr>
              <w:pStyle w:val="Header"/>
              <w:rPr>
                <w:rFonts w:asciiTheme="majorHAnsi" w:hAnsiTheme="majorHAnsi" w:cstheme="majorHAnsi"/>
                <w:iCs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iCs/>
                <w:sz w:val="20"/>
                <w:szCs w:val="20"/>
              </w:rPr>
              <w:t>Children learn how and why settlements begin, grow and change over time in the UK.</w:t>
            </w:r>
          </w:p>
        </w:tc>
        <w:tc>
          <w:tcPr>
            <w:tcW w:w="1318" w:type="dxa"/>
          </w:tcPr>
          <w:p w14:paraId="6325CF65" w14:textId="77777777" w:rsidR="006F712F" w:rsidRPr="00FB57F1" w:rsidRDefault="006F712F" w:rsidP="00472F31">
            <w:pPr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Rivers and Coasts</w:t>
            </w:r>
          </w:p>
          <w:p w14:paraId="52949F48" w14:textId="77777777" w:rsidR="007E1694" w:rsidRPr="00FB57F1" w:rsidRDefault="007E1694" w:rsidP="00472F31">
            <w:pPr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</w:p>
          <w:p w14:paraId="10175E76" w14:textId="357428D3" w:rsidR="007E1694" w:rsidRPr="00FB57F1" w:rsidRDefault="007E1694" w:rsidP="00472F31">
            <w:pPr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>Children explore the water cycle, rivers and how coasts change where the land meets the sea</w:t>
            </w:r>
            <w:r w:rsidR="00FB57F1" w:rsidRPr="00FB57F1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6B921683" w14:textId="77777777" w:rsidR="006F712F" w:rsidRPr="00FB57F1" w:rsidRDefault="006F712F" w:rsidP="00472F31">
            <w:pPr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  <w:t>The Americas</w:t>
            </w:r>
          </w:p>
          <w:p w14:paraId="0647B2CE" w14:textId="77777777" w:rsidR="007E1694" w:rsidRPr="00FB57F1" w:rsidRDefault="007E1694" w:rsidP="00472F31">
            <w:pPr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</w:pPr>
          </w:p>
          <w:p w14:paraId="6B8F8DBC" w14:textId="7039FA6D" w:rsidR="007E1694" w:rsidRPr="00FB57F1" w:rsidRDefault="007E1694" w:rsidP="00472F31">
            <w:pPr>
              <w:rPr>
                <w:rFonts w:asciiTheme="majorHAnsi" w:hAnsiTheme="majorHAnsi" w:cstheme="majorHAnsi"/>
                <w:iCs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iCs/>
                <w:sz w:val="20"/>
                <w:szCs w:val="20"/>
              </w:rPr>
              <w:t>Children discover the diversity of places, landscapes and environments in North and South America, including the Amazon.</w:t>
            </w:r>
          </w:p>
        </w:tc>
        <w:tc>
          <w:tcPr>
            <w:tcW w:w="1418" w:type="dxa"/>
          </w:tcPr>
          <w:p w14:paraId="520D6C83" w14:textId="5E99A7CE" w:rsidR="006F712F" w:rsidRPr="00FB57F1" w:rsidRDefault="006F712F" w:rsidP="00472F31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  <w:t>Natural Resources</w:t>
            </w:r>
          </w:p>
          <w:p w14:paraId="682BEBAE" w14:textId="77777777" w:rsidR="00FB57F1" w:rsidRPr="00FB57F1" w:rsidRDefault="00FB57F1" w:rsidP="00472F31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</w:pPr>
          </w:p>
          <w:p w14:paraId="4DBCC4FA" w14:textId="2D7FCBBA" w:rsidR="00FB57F1" w:rsidRPr="00FB57F1" w:rsidRDefault="00FB57F1" w:rsidP="00472F31">
            <w:pPr>
              <w:pStyle w:val="Header"/>
              <w:rPr>
                <w:rFonts w:asciiTheme="majorHAnsi" w:hAnsiTheme="majorHAnsi" w:cstheme="majorHAnsi"/>
                <w:iCs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iCs/>
                <w:sz w:val="20"/>
                <w:szCs w:val="20"/>
              </w:rPr>
              <w:t>Children find out what natural resources are, how we use them, and why living sustainably matters.</w:t>
            </w:r>
          </w:p>
          <w:p w14:paraId="7D3D6053" w14:textId="2C24CEC6" w:rsidR="006F712F" w:rsidRPr="00FB57F1" w:rsidRDefault="006F712F" w:rsidP="006F712F">
            <w:pPr>
              <w:jc w:val="center"/>
              <w:rPr>
                <w:rFonts w:asciiTheme="majorHAnsi" w:hAnsiTheme="majorHAnsi" w:cstheme="majorHAnsi"/>
                <w:i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56B5C77" w14:textId="77777777" w:rsidR="006F712F" w:rsidRPr="00FB57F1" w:rsidRDefault="006F712F" w:rsidP="00472F31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  <w:t>UK Land Use</w:t>
            </w:r>
          </w:p>
          <w:p w14:paraId="59020EC2" w14:textId="77777777" w:rsidR="00FB57F1" w:rsidRPr="00FB57F1" w:rsidRDefault="00FB57F1" w:rsidP="00472F31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</w:pPr>
          </w:p>
          <w:p w14:paraId="36A55A3F" w14:textId="77A41922" w:rsidR="00FB57F1" w:rsidRPr="00FB57F1" w:rsidRDefault="00FB57F1" w:rsidP="00472F31">
            <w:pPr>
              <w:pStyle w:val="Header"/>
              <w:rPr>
                <w:rFonts w:asciiTheme="majorHAnsi" w:hAnsiTheme="majorHAnsi" w:cstheme="majorHAnsi"/>
                <w:iCs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iCs/>
                <w:sz w:val="20"/>
                <w:szCs w:val="20"/>
              </w:rPr>
              <w:t>Children investigate how land is used in local and UK landscapes and how this has changed.</w:t>
            </w:r>
          </w:p>
        </w:tc>
        <w:tc>
          <w:tcPr>
            <w:tcW w:w="1559" w:type="dxa"/>
          </w:tcPr>
          <w:p w14:paraId="7C2C8ECA" w14:textId="77777777" w:rsidR="006F712F" w:rsidRPr="00FB57F1" w:rsidRDefault="007E1694" w:rsidP="00472F31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  <w:t>Farming and Trade</w:t>
            </w:r>
          </w:p>
          <w:p w14:paraId="38C03FB6" w14:textId="77777777" w:rsidR="00FB57F1" w:rsidRPr="00FB57F1" w:rsidRDefault="00FB57F1" w:rsidP="00472F31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</w:pPr>
          </w:p>
          <w:p w14:paraId="0083F3BD" w14:textId="00BE65A0" w:rsidR="00FB57F1" w:rsidRPr="00FB57F1" w:rsidRDefault="00FB57F1" w:rsidP="00472F31">
            <w:pPr>
              <w:pStyle w:val="Header"/>
              <w:rPr>
                <w:rFonts w:asciiTheme="majorHAnsi" w:hAnsiTheme="majorHAnsi" w:cstheme="majorHAnsi"/>
                <w:iCs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iCs/>
                <w:sz w:val="20"/>
                <w:szCs w:val="20"/>
              </w:rPr>
              <w:t>Children explore where our food comes from and how global trade links people and places.</w:t>
            </w:r>
          </w:p>
        </w:tc>
        <w:tc>
          <w:tcPr>
            <w:tcW w:w="1276" w:type="dxa"/>
          </w:tcPr>
          <w:p w14:paraId="69116A7E" w14:textId="77777777" w:rsidR="006F712F" w:rsidRPr="00FB57F1" w:rsidRDefault="007E1694" w:rsidP="00472F31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Europe</w:t>
            </w:r>
          </w:p>
          <w:p w14:paraId="1D9787F9" w14:textId="77777777" w:rsidR="00FB57F1" w:rsidRDefault="00FB57F1" w:rsidP="00472F31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07EB3CE6" w14:textId="0502C6E0" w:rsidR="00FB57F1" w:rsidRPr="00FB57F1" w:rsidRDefault="00FB57F1" w:rsidP="00472F31">
            <w:pPr>
              <w:pStyle w:val="Header"/>
              <w:rPr>
                <w:rFonts w:asciiTheme="majorHAnsi" w:hAnsiTheme="majorHAnsi" w:cstheme="majorHAnsi"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sz w:val="20"/>
                <w:szCs w:val="20"/>
              </w:rPr>
              <w:t>Children learn about the diversity of Europe’s landscapes, countries and ways of life, with a focus on Northern Italy.</w:t>
            </w:r>
          </w:p>
        </w:tc>
        <w:tc>
          <w:tcPr>
            <w:tcW w:w="1134" w:type="dxa"/>
          </w:tcPr>
          <w:p w14:paraId="2E275AAF" w14:textId="77777777" w:rsidR="006F712F" w:rsidRDefault="007E1694" w:rsidP="00472F31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E169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Mountains, Volcanoes and Earthquakes</w:t>
            </w:r>
          </w:p>
          <w:p w14:paraId="33226015" w14:textId="77777777" w:rsidR="00FB57F1" w:rsidRDefault="00FB57F1" w:rsidP="00472F31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70EA3074" w14:textId="4C2FC893" w:rsidR="00FB57F1" w:rsidRPr="00FB57F1" w:rsidRDefault="00FB57F1" w:rsidP="00472F31">
            <w:pPr>
              <w:pStyle w:val="Header"/>
              <w:rPr>
                <w:rFonts w:asciiTheme="majorHAnsi" w:hAnsiTheme="majorHAnsi" w:cstheme="majorHAnsi"/>
                <w:sz w:val="20"/>
                <w:szCs w:val="20"/>
              </w:rPr>
            </w:pPr>
            <w:r w:rsidRPr="00FB57F1">
              <w:rPr>
                <w:rFonts w:asciiTheme="majorHAnsi" w:hAnsiTheme="majorHAnsi" w:cstheme="majorHAnsi"/>
                <w:sz w:val="20"/>
                <w:szCs w:val="20"/>
              </w:rPr>
              <w:t>Children discover how these physical features form and how they affect people and the world.</w:t>
            </w:r>
          </w:p>
        </w:tc>
      </w:tr>
    </w:tbl>
    <w:p w14:paraId="2DC9E8A4" w14:textId="77777777" w:rsidR="00C10094" w:rsidRPr="007E1694" w:rsidRDefault="00C10094" w:rsidP="00B53843">
      <w:pPr>
        <w:pStyle w:val="Header"/>
        <w:rPr>
          <w:rFonts w:asciiTheme="majorHAnsi" w:hAnsiTheme="majorHAnsi" w:cstheme="majorHAnsi"/>
          <w:b/>
          <w:bCs/>
          <w:sz w:val="20"/>
          <w:szCs w:val="20"/>
        </w:rPr>
      </w:pPr>
    </w:p>
    <w:p w14:paraId="320B2857" w14:textId="528749C5" w:rsidR="00B53843" w:rsidRPr="007E1694" w:rsidRDefault="00B53843">
      <w:pPr>
        <w:rPr>
          <w:rFonts w:asciiTheme="majorHAnsi" w:hAnsiTheme="majorHAnsi" w:cstheme="majorHAnsi"/>
          <w:sz w:val="20"/>
          <w:szCs w:val="20"/>
        </w:rPr>
      </w:pPr>
    </w:p>
    <w:p w14:paraId="2B25F664" w14:textId="77777777" w:rsidR="00A82843" w:rsidRPr="007E1694" w:rsidRDefault="00A82843">
      <w:pPr>
        <w:rPr>
          <w:rFonts w:asciiTheme="majorHAnsi" w:hAnsiTheme="majorHAnsi" w:cstheme="majorHAnsi"/>
          <w:sz w:val="20"/>
          <w:szCs w:val="20"/>
        </w:rPr>
      </w:pPr>
    </w:p>
    <w:p w14:paraId="714D143D" w14:textId="77777777" w:rsidR="004F1C70" w:rsidRPr="007E1694" w:rsidRDefault="004F1C70" w:rsidP="009E365A">
      <w:pPr>
        <w:rPr>
          <w:rFonts w:asciiTheme="majorHAnsi" w:hAnsiTheme="majorHAnsi" w:cstheme="majorHAnsi"/>
          <w:sz w:val="20"/>
          <w:szCs w:val="20"/>
        </w:rPr>
      </w:pPr>
    </w:p>
    <w:sectPr w:rsidR="004F1C70" w:rsidRPr="007E1694" w:rsidSect="00F04A06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A4C0E" w14:textId="77777777" w:rsidR="00CB7FF5" w:rsidRDefault="00CB7FF5" w:rsidP="000B5788">
      <w:pPr>
        <w:spacing w:after="0" w:line="240" w:lineRule="auto"/>
      </w:pPr>
      <w:r>
        <w:separator/>
      </w:r>
    </w:p>
  </w:endnote>
  <w:endnote w:type="continuationSeparator" w:id="0">
    <w:p w14:paraId="42BD7176" w14:textId="77777777" w:rsidR="00CB7FF5" w:rsidRDefault="00CB7FF5" w:rsidP="000B5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0BA47" w14:textId="77777777" w:rsidR="000B5788" w:rsidRDefault="000B5788">
    <w:pPr>
      <w:pStyle w:val="Footer"/>
    </w:pPr>
    <w:r w:rsidRPr="00C7571B">
      <w:rPr>
        <w:noProof/>
        <w:sz w:val="24"/>
        <w:szCs w:val="24"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F18E5AF" wp14:editId="0FC5F8B9">
              <wp:simplePos x="0" y="0"/>
              <wp:positionH relativeFrom="margin">
                <wp:align>center</wp:align>
              </wp:positionH>
              <wp:positionV relativeFrom="paragraph">
                <wp:posOffset>-348615</wp:posOffset>
              </wp:positionV>
              <wp:extent cx="9936480" cy="592427"/>
              <wp:effectExtent l="0" t="0" r="7620" b="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36480" cy="592427"/>
                        <a:chOff x="0" y="0"/>
                        <a:chExt cx="6904800" cy="592427"/>
                      </a:xfrm>
                    </wpg:grpSpPr>
                    <pic:pic xmlns:pic="http://schemas.openxmlformats.org/drawingml/2006/picture">
                      <pic:nvPicPr>
                        <pic:cNvPr id="4" name="Picture 4" descr="multi colour strip"/>
                        <pic:cNvPicPr preferRelativeResize="0"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352426"/>
                          <a:ext cx="6904800" cy="2400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791200" y="0"/>
                          <a:ext cx="676275" cy="24193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4BF2A66" id="Group 7" o:spid="_x0000_s1026" style="position:absolute;margin-left:0;margin-top:-27.45pt;width:782.4pt;height:46.65pt;z-index:251661312;mso-position-horizontal:center;mso-position-horizontal-relative:margin;mso-width-relative:margin" coordsize="69048,592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alt="multi colour strip" style="position:absolute;top:3524;width:69048;height:240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">
                <v:imagedata r:id="rId3" o:title="multi colour strip"/>
              </v:shape>
              <v:shape id="Picture 5" o:spid="_x0000_s1028" type="#_x0000_t75" style="position:absolute;left:57912;width:6762;height:2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">
                <v:imagedata r:id="rId4" o:title=""/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7B347" w14:textId="77777777" w:rsidR="00CB7FF5" w:rsidRDefault="00CB7FF5" w:rsidP="000B5788">
      <w:pPr>
        <w:spacing w:after="0" w:line="240" w:lineRule="auto"/>
      </w:pPr>
      <w:r>
        <w:separator/>
      </w:r>
    </w:p>
  </w:footnote>
  <w:footnote w:type="continuationSeparator" w:id="0">
    <w:p w14:paraId="0CFC1B03" w14:textId="77777777" w:rsidR="00CB7FF5" w:rsidRDefault="00CB7FF5" w:rsidP="000B5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493A5" w14:textId="77777777" w:rsidR="000B5788" w:rsidRDefault="000B5788">
    <w:pPr>
      <w:pStyle w:val="Header"/>
    </w:pPr>
    <w:r w:rsidRPr="00C7571B"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16A48A4F" wp14:editId="5230F316">
          <wp:simplePos x="0" y="0"/>
          <wp:positionH relativeFrom="page">
            <wp:posOffset>434340</wp:posOffset>
          </wp:positionH>
          <wp:positionV relativeFrom="paragraph">
            <wp:posOffset>-53340</wp:posOffset>
          </wp:positionV>
          <wp:extent cx="9806600" cy="290830"/>
          <wp:effectExtent l="0" t="0" r="4445" b="0"/>
          <wp:wrapNone/>
          <wp:docPr id="3" name="Picture 3" descr="multi colour str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ulti colour stri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06600" cy="2908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41CC2"/>
    <w:multiLevelType w:val="hybridMultilevel"/>
    <w:tmpl w:val="C6182702"/>
    <w:lvl w:ilvl="0" w:tplc="08090001">
      <w:start w:val="1"/>
      <w:numFmt w:val="bullet"/>
      <w:lvlText w:val=""/>
      <w:lvlJc w:val="left"/>
      <w:pPr>
        <w:ind w:left="-6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5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</w:abstractNum>
  <w:abstractNum w:abstractNumId="1" w15:restartNumberingAfterBreak="0">
    <w:nsid w:val="10565636"/>
    <w:multiLevelType w:val="hybridMultilevel"/>
    <w:tmpl w:val="35CACF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95F0A"/>
    <w:multiLevelType w:val="hybridMultilevel"/>
    <w:tmpl w:val="6556F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A2F1A"/>
    <w:multiLevelType w:val="hybridMultilevel"/>
    <w:tmpl w:val="6EDED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BF1BCE"/>
    <w:multiLevelType w:val="hybridMultilevel"/>
    <w:tmpl w:val="3AC61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14E59"/>
    <w:multiLevelType w:val="hybridMultilevel"/>
    <w:tmpl w:val="F81E5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535419"/>
    <w:multiLevelType w:val="hybridMultilevel"/>
    <w:tmpl w:val="433E3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A8151B"/>
    <w:multiLevelType w:val="hybridMultilevel"/>
    <w:tmpl w:val="D6147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8F16F8"/>
    <w:multiLevelType w:val="hybridMultilevel"/>
    <w:tmpl w:val="2B40C0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4B266D"/>
    <w:multiLevelType w:val="hybridMultilevel"/>
    <w:tmpl w:val="99F4D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A7341F"/>
    <w:multiLevelType w:val="hybridMultilevel"/>
    <w:tmpl w:val="0360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5E3570"/>
    <w:multiLevelType w:val="hybridMultilevel"/>
    <w:tmpl w:val="F54288A6"/>
    <w:lvl w:ilvl="0" w:tplc="08090001">
      <w:start w:val="1"/>
      <w:numFmt w:val="bullet"/>
      <w:lvlText w:val=""/>
      <w:lvlJc w:val="left"/>
      <w:pPr>
        <w:ind w:left="6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8" w:hanging="360"/>
      </w:pPr>
      <w:rPr>
        <w:rFonts w:ascii="Wingdings" w:hAnsi="Wingdings" w:hint="default"/>
      </w:rPr>
    </w:lvl>
  </w:abstractNum>
  <w:abstractNum w:abstractNumId="13" w15:restartNumberingAfterBreak="0">
    <w:nsid w:val="4CC97C56"/>
    <w:multiLevelType w:val="hybridMultilevel"/>
    <w:tmpl w:val="64A8D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A42C6"/>
    <w:multiLevelType w:val="hybridMultilevel"/>
    <w:tmpl w:val="D8CC8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D74B5"/>
    <w:multiLevelType w:val="hybridMultilevel"/>
    <w:tmpl w:val="B90EF2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0C6E5A"/>
    <w:multiLevelType w:val="hybridMultilevel"/>
    <w:tmpl w:val="A9A494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707177B"/>
    <w:multiLevelType w:val="hybridMultilevel"/>
    <w:tmpl w:val="A13E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C1B27"/>
    <w:multiLevelType w:val="hybridMultilevel"/>
    <w:tmpl w:val="49022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C72A66"/>
    <w:multiLevelType w:val="hybridMultilevel"/>
    <w:tmpl w:val="D7DA7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1066233">
    <w:abstractNumId w:val="17"/>
  </w:num>
  <w:num w:numId="2" w16cid:durableId="812984115">
    <w:abstractNumId w:val="3"/>
  </w:num>
  <w:num w:numId="3" w16cid:durableId="459307462">
    <w:abstractNumId w:val="5"/>
  </w:num>
  <w:num w:numId="4" w16cid:durableId="1919630921">
    <w:abstractNumId w:val="4"/>
  </w:num>
  <w:num w:numId="5" w16cid:durableId="1553300377">
    <w:abstractNumId w:val="16"/>
  </w:num>
  <w:num w:numId="6" w16cid:durableId="655034100">
    <w:abstractNumId w:val="1"/>
  </w:num>
  <w:num w:numId="7" w16cid:durableId="735668927">
    <w:abstractNumId w:val="19"/>
  </w:num>
  <w:num w:numId="8" w16cid:durableId="1170632610">
    <w:abstractNumId w:val="2"/>
  </w:num>
  <w:num w:numId="9" w16cid:durableId="1352074979">
    <w:abstractNumId w:val="18"/>
  </w:num>
  <w:num w:numId="10" w16cid:durableId="1858692680">
    <w:abstractNumId w:val="8"/>
  </w:num>
  <w:num w:numId="11" w16cid:durableId="963191337">
    <w:abstractNumId w:val="14"/>
  </w:num>
  <w:num w:numId="12" w16cid:durableId="292446867">
    <w:abstractNumId w:val="7"/>
  </w:num>
  <w:num w:numId="13" w16cid:durableId="292684616">
    <w:abstractNumId w:val="13"/>
  </w:num>
  <w:num w:numId="14" w16cid:durableId="893731720">
    <w:abstractNumId w:val="11"/>
  </w:num>
  <w:num w:numId="15" w16cid:durableId="1836258460">
    <w:abstractNumId w:val="10"/>
  </w:num>
  <w:num w:numId="16" w16cid:durableId="663167730">
    <w:abstractNumId w:val="6"/>
  </w:num>
  <w:num w:numId="17" w16cid:durableId="1508056852">
    <w:abstractNumId w:val="0"/>
  </w:num>
  <w:num w:numId="18" w16cid:durableId="1624338483">
    <w:abstractNumId w:val="12"/>
  </w:num>
  <w:num w:numId="19" w16cid:durableId="1937403564">
    <w:abstractNumId w:val="15"/>
  </w:num>
  <w:num w:numId="20" w16cid:durableId="10843733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8A1"/>
    <w:rsid w:val="000053AB"/>
    <w:rsid w:val="0003028E"/>
    <w:rsid w:val="00030B67"/>
    <w:rsid w:val="0003280D"/>
    <w:rsid w:val="00077B8A"/>
    <w:rsid w:val="00096E9A"/>
    <w:rsid w:val="000B5788"/>
    <w:rsid w:val="000B6F4B"/>
    <w:rsid w:val="000F5177"/>
    <w:rsid w:val="0015430A"/>
    <w:rsid w:val="00171ACB"/>
    <w:rsid w:val="00186FFA"/>
    <w:rsid w:val="00187D03"/>
    <w:rsid w:val="001B612C"/>
    <w:rsid w:val="001D5CED"/>
    <w:rsid w:val="00201320"/>
    <w:rsid w:val="00212BBE"/>
    <w:rsid w:val="00225A7E"/>
    <w:rsid w:val="002B6467"/>
    <w:rsid w:val="002C12F7"/>
    <w:rsid w:val="002D6884"/>
    <w:rsid w:val="002E48A1"/>
    <w:rsid w:val="002F6276"/>
    <w:rsid w:val="00317115"/>
    <w:rsid w:val="003172A3"/>
    <w:rsid w:val="003323F2"/>
    <w:rsid w:val="003349DC"/>
    <w:rsid w:val="00355811"/>
    <w:rsid w:val="00382CEA"/>
    <w:rsid w:val="00393638"/>
    <w:rsid w:val="00397B37"/>
    <w:rsid w:val="003D5FB8"/>
    <w:rsid w:val="003F12CA"/>
    <w:rsid w:val="003F4C7F"/>
    <w:rsid w:val="004077F8"/>
    <w:rsid w:val="00472F31"/>
    <w:rsid w:val="00487153"/>
    <w:rsid w:val="004F0688"/>
    <w:rsid w:val="004F1C70"/>
    <w:rsid w:val="0050183B"/>
    <w:rsid w:val="005215C8"/>
    <w:rsid w:val="00522AE5"/>
    <w:rsid w:val="0056019E"/>
    <w:rsid w:val="005672DE"/>
    <w:rsid w:val="005808DB"/>
    <w:rsid w:val="005845B4"/>
    <w:rsid w:val="0059507F"/>
    <w:rsid w:val="005B0E53"/>
    <w:rsid w:val="005C2DAF"/>
    <w:rsid w:val="005C54E1"/>
    <w:rsid w:val="005D2864"/>
    <w:rsid w:val="005D64FD"/>
    <w:rsid w:val="00612F9A"/>
    <w:rsid w:val="0061586D"/>
    <w:rsid w:val="00615F74"/>
    <w:rsid w:val="00656F5F"/>
    <w:rsid w:val="00693D07"/>
    <w:rsid w:val="006B5503"/>
    <w:rsid w:val="006C063F"/>
    <w:rsid w:val="006C2501"/>
    <w:rsid w:val="006E09E2"/>
    <w:rsid w:val="006F2115"/>
    <w:rsid w:val="006F712F"/>
    <w:rsid w:val="007155C7"/>
    <w:rsid w:val="00725DF4"/>
    <w:rsid w:val="00773FDC"/>
    <w:rsid w:val="00780703"/>
    <w:rsid w:val="007A1674"/>
    <w:rsid w:val="007D1D9F"/>
    <w:rsid w:val="007E1694"/>
    <w:rsid w:val="007E5864"/>
    <w:rsid w:val="0080090E"/>
    <w:rsid w:val="0081781C"/>
    <w:rsid w:val="00821CFA"/>
    <w:rsid w:val="00847FD3"/>
    <w:rsid w:val="008531C0"/>
    <w:rsid w:val="008812D2"/>
    <w:rsid w:val="008900F0"/>
    <w:rsid w:val="008A62F5"/>
    <w:rsid w:val="008A7B5F"/>
    <w:rsid w:val="008B6D9E"/>
    <w:rsid w:val="009062EB"/>
    <w:rsid w:val="00956C5B"/>
    <w:rsid w:val="009665D4"/>
    <w:rsid w:val="00986F93"/>
    <w:rsid w:val="009A160D"/>
    <w:rsid w:val="009D727E"/>
    <w:rsid w:val="009E365A"/>
    <w:rsid w:val="00A82843"/>
    <w:rsid w:val="00A97577"/>
    <w:rsid w:val="00AF23FD"/>
    <w:rsid w:val="00AF2901"/>
    <w:rsid w:val="00B53843"/>
    <w:rsid w:val="00B56F67"/>
    <w:rsid w:val="00B65F79"/>
    <w:rsid w:val="00B95E43"/>
    <w:rsid w:val="00BD5B59"/>
    <w:rsid w:val="00BE6151"/>
    <w:rsid w:val="00C10094"/>
    <w:rsid w:val="00C10CB9"/>
    <w:rsid w:val="00C12D1E"/>
    <w:rsid w:val="00C51E27"/>
    <w:rsid w:val="00C72068"/>
    <w:rsid w:val="00C7571B"/>
    <w:rsid w:val="00CB715C"/>
    <w:rsid w:val="00CB7FF5"/>
    <w:rsid w:val="00CF2583"/>
    <w:rsid w:val="00D8358B"/>
    <w:rsid w:val="00DD5B3A"/>
    <w:rsid w:val="00DE1A43"/>
    <w:rsid w:val="00E033D9"/>
    <w:rsid w:val="00E1198E"/>
    <w:rsid w:val="00E139BB"/>
    <w:rsid w:val="00E42AC2"/>
    <w:rsid w:val="00E55DB4"/>
    <w:rsid w:val="00E70877"/>
    <w:rsid w:val="00E91FB9"/>
    <w:rsid w:val="00EE177C"/>
    <w:rsid w:val="00F04A06"/>
    <w:rsid w:val="00F11251"/>
    <w:rsid w:val="00F250BC"/>
    <w:rsid w:val="00F25285"/>
    <w:rsid w:val="00F31599"/>
    <w:rsid w:val="00F84A7E"/>
    <w:rsid w:val="00F84B04"/>
    <w:rsid w:val="00FA493E"/>
    <w:rsid w:val="00FB22C7"/>
    <w:rsid w:val="00FB57F1"/>
    <w:rsid w:val="00FC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A3385"/>
  <w15:chartTrackingRefBased/>
  <w15:docId w15:val="{63CF0413-C4D5-42FE-8F76-2AB137BD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638"/>
  </w:style>
  <w:style w:type="paragraph" w:styleId="Heading1">
    <w:name w:val="heading 1"/>
    <w:basedOn w:val="Normal"/>
    <w:next w:val="Normal"/>
    <w:link w:val="Heading1Char"/>
    <w:uiPriority w:val="9"/>
    <w:qFormat/>
    <w:rsid w:val="00397B37"/>
    <w:pPr>
      <w:keepNext/>
      <w:spacing w:after="0" w:line="240" w:lineRule="auto"/>
      <w:outlineLvl w:val="0"/>
    </w:pPr>
    <w:rPr>
      <w:b/>
      <w:sz w:val="16"/>
      <w:szCs w:val="1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727E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9D727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788"/>
  </w:style>
  <w:style w:type="paragraph" w:styleId="Footer">
    <w:name w:val="footer"/>
    <w:basedOn w:val="Normal"/>
    <w:link w:val="Foot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788"/>
  </w:style>
  <w:style w:type="table" w:styleId="TableGrid">
    <w:name w:val="Table Grid"/>
    <w:basedOn w:val="TableNormal"/>
    <w:uiPriority w:val="39"/>
    <w:rsid w:val="00522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odycopy">
    <w:name w:val="1 body copy"/>
    <w:basedOn w:val="Normal"/>
    <w:link w:val="1bodycopyChar"/>
    <w:qFormat/>
    <w:rsid w:val="00F84A7E"/>
    <w:pPr>
      <w:spacing w:after="120" w:line="240" w:lineRule="auto"/>
    </w:pPr>
    <w:rPr>
      <w:rFonts w:ascii="Arial" w:eastAsia="MS Mincho" w:hAnsi="Arial" w:cs="Times New Roman"/>
      <w:sz w:val="20"/>
      <w:szCs w:val="24"/>
    </w:rPr>
  </w:style>
  <w:style w:type="character" w:customStyle="1" w:styleId="1bodycopyChar">
    <w:name w:val="1 body copy Char"/>
    <w:link w:val="1bodycopy"/>
    <w:rsid w:val="00F84A7E"/>
    <w:rPr>
      <w:rFonts w:ascii="Arial" w:eastAsia="MS Mincho" w:hAnsi="Arial" w:cs="Times New Roman"/>
      <w:sz w:val="20"/>
      <w:szCs w:val="24"/>
    </w:rPr>
  </w:style>
  <w:style w:type="paragraph" w:styleId="ListParagraph">
    <w:name w:val="List Paragraph"/>
    <w:basedOn w:val="Normal"/>
    <w:uiPriority w:val="34"/>
    <w:qFormat/>
    <w:rsid w:val="003F4C7F"/>
    <w:pPr>
      <w:ind w:left="720"/>
      <w:contextualSpacing/>
    </w:pPr>
  </w:style>
  <w:style w:type="paragraph" w:customStyle="1" w:styleId="7Tablebodycopy">
    <w:name w:val="7 Table body copy"/>
    <w:basedOn w:val="1bodycopy"/>
    <w:qFormat/>
    <w:rsid w:val="00FC4ECC"/>
    <w:pPr>
      <w:spacing w:after="60"/>
    </w:pPr>
  </w:style>
  <w:style w:type="paragraph" w:customStyle="1" w:styleId="7Tablecopybulleted">
    <w:name w:val="7 Table copy bulleted"/>
    <w:basedOn w:val="7Tablebodycopy"/>
    <w:qFormat/>
    <w:rsid w:val="000F5177"/>
    <w:pPr>
      <w:numPr>
        <w:numId w:val="8"/>
      </w:numPr>
      <w:tabs>
        <w:tab w:val="num" w:pos="360"/>
      </w:tabs>
      <w:ind w:left="0" w:firstLine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90E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90E"/>
    <w:rPr>
      <w:rFonts w:ascii="Segoe UI" w:eastAsia="Times New Roman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0B6F4B"/>
    <w:pPr>
      <w:widowControl w:val="0"/>
      <w:spacing w:after="0" w:line="240" w:lineRule="auto"/>
    </w:pPr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7B37"/>
    <w:rPr>
      <w:b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2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OCallaghan\Documents\Custom%20Office%20Templates\Lapford%20Brochure%20P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FF43B-B4F7-483B-A40E-218D00A19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Lapford Brochure Page.dotx</Template>
  <TotalTime>18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Chulmleigh Academy Trust</Company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OCallaghan</dc:creator>
  <cp:keywords/>
  <dc:description/>
  <cp:lastModifiedBy>Joe Skinner</cp:lastModifiedBy>
  <cp:revision>3</cp:revision>
  <dcterms:created xsi:type="dcterms:W3CDTF">2024-06-11T21:01:00Z</dcterms:created>
  <dcterms:modified xsi:type="dcterms:W3CDTF">2025-10-03T21:15:00Z</dcterms:modified>
</cp:coreProperties>
</file>