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CAB02" w14:textId="5C776626" w:rsidR="00B53843" w:rsidRPr="007A10C5" w:rsidRDefault="00A82843">
      <w:pPr>
        <w:rPr>
          <w:rFonts w:asciiTheme="majorHAnsi" w:hAnsiTheme="majorHAnsi" w:cstheme="majorHAnsi"/>
          <w:sz w:val="20"/>
          <w:szCs w:val="20"/>
        </w:rPr>
      </w:pPr>
      <w:r w:rsidRPr="007A10C5">
        <w:rPr>
          <w:rFonts w:asciiTheme="majorHAnsi" w:hAnsiTheme="majorHAnsi" w:cstheme="maj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7918C373" wp14:editId="28047FB3">
            <wp:simplePos x="0" y="0"/>
            <wp:positionH relativeFrom="margin">
              <wp:posOffset>7915275</wp:posOffset>
            </wp:positionH>
            <wp:positionV relativeFrom="paragraph">
              <wp:posOffset>0</wp:posOffset>
            </wp:positionV>
            <wp:extent cx="828675" cy="8286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5BF59C" w14:textId="2A8B9A07" w:rsidR="00843B53" w:rsidRPr="007A10C5" w:rsidRDefault="00843B53" w:rsidP="00843B53">
      <w:pPr>
        <w:rPr>
          <w:rFonts w:asciiTheme="majorHAnsi" w:hAnsiTheme="majorHAnsi" w:cstheme="majorHAnsi"/>
        </w:rPr>
      </w:pPr>
      <w:proofErr w:type="spellStart"/>
      <w:r w:rsidRPr="007A10C5">
        <w:rPr>
          <w:rFonts w:asciiTheme="majorHAnsi" w:hAnsiTheme="majorHAnsi" w:cstheme="majorHAnsi"/>
          <w:b/>
          <w:bCs/>
          <w:sz w:val="28"/>
          <w:szCs w:val="28"/>
        </w:rPr>
        <w:t>Lapford</w:t>
      </w:r>
      <w:proofErr w:type="spellEnd"/>
      <w:r w:rsidRPr="007A10C5">
        <w:rPr>
          <w:rFonts w:asciiTheme="majorHAnsi" w:hAnsiTheme="majorHAnsi" w:cstheme="majorHAnsi"/>
          <w:b/>
          <w:bCs/>
          <w:sz w:val="28"/>
          <w:szCs w:val="28"/>
        </w:rPr>
        <w:t xml:space="preserve"> Community Primary School </w:t>
      </w:r>
    </w:p>
    <w:p w14:paraId="7CEA45FF" w14:textId="77777777" w:rsidR="00843B53" w:rsidRPr="007A10C5" w:rsidRDefault="00843B53" w:rsidP="00843B53">
      <w:pPr>
        <w:pStyle w:val="Header"/>
        <w:rPr>
          <w:rFonts w:asciiTheme="majorHAnsi" w:hAnsiTheme="majorHAnsi" w:cstheme="majorHAnsi"/>
          <w:b/>
          <w:bCs/>
          <w:sz w:val="28"/>
          <w:szCs w:val="28"/>
        </w:rPr>
      </w:pPr>
      <w:r w:rsidRPr="007A10C5">
        <w:rPr>
          <w:rFonts w:asciiTheme="majorHAnsi" w:hAnsiTheme="majorHAnsi" w:cstheme="majorHAnsi"/>
          <w:b/>
          <w:bCs/>
          <w:sz w:val="28"/>
          <w:szCs w:val="28"/>
        </w:rPr>
        <w:t xml:space="preserve">Geography Golden Threads </w:t>
      </w:r>
    </w:p>
    <w:p w14:paraId="428C5028" w14:textId="77777777" w:rsidR="00843B53" w:rsidRPr="007A10C5" w:rsidRDefault="00843B53" w:rsidP="00843B53">
      <w:pPr>
        <w:pStyle w:val="Head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BEBE693" w14:textId="77777777" w:rsidR="00843B53" w:rsidRPr="007A10C5" w:rsidRDefault="00843B53" w:rsidP="00843B53">
      <w:pPr>
        <w:widowControl w:val="0"/>
        <w:tabs>
          <w:tab w:val="left" w:pos="6208"/>
          <w:tab w:val="left" w:pos="7298"/>
          <w:tab w:val="left" w:pos="9345"/>
          <w:tab w:val="left" w:pos="10226"/>
        </w:tabs>
        <w:spacing w:before="51" w:after="0" w:line="240" w:lineRule="auto"/>
        <w:rPr>
          <w:rFonts w:asciiTheme="majorHAnsi" w:eastAsia="Calibri" w:hAnsiTheme="majorHAnsi" w:cstheme="majorHAnsi"/>
          <w:sz w:val="36"/>
          <w:szCs w:val="36"/>
          <w:lang w:val="en-US"/>
        </w:rPr>
      </w:pPr>
      <w:r w:rsidRPr="007A10C5">
        <w:rPr>
          <w:rFonts w:asciiTheme="majorHAnsi" w:eastAsia="Calibri" w:hAnsiTheme="majorHAnsi" w:cstheme="majorHAnsi"/>
          <w:b/>
          <w:bCs/>
          <w:color w:val="C45811"/>
          <w:spacing w:val="-1"/>
          <w:w w:val="95"/>
          <w:sz w:val="36"/>
          <w:szCs w:val="36"/>
          <w:lang w:val="en-US"/>
        </w:rPr>
        <w:t xml:space="preserve">Settlement     </w:t>
      </w:r>
      <w:r w:rsidRPr="007A10C5">
        <w:rPr>
          <w:rFonts w:asciiTheme="majorHAnsi" w:eastAsia="Calibri" w:hAnsiTheme="majorHAnsi" w:cstheme="majorHAnsi"/>
          <w:b/>
          <w:bCs/>
          <w:color w:val="FF0000"/>
          <w:spacing w:val="-1"/>
          <w:w w:val="95"/>
          <w:sz w:val="36"/>
          <w:szCs w:val="36"/>
          <w:lang w:val="en-US"/>
        </w:rPr>
        <w:t xml:space="preserve">Climate     </w:t>
      </w:r>
      <w:r w:rsidRPr="007A10C5">
        <w:rPr>
          <w:rFonts w:asciiTheme="majorHAnsi" w:eastAsia="Calibri" w:hAnsiTheme="majorHAnsi" w:cstheme="majorHAnsi"/>
          <w:b/>
          <w:bCs/>
          <w:color w:val="00AF50"/>
          <w:spacing w:val="-1"/>
          <w:sz w:val="36"/>
          <w:szCs w:val="36"/>
          <w:lang w:val="en-US"/>
        </w:rPr>
        <w:t xml:space="preserve">Everyone’s world     </w:t>
      </w:r>
      <w:r w:rsidRPr="007A10C5">
        <w:rPr>
          <w:rFonts w:asciiTheme="majorHAnsi" w:eastAsia="Calibri" w:hAnsiTheme="majorHAnsi" w:cstheme="majorHAnsi"/>
          <w:b/>
          <w:bCs/>
          <w:color w:val="001F5F"/>
          <w:spacing w:val="-1"/>
          <w:w w:val="95"/>
          <w:sz w:val="36"/>
          <w:szCs w:val="36"/>
          <w:lang w:val="en-US"/>
        </w:rPr>
        <w:t xml:space="preserve">Maps     </w:t>
      </w:r>
      <w:r w:rsidRPr="007A10C5">
        <w:rPr>
          <w:rFonts w:asciiTheme="majorHAnsi" w:eastAsia="Calibri" w:hAnsiTheme="majorHAnsi" w:cstheme="majorHAnsi"/>
          <w:b/>
          <w:bCs/>
          <w:color w:val="6F2F9F"/>
          <w:spacing w:val="-1"/>
          <w:sz w:val="36"/>
          <w:szCs w:val="36"/>
          <w:lang w:val="en-US"/>
        </w:rPr>
        <w:t>Change</w:t>
      </w:r>
    </w:p>
    <w:p w14:paraId="531B0A98" w14:textId="6E28C992" w:rsidR="00E033D9" w:rsidRPr="007A10C5" w:rsidRDefault="00E033D9" w:rsidP="00B53843">
      <w:pPr>
        <w:pStyle w:val="Header"/>
        <w:rPr>
          <w:rFonts w:asciiTheme="majorHAnsi" w:hAnsiTheme="majorHAnsi" w:cstheme="majorHAnsi"/>
          <w:b/>
          <w:bCs/>
          <w:sz w:val="20"/>
          <w:szCs w:val="20"/>
        </w:rPr>
      </w:pPr>
    </w:p>
    <w:tbl>
      <w:tblPr>
        <w:tblStyle w:val="TableGrid"/>
        <w:tblW w:w="13603" w:type="dxa"/>
        <w:tblLayout w:type="fixed"/>
        <w:tblLook w:val="04A0" w:firstRow="1" w:lastRow="0" w:firstColumn="1" w:lastColumn="0" w:noHBand="0" w:noVBand="1"/>
      </w:tblPr>
      <w:tblGrid>
        <w:gridCol w:w="1584"/>
        <w:gridCol w:w="1488"/>
        <w:gridCol w:w="1318"/>
        <w:gridCol w:w="1417"/>
        <w:gridCol w:w="1559"/>
        <w:gridCol w:w="1418"/>
        <w:gridCol w:w="1559"/>
        <w:gridCol w:w="1559"/>
        <w:gridCol w:w="1701"/>
      </w:tblGrid>
      <w:tr w:rsidR="006F712F" w:rsidRPr="007A10C5" w14:paraId="0FE6E808" w14:textId="1033E4E5" w:rsidTr="008D63B8">
        <w:tc>
          <w:tcPr>
            <w:tcW w:w="1584" w:type="dxa"/>
            <w:shd w:val="clear" w:color="auto" w:fill="D0CECE" w:themeFill="background2" w:themeFillShade="E6"/>
          </w:tcPr>
          <w:p w14:paraId="005DB3DC" w14:textId="77777777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488" w:type="dxa"/>
            <w:shd w:val="clear" w:color="auto" w:fill="D0CECE" w:themeFill="background2" w:themeFillShade="E6"/>
          </w:tcPr>
          <w:p w14:paraId="25C9B8B2" w14:textId="5A8F5602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Autumn A</w:t>
            </w:r>
          </w:p>
        </w:tc>
        <w:tc>
          <w:tcPr>
            <w:tcW w:w="1318" w:type="dxa"/>
            <w:shd w:val="clear" w:color="auto" w:fill="D0CECE" w:themeFill="background2" w:themeFillShade="E6"/>
          </w:tcPr>
          <w:p w14:paraId="46BF39DD" w14:textId="1162AB17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Spring A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311BBA2A" w14:textId="6BB91015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Autumn B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0FC19FCC" w14:textId="2BEB6935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Spring B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121C13FA" w14:textId="0FF13DB1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Autumn C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5A372081" w14:textId="3D1B0385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Spring C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6E1AF74A" w14:textId="0FEBFBCB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Autumn D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20162403" w14:textId="7B13B5E2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Spring D</w:t>
            </w:r>
          </w:p>
        </w:tc>
      </w:tr>
      <w:tr w:rsidR="006F712F" w:rsidRPr="007A10C5" w14:paraId="7FD60B4A" w14:textId="1D154511" w:rsidTr="008D63B8">
        <w:tc>
          <w:tcPr>
            <w:tcW w:w="1584" w:type="dxa"/>
            <w:vMerge w:val="restart"/>
            <w:shd w:val="clear" w:color="auto" w:fill="D0CECE" w:themeFill="background2" w:themeFillShade="E6"/>
          </w:tcPr>
          <w:p w14:paraId="7F0DA0CA" w14:textId="77777777" w:rsidR="006F712F" w:rsidRPr="007A10C5" w:rsidRDefault="006F712F" w:rsidP="004077F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sz w:val="20"/>
                <w:szCs w:val="20"/>
              </w:rPr>
              <w:t>Robins</w:t>
            </w:r>
          </w:p>
          <w:p w14:paraId="2860355A" w14:textId="48DE6BCE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sz w:val="20"/>
                <w:szCs w:val="20"/>
              </w:rPr>
              <w:t>N/ R</w:t>
            </w:r>
          </w:p>
        </w:tc>
        <w:tc>
          <w:tcPr>
            <w:tcW w:w="1488" w:type="dxa"/>
          </w:tcPr>
          <w:p w14:paraId="0DEB8B40" w14:textId="7E55C9A4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EYFS 3-4</w:t>
            </w:r>
          </w:p>
        </w:tc>
        <w:tc>
          <w:tcPr>
            <w:tcW w:w="10531" w:type="dxa"/>
            <w:gridSpan w:val="7"/>
          </w:tcPr>
          <w:p w14:paraId="63D4C573" w14:textId="77777777" w:rsidR="00843B53" w:rsidRPr="007A10C5" w:rsidRDefault="00843B53" w:rsidP="00843B53">
            <w:pPr>
              <w:pStyle w:val="TableParagraph"/>
              <w:spacing w:before="1" w:line="195" w:lineRule="exact"/>
              <w:rPr>
                <w:rFonts w:asciiTheme="majorHAnsi" w:hAnsiTheme="majorHAnsi" w:cstheme="majorHAnsi"/>
                <w:b/>
                <w:bCs/>
              </w:rPr>
            </w:pPr>
            <w:r w:rsidRPr="007A10C5">
              <w:rPr>
                <w:rFonts w:asciiTheme="majorHAnsi" w:hAnsiTheme="majorHAnsi" w:cstheme="majorHAnsi"/>
                <w:b/>
                <w:bCs/>
              </w:rPr>
              <w:t>Nursery:</w:t>
            </w:r>
          </w:p>
          <w:p w14:paraId="74A7A7D0" w14:textId="77777777" w:rsidR="00843B53" w:rsidRPr="007A10C5" w:rsidRDefault="00843B53" w:rsidP="00843B53">
            <w:pPr>
              <w:pStyle w:val="TableParagraph"/>
              <w:spacing w:before="1" w:line="195" w:lineRule="exact"/>
              <w:rPr>
                <w:rFonts w:asciiTheme="majorHAnsi" w:hAnsiTheme="majorHAnsi" w:cstheme="majorHAnsi"/>
                <w:b/>
                <w:bCs/>
                <w:spacing w:val="-1"/>
              </w:rPr>
            </w:pPr>
          </w:p>
          <w:p w14:paraId="5EDDCB00" w14:textId="77777777" w:rsidR="00843B53" w:rsidRPr="007A10C5" w:rsidRDefault="00843B53" w:rsidP="00843B53">
            <w:pPr>
              <w:pStyle w:val="TableParagraph"/>
              <w:spacing w:before="1" w:line="195" w:lineRule="exact"/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</w:pPr>
            <w:r w:rsidRPr="007A10C5">
              <w:rPr>
                <w:rFonts w:asciiTheme="majorHAnsi" w:hAnsiTheme="majorHAnsi" w:cstheme="majorHAnsi"/>
                <w:spacing w:val="-1"/>
              </w:rPr>
              <w:t>EYFS</w:t>
            </w:r>
            <w:r w:rsidRPr="007A10C5">
              <w:rPr>
                <w:rFonts w:asciiTheme="majorHAnsi" w:hAnsiTheme="majorHAnsi" w:cstheme="majorHAnsi"/>
              </w:rPr>
              <w:t xml:space="preserve"> </w:t>
            </w:r>
            <w:r w:rsidRPr="007A10C5">
              <w:rPr>
                <w:rFonts w:asciiTheme="majorHAnsi" w:hAnsiTheme="majorHAnsi" w:cstheme="majorHAnsi"/>
                <w:spacing w:val="-1"/>
              </w:rPr>
              <w:t>Birth</w:t>
            </w:r>
            <w:r w:rsidRPr="007A10C5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7A10C5">
              <w:rPr>
                <w:rFonts w:asciiTheme="majorHAnsi" w:hAnsiTheme="majorHAnsi" w:cstheme="majorHAnsi"/>
              </w:rPr>
              <w:t>-</w:t>
            </w:r>
            <w:r w:rsidRPr="007A10C5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A10C5">
              <w:rPr>
                <w:rFonts w:asciiTheme="majorHAnsi" w:hAnsiTheme="majorHAnsi" w:cstheme="majorHAnsi"/>
              </w:rPr>
              <w:t>3</w:t>
            </w:r>
          </w:p>
          <w:p w14:paraId="7DC1A353" w14:textId="77777777" w:rsidR="00843B53" w:rsidRPr="007A10C5" w:rsidRDefault="00843B53" w:rsidP="00843B53">
            <w:pPr>
              <w:pStyle w:val="TableParagraph"/>
              <w:spacing w:before="1" w:line="195" w:lineRule="exact"/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</w:pPr>
          </w:p>
          <w:p w14:paraId="08A3AFAD" w14:textId="77777777" w:rsidR="00843B53" w:rsidRPr="007A10C5" w:rsidRDefault="00843B53" w:rsidP="00843B53">
            <w:pPr>
              <w:pStyle w:val="TableParagraph"/>
              <w:spacing w:before="1" w:line="195" w:lineRule="exact"/>
              <w:rPr>
                <w:rFonts w:asciiTheme="majorHAnsi" w:eastAsia="Calibr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 xml:space="preserve">Notice and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>ask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 xml:space="preserve"> questions about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differences,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 xml:space="preserve">such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>as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 xml:space="preserve"> skin </w:t>
            </w:r>
            <w:proofErr w:type="spellStart"/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colour</w:t>
            </w:r>
            <w:proofErr w:type="spellEnd"/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,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2"/>
                <w:sz w:val="16"/>
              </w:rPr>
              <w:t>types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>of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 xml:space="preserve"> hair,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gender,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special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needs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and disabilities,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 xml:space="preserve"> religion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 xml:space="preserve"> and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>so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</w:rPr>
              <w:t>on.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</w:rPr>
              <w:t xml:space="preserve"> PSED</w:t>
            </w:r>
          </w:p>
          <w:p w14:paraId="0A973187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Explore and respond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to different natural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phenomena in their setting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 xml:space="preserve">and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>on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 xml:space="preserve"> trips.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 xml:space="preserve"> </w:t>
            </w:r>
          </w:p>
          <w:p w14:paraId="6553CBED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</w:rPr>
              <w:t>Explore natural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</w:rPr>
              <w:t>materials,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</w:rPr>
              <w:t>indoors and outside.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</w:rPr>
              <w:t xml:space="preserve"> UW</w:t>
            </w:r>
          </w:p>
          <w:p w14:paraId="5AC332AA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</w:rPr>
              <w:t>Notice differences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</w:rPr>
              <w:t>between people.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</w:rPr>
              <w:t xml:space="preserve"> UW</w:t>
            </w:r>
          </w:p>
          <w:p w14:paraId="0D7B8F5C" w14:textId="77777777" w:rsidR="00843B53" w:rsidRPr="007A10C5" w:rsidRDefault="00843B53" w:rsidP="00843B53">
            <w:pPr>
              <w:pStyle w:val="TableParagraph"/>
              <w:spacing w:line="193" w:lineRule="exact"/>
              <w:rPr>
                <w:rFonts w:asciiTheme="majorHAnsi" w:eastAsia="Calibr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eastAsia="Calibri" w:hAnsiTheme="majorHAnsi" w:cstheme="majorHAnsi"/>
                <w:b/>
                <w:color w:val="7030A0"/>
                <w:spacing w:val="-1"/>
                <w:sz w:val="16"/>
                <w:szCs w:val="16"/>
              </w:rPr>
              <w:t>Understand simple questions about ‘who’,</w:t>
            </w:r>
            <w:r w:rsidRPr="007A10C5">
              <w:rPr>
                <w:rFonts w:asciiTheme="majorHAnsi" w:eastAsia="Calibri" w:hAnsiTheme="majorHAnsi" w:cstheme="majorHAnsi"/>
                <w:b/>
                <w:color w:val="7030A0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eastAsia="Calibri" w:hAnsiTheme="majorHAnsi" w:cstheme="majorHAnsi"/>
                <w:b/>
                <w:color w:val="7030A0"/>
                <w:spacing w:val="-1"/>
                <w:sz w:val="16"/>
                <w:szCs w:val="16"/>
              </w:rPr>
              <w:t>‘what’</w:t>
            </w:r>
            <w:r w:rsidRPr="007A10C5">
              <w:rPr>
                <w:rFonts w:asciiTheme="majorHAnsi" w:eastAsia="Calibri" w:hAnsiTheme="majorHAnsi" w:cstheme="majorHAnsi"/>
                <w:b/>
                <w:color w:val="7030A0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eastAsia="Calibri" w:hAnsiTheme="majorHAnsi" w:cstheme="majorHAnsi"/>
                <w:b/>
                <w:color w:val="7030A0"/>
                <w:spacing w:val="-1"/>
                <w:sz w:val="16"/>
                <w:szCs w:val="16"/>
              </w:rPr>
              <w:t>and ‘where’</w:t>
            </w:r>
            <w:r w:rsidRPr="007A10C5">
              <w:rPr>
                <w:rFonts w:asciiTheme="majorHAnsi" w:eastAsia="Calibri" w:hAnsiTheme="majorHAnsi" w:cstheme="majorHAnsi"/>
                <w:b/>
                <w:color w:val="7030A0"/>
                <w:sz w:val="16"/>
                <w:szCs w:val="16"/>
              </w:rPr>
              <w:t xml:space="preserve"> CL</w:t>
            </w:r>
          </w:p>
          <w:p w14:paraId="23DEE7C5" w14:textId="77777777" w:rsidR="00843B53" w:rsidRPr="007A10C5" w:rsidRDefault="00843B53" w:rsidP="00843B53">
            <w:pPr>
              <w:pStyle w:val="TableParagraph"/>
              <w:spacing w:line="193" w:lineRule="exact"/>
              <w:rPr>
                <w:rFonts w:asciiTheme="majorHAnsi" w:eastAsia="Calibri" w:hAnsiTheme="majorHAnsi" w:cstheme="majorHAnsi"/>
                <w:b/>
                <w:color w:val="7030A0"/>
                <w:sz w:val="16"/>
                <w:szCs w:val="16"/>
              </w:rPr>
            </w:pPr>
          </w:p>
          <w:p w14:paraId="48737AB7" w14:textId="77777777" w:rsidR="00843B53" w:rsidRPr="007A10C5" w:rsidRDefault="00843B53" w:rsidP="00843B53">
            <w:pPr>
              <w:rPr>
                <w:rFonts w:asciiTheme="majorHAnsi" w:hAnsiTheme="majorHAnsi" w:cstheme="majorHAnsi"/>
              </w:rPr>
            </w:pPr>
            <w:r w:rsidRPr="007A10C5">
              <w:rPr>
                <w:rFonts w:asciiTheme="majorHAnsi" w:hAnsiTheme="majorHAnsi" w:cstheme="majorHAnsi"/>
              </w:rPr>
              <w:t>3-4</w:t>
            </w:r>
          </w:p>
          <w:p w14:paraId="1137AB94" w14:textId="77777777" w:rsidR="00843B53" w:rsidRPr="007A10C5" w:rsidRDefault="00843B53" w:rsidP="00843B53">
            <w:pPr>
              <w:rPr>
                <w:rFonts w:asciiTheme="majorHAnsi" w:hAnsiTheme="majorHAnsi" w:cstheme="majorHAnsi"/>
              </w:rPr>
            </w:pPr>
          </w:p>
          <w:p w14:paraId="1FBE123A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>Know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 xml:space="preserve">that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2"/>
                <w:sz w:val="16"/>
                <w:szCs w:val="16"/>
              </w:rPr>
              <w:t>there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>are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 xml:space="preserve"> different countries in the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>world and talk about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>the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 xml:space="preserve">differences they have experienced or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>seen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pacing w:val="-1"/>
                <w:sz w:val="16"/>
                <w:szCs w:val="16"/>
              </w:rPr>
              <w:t xml:space="preserve"> in photos. </w:t>
            </w: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>UW</w:t>
            </w:r>
          </w:p>
          <w:p w14:paraId="59CDFD28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Talk about what they see, using a wide vocabulary.</w:t>
            </w:r>
          </w:p>
          <w:p w14:paraId="4E75C950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Use all their senses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in hands-on exploration of natural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materials. UW</w:t>
            </w:r>
          </w:p>
          <w:p w14:paraId="17B8DD7A" w14:textId="77777777" w:rsidR="00843B53" w:rsidRPr="007A10C5" w:rsidRDefault="00843B53" w:rsidP="00843B53">
            <w:pPr>
              <w:pStyle w:val="TableParagraph"/>
              <w:spacing w:before="1" w:line="195" w:lineRule="exact"/>
              <w:rPr>
                <w:rFonts w:asciiTheme="majorHAnsi" w:eastAsia="Calibr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Begin to understand the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need to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respect and care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for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the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natural environment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and all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>living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pacing w:val="-1"/>
                <w:sz w:val="16"/>
                <w:szCs w:val="16"/>
              </w:rPr>
              <w:t xml:space="preserve">things. 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UW</w:t>
            </w:r>
          </w:p>
          <w:p w14:paraId="2A155BE0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Continue developing positive attitudes about the differences between people.</w:t>
            </w:r>
          </w:p>
          <w:p w14:paraId="10726FF4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Develop their sense of responsibility and membership of a community. (PSED)</w:t>
            </w:r>
          </w:p>
          <w:p w14:paraId="113D9360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002060"/>
                <w:spacing w:val="67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Understand position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through words alone. For example, “The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bag is under the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table,”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3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–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with no pointing. M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67"/>
                <w:sz w:val="16"/>
                <w:szCs w:val="16"/>
              </w:rPr>
              <w:t xml:space="preserve"> </w:t>
            </w:r>
          </w:p>
          <w:p w14:paraId="024B720A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Describe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a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familiar route. M</w:t>
            </w:r>
          </w:p>
          <w:p w14:paraId="2362AAE6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color w:val="002060"/>
                <w:spacing w:val="63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Discuss routes and locations, using words like ‘in front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of’ and ‘behind’. M</w:t>
            </w:r>
            <w:r w:rsidRPr="007A10C5">
              <w:rPr>
                <w:rFonts w:asciiTheme="majorHAnsi" w:hAnsiTheme="majorHAnsi" w:cstheme="majorHAnsi"/>
                <w:color w:val="002060"/>
                <w:spacing w:val="63"/>
                <w:sz w:val="16"/>
                <w:szCs w:val="16"/>
              </w:rPr>
              <w:t xml:space="preserve"> </w:t>
            </w:r>
          </w:p>
          <w:p w14:paraId="1B42F50D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002060"/>
                <w:spacing w:val="63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Make imaginative and complex ‘small worlds’ with blocks and construction kits, such as a city with different buildings and a park. (EAD)</w:t>
            </w:r>
          </w:p>
          <w:p w14:paraId="72BFC6BE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Understand ‘why’ questions, like: “Why do you think the caterpillar got so fat?” (CLL)</w:t>
            </w:r>
          </w:p>
          <w:p w14:paraId="42384AC1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Understand the key features of the life cycle of a plant and an animal.</w:t>
            </w:r>
          </w:p>
          <w:p w14:paraId="04989EF7" w14:textId="77777777" w:rsidR="00843B53" w:rsidRPr="007A10C5" w:rsidRDefault="00843B53" w:rsidP="00843B53">
            <w:pPr>
              <w:pStyle w:val="7Tablebodycopy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Talk about the differences between materials and changes they notice.</w:t>
            </w:r>
          </w:p>
          <w:p w14:paraId="56EFCC0A" w14:textId="77777777" w:rsidR="00843B53" w:rsidRPr="007A10C5" w:rsidRDefault="00843B53" w:rsidP="00843B53">
            <w:pPr>
              <w:pStyle w:val="TableParagraph"/>
              <w:spacing w:line="193" w:lineRule="exact"/>
              <w:rPr>
                <w:rFonts w:asciiTheme="majorHAnsi" w:eastAsia="Calibri" w:hAnsiTheme="majorHAnsi" w:cstheme="majorHAnsi"/>
                <w:b/>
                <w:color w:val="7030A0"/>
                <w:sz w:val="16"/>
                <w:szCs w:val="16"/>
              </w:rPr>
            </w:pPr>
          </w:p>
          <w:p w14:paraId="54076315" w14:textId="1150CCFD" w:rsidR="006F712F" w:rsidRPr="007A10C5" w:rsidRDefault="006F712F" w:rsidP="004077F8">
            <w:pPr>
              <w:rPr>
                <w:rFonts w:asciiTheme="majorHAnsi" w:hAnsiTheme="majorHAnsi" w:cstheme="majorHAnsi"/>
                <w:spacing w:val="-1"/>
                <w:sz w:val="20"/>
                <w:szCs w:val="20"/>
              </w:rPr>
            </w:pPr>
          </w:p>
        </w:tc>
      </w:tr>
      <w:tr w:rsidR="006F712F" w:rsidRPr="007A10C5" w14:paraId="202862E8" w14:textId="3A710887" w:rsidTr="008D63B8">
        <w:tc>
          <w:tcPr>
            <w:tcW w:w="1584" w:type="dxa"/>
            <w:vMerge/>
            <w:shd w:val="clear" w:color="auto" w:fill="D0CECE" w:themeFill="background2" w:themeFillShade="E6"/>
          </w:tcPr>
          <w:p w14:paraId="517C1B41" w14:textId="77777777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488" w:type="dxa"/>
          </w:tcPr>
          <w:p w14:paraId="212E72BE" w14:textId="06CB0035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EYFS Rec</w:t>
            </w:r>
          </w:p>
        </w:tc>
        <w:tc>
          <w:tcPr>
            <w:tcW w:w="10531" w:type="dxa"/>
            <w:gridSpan w:val="7"/>
          </w:tcPr>
          <w:p w14:paraId="267038AC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C0000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  <w:szCs w:val="16"/>
              </w:rPr>
              <w:t>Recognise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  <w:szCs w:val="16"/>
              </w:rPr>
              <w:t>some environments that are different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  <w:szCs w:val="16"/>
              </w:rPr>
              <w:t>to the one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  <w:szCs w:val="16"/>
              </w:rPr>
              <w:t>in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  <w:szCs w:val="16"/>
              </w:rPr>
              <w:t>which they live. UW</w:t>
            </w:r>
          </w:p>
          <w:p w14:paraId="3A3AF554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lastRenderedPageBreak/>
              <w:t>Explore the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natural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 xml:space="preserve">world around them.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  <w:szCs w:val="16"/>
              </w:rPr>
              <w:t>UW</w:t>
            </w:r>
          </w:p>
          <w:p w14:paraId="02E25F00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00AF50"/>
                <w:spacing w:val="67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  <w:szCs w:val="16"/>
              </w:rPr>
              <w:t>Recognise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  <w:szCs w:val="16"/>
              </w:rPr>
              <w:t>some similarities and differences between life in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2"/>
                <w:sz w:val="16"/>
                <w:szCs w:val="16"/>
              </w:rPr>
              <w:t>this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  <w:szCs w:val="16"/>
              </w:rPr>
              <w:t xml:space="preserve"> country and life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  <w:szCs w:val="16"/>
              </w:rPr>
              <w:t>in other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  <w:szCs w:val="16"/>
              </w:rPr>
              <w:t>countries. UW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67"/>
                <w:sz w:val="16"/>
                <w:szCs w:val="16"/>
              </w:rPr>
              <w:t xml:space="preserve"> </w:t>
            </w:r>
          </w:p>
          <w:p w14:paraId="4163416A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Listen to and talk about selected non-fiction to develop a deep familiarity with new knowledge and vocabulary. (CLL)</w:t>
            </w:r>
          </w:p>
          <w:p w14:paraId="17D1651E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Describe what they see, hear and feel whilst outside.</w:t>
            </w:r>
          </w:p>
          <w:p w14:paraId="5720DFB4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002060"/>
                <w:spacing w:val="67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Engage in non-fiction books (CLL)</w:t>
            </w:r>
          </w:p>
          <w:p w14:paraId="2332D1E3" w14:textId="77777777" w:rsidR="00843B53" w:rsidRPr="007A10C5" w:rsidRDefault="00843B53" w:rsidP="00843B53">
            <w:pPr>
              <w:rPr>
                <w:rFonts w:asciiTheme="majorHAnsi" w:eastAsia="Calibr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Draw information from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1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a simple map.</w:t>
            </w:r>
            <w:r w:rsidRPr="007A10C5">
              <w:rPr>
                <w:rFonts w:asciiTheme="majorHAnsi" w:hAnsiTheme="majorHAnsi" w:cstheme="majorHAnsi"/>
                <w:b/>
                <w:color w:val="002060"/>
                <w:spacing w:val="-2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UW</w:t>
            </w:r>
          </w:p>
          <w:p w14:paraId="6FAAAE9B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Use talk to help work out problems and organise thinking and activities, and to explain how things work and why they might happen.</w:t>
            </w:r>
          </w:p>
          <w:p w14:paraId="01F9528B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Understand the effect of changing seasons on the natural world around them.</w:t>
            </w:r>
          </w:p>
          <w:p w14:paraId="1D60EC1A" w14:textId="117A9343" w:rsidR="006F712F" w:rsidRPr="007A10C5" w:rsidRDefault="006F712F" w:rsidP="004077F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F712F" w:rsidRPr="007A10C5" w14:paraId="509A2260" w14:textId="2A4E58BE" w:rsidTr="008D63B8">
        <w:tc>
          <w:tcPr>
            <w:tcW w:w="1584" w:type="dxa"/>
            <w:vMerge/>
            <w:shd w:val="clear" w:color="auto" w:fill="D0CECE" w:themeFill="background2" w:themeFillShade="E6"/>
          </w:tcPr>
          <w:p w14:paraId="4867284F" w14:textId="77777777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488" w:type="dxa"/>
          </w:tcPr>
          <w:p w14:paraId="38824A39" w14:textId="354118AB" w:rsidR="006F712F" w:rsidRPr="007A10C5" w:rsidRDefault="006F712F" w:rsidP="004077F8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sz w:val="20"/>
                <w:szCs w:val="20"/>
              </w:rPr>
              <w:t>EYFS ELG</w:t>
            </w:r>
          </w:p>
        </w:tc>
        <w:tc>
          <w:tcPr>
            <w:tcW w:w="10531" w:type="dxa"/>
            <w:gridSpan w:val="7"/>
          </w:tcPr>
          <w:p w14:paraId="509D143E" w14:textId="77777777" w:rsidR="00843B53" w:rsidRPr="007A10C5" w:rsidRDefault="00843B53" w:rsidP="00843B53">
            <w:pPr>
              <w:pStyle w:val="TableParagraph"/>
              <w:spacing w:line="193" w:lineRule="exact"/>
              <w:ind w:left="102"/>
              <w:rPr>
                <w:rFonts w:asciiTheme="majorHAnsi" w:eastAsia="Calibri" w:hAnsiTheme="majorHAnsi" w:cstheme="majorHAnsi"/>
                <w:b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Describe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2"/>
                <w:sz w:val="16"/>
              </w:rPr>
              <w:t>their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immediate environment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using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knowledge from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observation,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discussion,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stories,</w:t>
            </w:r>
            <w:r w:rsidRPr="007A10C5">
              <w:rPr>
                <w:rFonts w:asciiTheme="majorHAnsi" w:hAnsiTheme="majorHAnsi" w:cstheme="majorHAnsi"/>
                <w:b/>
                <w:color w:val="C0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>non-fiction texts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1"/>
                <w:sz w:val="16"/>
              </w:rPr>
              <w:t xml:space="preserve">and maps. </w:t>
            </w:r>
            <w:r w:rsidRPr="007A10C5">
              <w:rPr>
                <w:rFonts w:asciiTheme="majorHAnsi" w:hAnsiTheme="majorHAnsi" w:cstheme="majorHAnsi"/>
                <w:b/>
                <w:color w:val="C00000"/>
                <w:spacing w:val="-2"/>
                <w:sz w:val="16"/>
              </w:rPr>
              <w:t>UW</w:t>
            </w:r>
          </w:p>
          <w:p w14:paraId="351E7F71" w14:textId="77777777" w:rsidR="00843B53" w:rsidRPr="007A10C5" w:rsidRDefault="00843B53" w:rsidP="00843B53">
            <w:pPr>
              <w:pStyle w:val="TableParagraph"/>
              <w:spacing w:line="193" w:lineRule="exact"/>
              <w:ind w:left="102"/>
              <w:rPr>
                <w:rFonts w:asciiTheme="majorHAnsi" w:hAnsiTheme="majorHAnsi" w:cstheme="majorHAnsi"/>
                <w:b/>
                <w:color w:val="00AF50"/>
                <w:spacing w:val="101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Explain some similarities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and differences between life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 xml:space="preserve">in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2"/>
                <w:sz w:val="16"/>
              </w:rPr>
              <w:t>this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country and life in other countries,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drawing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on knowledge from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5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stories,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non-fiction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>texts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-1"/>
                <w:sz w:val="16"/>
              </w:rPr>
              <w:t xml:space="preserve">and (when appropriate) maps. </w:t>
            </w:r>
            <w:r w:rsidRPr="007A10C5">
              <w:rPr>
                <w:rFonts w:asciiTheme="majorHAnsi" w:hAnsiTheme="majorHAnsi" w:cstheme="majorHAnsi"/>
                <w:b/>
                <w:color w:val="00AF50"/>
                <w:sz w:val="16"/>
              </w:rPr>
              <w:t>UW</w:t>
            </w:r>
            <w:r w:rsidRPr="007A10C5">
              <w:rPr>
                <w:rFonts w:asciiTheme="majorHAnsi" w:hAnsiTheme="majorHAnsi" w:cstheme="majorHAnsi"/>
                <w:b/>
                <w:color w:val="00AF50"/>
                <w:spacing w:val="101"/>
                <w:sz w:val="16"/>
              </w:rPr>
              <w:t xml:space="preserve"> </w:t>
            </w:r>
          </w:p>
          <w:p w14:paraId="6E0BE19F" w14:textId="77777777" w:rsidR="00843B53" w:rsidRPr="007A10C5" w:rsidRDefault="00843B53" w:rsidP="00843B53">
            <w:pPr>
              <w:pStyle w:val="TableParagraph"/>
              <w:spacing w:line="193" w:lineRule="exact"/>
              <w:ind w:left="102"/>
              <w:rPr>
                <w:rFonts w:asciiTheme="majorHAnsi" w:hAnsiTheme="majorHAnsi" w:cstheme="majorHAnsi"/>
                <w:b/>
                <w:color w:val="FF0000"/>
                <w:spacing w:val="123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Know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some similarities and differences between the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natural world around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</w:rPr>
              <w:t>them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and contrasting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</w:rPr>
              <w:t>environments,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drawing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 xml:space="preserve">on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</w:rPr>
              <w:t>their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 xml:space="preserve"> experiences and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>what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>has been read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1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-1"/>
                <w:sz w:val="16"/>
              </w:rPr>
              <w:t xml:space="preserve">in class.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>UW</w:t>
            </w:r>
            <w:r w:rsidRPr="007A10C5">
              <w:rPr>
                <w:rFonts w:asciiTheme="majorHAnsi" w:hAnsiTheme="majorHAnsi" w:cstheme="majorHAnsi"/>
                <w:b/>
                <w:color w:val="FF0000"/>
                <w:spacing w:val="123"/>
                <w:sz w:val="16"/>
              </w:rPr>
              <w:t xml:space="preserve"> </w:t>
            </w:r>
          </w:p>
          <w:p w14:paraId="58DB8D37" w14:textId="77777777" w:rsidR="00843B53" w:rsidRPr="007A10C5" w:rsidRDefault="00843B53" w:rsidP="00843B53">
            <w:pPr>
              <w:pStyle w:val="TableParagraph"/>
              <w:spacing w:line="193" w:lineRule="exact"/>
              <w:ind w:left="102"/>
              <w:rPr>
                <w:rFonts w:asciiTheme="majorHAnsi" w:hAnsiTheme="majorHAnsi" w:cstheme="majorHAnsi"/>
                <w:b/>
                <w:color w:val="7030A0"/>
                <w:spacing w:val="1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pacing w:val="-1"/>
                <w:sz w:val="16"/>
              </w:rPr>
              <w:t>Understand some important processes and changes in the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1"/>
                <w:sz w:val="16"/>
              </w:rPr>
              <w:t>natural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1"/>
                <w:sz w:val="16"/>
              </w:rPr>
              <w:t>world around them,</w:t>
            </w: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2"/>
                <w:sz w:val="16"/>
              </w:rPr>
              <w:t>including</w:t>
            </w: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1"/>
                <w:sz w:val="16"/>
              </w:rPr>
              <w:t>the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2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-1"/>
                <w:sz w:val="16"/>
              </w:rPr>
              <w:t>seasons.</w:t>
            </w: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7030A0"/>
                <w:spacing w:val="1"/>
                <w:sz w:val="16"/>
              </w:rPr>
              <w:t>UW</w:t>
            </w:r>
          </w:p>
          <w:p w14:paraId="79C56BF1" w14:textId="77777777" w:rsidR="00843B53" w:rsidRPr="007A10C5" w:rsidRDefault="00843B53" w:rsidP="00843B53">
            <w:pPr>
              <w:pStyle w:val="TableParagraph"/>
              <w:spacing w:line="193" w:lineRule="exact"/>
              <w:ind w:left="102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Make comments about what they have heard and ask questions to clarify their understanding.</w:t>
            </w:r>
          </w:p>
          <w:p w14:paraId="1AAF4CD0" w14:textId="663C579C" w:rsidR="006F712F" w:rsidRPr="007A10C5" w:rsidRDefault="00843B53" w:rsidP="00843B53">
            <w:pPr>
              <w:pStyle w:val="TableParagraph"/>
              <w:spacing w:line="193" w:lineRule="exact"/>
              <w:ind w:left="102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Offer explanations for why things might happen</w:t>
            </w:r>
          </w:p>
        </w:tc>
      </w:tr>
      <w:tr w:rsidR="006F712F" w:rsidRPr="007A10C5" w14:paraId="41DD90F3" w14:textId="52228E98" w:rsidTr="008D63B8">
        <w:tc>
          <w:tcPr>
            <w:tcW w:w="1584" w:type="dxa"/>
            <w:shd w:val="clear" w:color="auto" w:fill="D0CECE" w:themeFill="background2" w:themeFillShade="E6"/>
          </w:tcPr>
          <w:p w14:paraId="663E58E6" w14:textId="77777777" w:rsidR="006F712F" w:rsidRPr="007A10C5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Kingfishers</w:t>
            </w:r>
          </w:p>
          <w:p w14:paraId="4425A819" w14:textId="1464FED7" w:rsidR="006F712F" w:rsidRPr="007A10C5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1/2</w:t>
            </w:r>
          </w:p>
        </w:tc>
        <w:tc>
          <w:tcPr>
            <w:tcW w:w="1488" w:type="dxa"/>
          </w:tcPr>
          <w:p w14:paraId="061353E2" w14:textId="53B8AF15" w:rsidR="007E1694" w:rsidRPr="007A10C5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Maps</w:t>
            </w:r>
          </w:p>
          <w:p w14:paraId="75AF3AC1" w14:textId="77777777" w:rsidR="007E1694" w:rsidRPr="007A10C5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F2A670C" w14:textId="77777777" w:rsidR="00843B53" w:rsidRPr="007A10C5" w:rsidRDefault="00843B53" w:rsidP="00843B53">
            <w:pPr>
              <w:rPr>
                <w:rFonts w:asciiTheme="majorHAnsi" w:hAnsiTheme="majorHAnsi" w:cstheme="majorHAnsi"/>
                <w:b/>
                <w:bCs/>
                <w:color w:val="323E4F" w:themeColor="tex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323E4F" w:themeColor="text2" w:themeShade="BF"/>
                <w:sz w:val="16"/>
                <w:szCs w:val="16"/>
              </w:rPr>
              <w:t xml:space="preserve">Can we find our school on the map? </w:t>
            </w:r>
          </w:p>
          <w:p w14:paraId="48C03756" w14:textId="77777777" w:rsidR="00843B53" w:rsidRPr="007A10C5" w:rsidRDefault="00843B53" w:rsidP="00843B53">
            <w:pPr>
              <w:rPr>
                <w:rFonts w:asciiTheme="majorHAnsi" w:eastAsia="Calibri Light" w:hAnsiTheme="majorHAnsi" w:cstheme="majorHAnsi"/>
                <w:b/>
                <w:bCs/>
                <w:color w:val="323E4F" w:themeColor="tex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323E4F" w:themeColor="text2" w:themeShade="BF"/>
                <w:sz w:val="16"/>
                <w:szCs w:val="16"/>
              </w:rPr>
              <w:t>Can we plot a route to school?</w:t>
            </w:r>
          </w:p>
          <w:p w14:paraId="27D81D02" w14:textId="77777777" w:rsidR="00843B53" w:rsidRPr="007A10C5" w:rsidRDefault="00843B53" w:rsidP="00843B53">
            <w:pPr>
              <w:pStyle w:val="TableParagraph"/>
              <w:spacing w:line="192" w:lineRule="exact"/>
              <w:rPr>
                <w:rFonts w:asciiTheme="majorHAnsi" w:hAnsiTheme="majorHAnsi" w:cstheme="majorHAnsi"/>
                <w:b/>
                <w:color w:val="FF0000"/>
                <w:sz w:val="16"/>
              </w:rPr>
            </w:pPr>
          </w:p>
          <w:p w14:paraId="41CB458C" w14:textId="77777777" w:rsidR="00843B53" w:rsidRPr="007A10C5" w:rsidRDefault="00843B53" w:rsidP="005808DB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</w:rPr>
              <w:t>Children use maps and atlases to locate the four countries of the UK, London and other countries of the world.</w:t>
            </w:r>
          </w:p>
          <w:p w14:paraId="33372165" w14:textId="77777777" w:rsidR="00843B53" w:rsidRPr="007A10C5" w:rsidRDefault="00843B53" w:rsidP="005808DB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</w:rPr>
            </w:pPr>
          </w:p>
          <w:p w14:paraId="6508FE40" w14:textId="77777777" w:rsidR="00843B53" w:rsidRPr="007A10C5" w:rsidRDefault="00843B53" w:rsidP="00843B53">
            <w:pPr>
              <w:pStyle w:val="Default"/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 xml:space="preserve">Which areas of the world are inhabited?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 xml:space="preserve">How does climate differ around the world? </w:t>
            </w:r>
          </w:p>
          <w:p w14:paraId="250EBFEF" w14:textId="77777777" w:rsidR="00843B53" w:rsidRPr="007A10C5" w:rsidRDefault="00843B53" w:rsidP="00843B53">
            <w:pPr>
              <w:pStyle w:val="Default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 xml:space="preserve">How are our lives similar and different to others’? </w:t>
            </w:r>
          </w:p>
          <w:p w14:paraId="73AE9E25" w14:textId="008B645A" w:rsidR="00843B53" w:rsidRPr="007A10C5" w:rsidRDefault="00843B53" w:rsidP="005808DB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318" w:type="dxa"/>
          </w:tcPr>
          <w:p w14:paraId="3C21426A" w14:textId="77777777" w:rsidR="006F712F" w:rsidRPr="007A10C5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UK and the World</w:t>
            </w:r>
          </w:p>
          <w:p w14:paraId="3B5A59B8" w14:textId="77777777" w:rsidR="007E1694" w:rsidRPr="007A10C5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2299549B" w14:textId="77777777" w:rsidR="00843B53" w:rsidRPr="007A10C5" w:rsidRDefault="00843B53" w:rsidP="00843B53">
            <w:pPr>
              <w:pStyle w:val="TableParagraph"/>
              <w:spacing w:line="192" w:lineRule="exact"/>
              <w:rPr>
                <w:rFonts w:asciiTheme="majorHAnsi" w:hAnsiTheme="majorHAnsi" w:cstheme="majorHAnsi"/>
                <w:b/>
                <w:color w:val="806000" w:themeColor="accent4" w:themeShade="80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806000" w:themeColor="accent4" w:themeShade="80"/>
                <w:sz w:val="16"/>
              </w:rPr>
              <w:t>Why do more people live in cities?</w:t>
            </w:r>
          </w:p>
          <w:p w14:paraId="6F4F91ED" w14:textId="77777777" w:rsidR="00843B53" w:rsidRPr="007A10C5" w:rsidRDefault="00843B53" w:rsidP="00843B53">
            <w:pPr>
              <w:pStyle w:val="TableParagraph"/>
              <w:spacing w:line="192" w:lineRule="exact"/>
              <w:ind w:left="102"/>
              <w:rPr>
                <w:rFonts w:asciiTheme="majorHAnsi" w:hAnsiTheme="majorHAnsi" w:cstheme="majorHAnsi"/>
                <w:b/>
                <w:color w:val="385623" w:themeColor="accent6" w:themeShade="80"/>
                <w:sz w:val="16"/>
              </w:rPr>
            </w:pPr>
          </w:p>
          <w:p w14:paraId="5A9E2636" w14:textId="765840B2" w:rsidR="00843B53" w:rsidRPr="007A10C5" w:rsidRDefault="00843B53" w:rsidP="00843B53">
            <w:pPr>
              <w:pStyle w:val="TableParagraph"/>
              <w:spacing w:line="192" w:lineRule="exact"/>
              <w:rPr>
                <w:rFonts w:asciiTheme="majorHAnsi" w:hAnsiTheme="majorHAnsi" w:cstheme="majorHAnsi"/>
                <w:color w:val="FF0000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 xml:space="preserve">What is the weather and climate like in the UK and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>other countries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</w:rPr>
              <w:t>? How is it different?</w:t>
            </w:r>
          </w:p>
          <w:p w14:paraId="002CBBDD" w14:textId="77777777" w:rsidR="00843B53" w:rsidRPr="007A10C5" w:rsidRDefault="00843B53" w:rsidP="00843B53">
            <w:pPr>
              <w:pStyle w:val="TableParagraph"/>
              <w:spacing w:line="192" w:lineRule="exact"/>
              <w:ind w:left="102"/>
              <w:rPr>
                <w:rFonts w:asciiTheme="majorHAnsi" w:hAnsiTheme="majorHAnsi" w:cstheme="majorHAnsi"/>
                <w:b/>
                <w:color w:val="FF0000"/>
                <w:sz w:val="16"/>
              </w:rPr>
            </w:pPr>
          </w:p>
          <w:p w14:paraId="4F2FC362" w14:textId="32B6D2F1" w:rsidR="00843B53" w:rsidRPr="007A10C5" w:rsidRDefault="00843B53" w:rsidP="00843B53">
            <w:pPr>
              <w:pStyle w:val="TableParagraph"/>
              <w:spacing w:line="192" w:lineRule="exact"/>
              <w:rPr>
                <w:rFonts w:asciiTheme="majorHAnsi" w:hAnsiTheme="majorHAnsi" w:cstheme="majorHAnsi"/>
                <w:b/>
                <w:color w:val="00B050"/>
                <w:sz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</w:rPr>
              <w:t xml:space="preserve">What similarities do we have to children in 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</w:rPr>
              <w:t>other countries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</w:rPr>
              <w:t>?</w:t>
            </w:r>
          </w:p>
          <w:p w14:paraId="766765FC" w14:textId="77777777" w:rsidR="00843B53" w:rsidRPr="007A10C5" w:rsidRDefault="00843B53" w:rsidP="00843B53">
            <w:pPr>
              <w:pStyle w:val="TableParagraph"/>
              <w:spacing w:line="192" w:lineRule="exact"/>
              <w:ind w:left="102"/>
              <w:rPr>
                <w:rFonts w:asciiTheme="majorHAnsi" w:hAnsiTheme="majorHAnsi" w:cstheme="majorHAnsi"/>
                <w:i/>
                <w:sz w:val="16"/>
              </w:rPr>
            </w:pPr>
          </w:p>
          <w:p w14:paraId="0CF5F432" w14:textId="2B0745C3" w:rsidR="007E1694" w:rsidRPr="007A10C5" w:rsidRDefault="00843B53" w:rsidP="00843B53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</w:rPr>
              <w:t>Children use maps and atlases to locate the four countries of the UK, London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</w:rPr>
              <w:t xml:space="preserve"> and other countries of the world.</w:t>
            </w:r>
          </w:p>
        </w:tc>
        <w:tc>
          <w:tcPr>
            <w:tcW w:w="1417" w:type="dxa"/>
          </w:tcPr>
          <w:p w14:paraId="19B4059E" w14:textId="77777777" w:rsidR="006F712F" w:rsidRPr="007A10C5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Our Local Area</w:t>
            </w:r>
          </w:p>
          <w:p w14:paraId="2FEA61D3" w14:textId="77777777" w:rsidR="007E1694" w:rsidRPr="007A10C5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61173CF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C45911" w:themeColor="accent2" w:themeShade="BF"/>
                <w:sz w:val="16"/>
                <w:szCs w:val="16"/>
              </w:rPr>
              <w:t>What types of housing and jobs are there in our area?</w:t>
            </w:r>
          </w:p>
          <w:p w14:paraId="66948332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6A79FB70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00B050"/>
                <w:sz w:val="16"/>
                <w:szCs w:val="16"/>
              </w:rPr>
              <w:t>What is our local area like?</w:t>
            </w:r>
          </w:p>
          <w:p w14:paraId="64AFF591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00B050"/>
                <w:sz w:val="16"/>
                <w:szCs w:val="16"/>
              </w:rPr>
            </w:pPr>
          </w:p>
          <w:p w14:paraId="4D6C9B82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00B050"/>
                <w:sz w:val="16"/>
                <w:szCs w:val="16"/>
              </w:rPr>
              <w:t>How can we make a difference in our local area?</w:t>
            </w:r>
          </w:p>
          <w:p w14:paraId="5A96B047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61F57CC4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002060"/>
                <w:sz w:val="16"/>
                <w:szCs w:val="16"/>
              </w:rPr>
              <w:t>How can we plan a route using a map of our local area?</w:t>
            </w:r>
          </w:p>
          <w:p w14:paraId="21C05767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002060"/>
                <w:sz w:val="16"/>
                <w:szCs w:val="16"/>
              </w:rPr>
            </w:pPr>
          </w:p>
          <w:p w14:paraId="6AE5C8FB" w14:textId="77777777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b/>
                <w:bCs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7030A0"/>
                <w:sz w:val="16"/>
                <w:szCs w:val="16"/>
              </w:rPr>
              <w:t>How can we change our area?</w:t>
            </w:r>
          </w:p>
          <w:p w14:paraId="52A5D44A" w14:textId="38F76604" w:rsidR="007E1694" w:rsidRPr="007A10C5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E89F37" w14:textId="77777777" w:rsidR="006F712F" w:rsidRPr="007A10C5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Hot and Cold</w:t>
            </w:r>
          </w:p>
          <w:p w14:paraId="562A663C" w14:textId="77777777" w:rsidR="007E1694" w:rsidRPr="007A10C5" w:rsidRDefault="007E1694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4E83B716" w14:textId="77777777" w:rsidR="00843B53" w:rsidRPr="007A10C5" w:rsidRDefault="00843B53" w:rsidP="00843B53">
            <w:pPr>
              <w:pStyle w:val="TableParagraph"/>
              <w:spacing w:before="9"/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</w:pPr>
            <w:r w:rsidRPr="007A10C5"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  <w:t>Which places on planet Earth are hot and cold and where are they?</w:t>
            </w:r>
          </w:p>
          <w:p w14:paraId="2E1396A4" w14:textId="77777777" w:rsidR="00843B53" w:rsidRPr="007A10C5" w:rsidRDefault="00843B53" w:rsidP="00843B53">
            <w:pPr>
              <w:pStyle w:val="TableParagraph"/>
              <w:spacing w:before="9"/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</w:pPr>
          </w:p>
          <w:p w14:paraId="4086EEA4" w14:textId="77777777" w:rsidR="00843B53" w:rsidRPr="007A10C5" w:rsidRDefault="00843B53" w:rsidP="00843B53">
            <w:pPr>
              <w:pStyle w:val="TableParagraph"/>
              <w:spacing w:before="9"/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</w:pPr>
            <w:r w:rsidRPr="007A10C5"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  <w:t>How can weather be dangerous?</w:t>
            </w:r>
          </w:p>
          <w:p w14:paraId="137DD3FC" w14:textId="77777777" w:rsidR="00843B53" w:rsidRPr="007A10C5" w:rsidRDefault="00843B53" w:rsidP="00843B53">
            <w:pPr>
              <w:pStyle w:val="TableParagraph"/>
              <w:spacing w:before="9"/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</w:pPr>
          </w:p>
          <w:p w14:paraId="5D3A2C2F" w14:textId="77777777" w:rsidR="00843B53" w:rsidRPr="007A10C5" w:rsidRDefault="00843B53" w:rsidP="00843B53">
            <w:pPr>
              <w:pStyle w:val="TableParagraph"/>
              <w:spacing w:before="9"/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</w:pPr>
            <w:r w:rsidRPr="007A10C5"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  <w:t>How can we record and observe weather?</w:t>
            </w:r>
          </w:p>
          <w:p w14:paraId="1BBDE569" w14:textId="77777777" w:rsidR="00843B53" w:rsidRPr="007A10C5" w:rsidRDefault="00843B53" w:rsidP="00843B53">
            <w:pPr>
              <w:pStyle w:val="TableParagraph"/>
              <w:spacing w:before="9"/>
              <w:rPr>
                <w:rFonts w:asciiTheme="majorHAnsi" w:eastAsia="Calibri" w:hAnsiTheme="majorHAnsi" w:cstheme="majorHAnsi"/>
                <w:b/>
                <w:bCs/>
                <w:color w:val="FF0000"/>
                <w:sz w:val="16"/>
                <w:szCs w:val="16"/>
              </w:rPr>
            </w:pPr>
          </w:p>
          <w:p w14:paraId="5F16BAEB" w14:textId="77777777" w:rsidR="00843B53" w:rsidRPr="007A10C5" w:rsidRDefault="00843B53" w:rsidP="00843B53">
            <w:pPr>
              <w:pStyle w:val="TableParagraph"/>
              <w:spacing w:before="9"/>
              <w:rPr>
                <w:rFonts w:asciiTheme="majorHAnsi" w:eastAsia="Calibri" w:hAnsiTheme="majorHAnsi" w:cstheme="majorHAnsi"/>
                <w:b/>
                <w:bCs/>
                <w:color w:val="00B050"/>
                <w:sz w:val="16"/>
                <w:szCs w:val="16"/>
              </w:rPr>
            </w:pPr>
            <w:r w:rsidRPr="007A10C5">
              <w:rPr>
                <w:rFonts w:asciiTheme="majorHAnsi" w:eastAsia="Calibri" w:hAnsiTheme="majorHAnsi" w:cstheme="majorHAnsi"/>
                <w:b/>
                <w:bCs/>
                <w:color w:val="00B050"/>
                <w:sz w:val="16"/>
                <w:szCs w:val="16"/>
              </w:rPr>
              <w:t>What is life like in the Arctic?</w:t>
            </w:r>
          </w:p>
          <w:p w14:paraId="4A3F9A62" w14:textId="77777777" w:rsidR="007E1694" w:rsidRPr="007A10C5" w:rsidRDefault="007E1694" w:rsidP="005808DB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1289E8" w14:textId="77777777" w:rsidR="00843B53" w:rsidRPr="007A10C5" w:rsidRDefault="00843B53" w:rsidP="00843B53">
            <w:pPr>
              <w:pStyle w:val="TableParagraph"/>
              <w:spacing w:line="194" w:lineRule="exact"/>
              <w:rPr>
                <w:rFonts w:asciiTheme="majorHAnsi" w:eastAsia="Calibri Light" w:hAnsiTheme="majorHAnsi" w:cstheme="majorHAnsi"/>
                <w:b/>
                <w:bCs/>
                <w:color w:val="2F5496" w:themeColor="accent5" w:themeShade="BF"/>
                <w:sz w:val="16"/>
                <w:szCs w:val="16"/>
              </w:rPr>
            </w:pPr>
            <w:r w:rsidRPr="007A10C5">
              <w:rPr>
                <w:rFonts w:asciiTheme="majorHAnsi" w:eastAsia="Calibri Light" w:hAnsiTheme="majorHAnsi" w:cstheme="majorHAnsi"/>
                <w:b/>
                <w:bCs/>
                <w:color w:val="2F5496" w:themeColor="accent5" w:themeShade="BF"/>
                <w:sz w:val="16"/>
                <w:szCs w:val="16"/>
              </w:rPr>
              <w:t>I can identify hot and cold places on a map</w:t>
            </w:r>
          </w:p>
          <w:p w14:paraId="334136C4" w14:textId="77777777" w:rsidR="00843B53" w:rsidRPr="007A10C5" w:rsidRDefault="00843B53" w:rsidP="00843B53">
            <w:pPr>
              <w:pStyle w:val="TableParagraph"/>
              <w:ind w:right="66"/>
              <w:jc w:val="right"/>
              <w:rPr>
                <w:rFonts w:asciiTheme="majorHAnsi" w:eastAsia="Calibri Light" w:hAnsiTheme="majorHAnsi" w:cstheme="majorHAnsi"/>
                <w:b/>
                <w:bCs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i/>
                <w:color w:val="1F3863"/>
                <w:sz w:val="16"/>
                <w:szCs w:val="16"/>
              </w:rPr>
              <w:t xml:space="preserve"> </w:t>
            </w:r>
          </w:p>
          <w:p w14:paraId="3ECE0894" w14:textId="67DEBA7E" w:rsidR="00843B53" w:rsidRPr="007A10C5" w:rsidRDefault="00843B53" w:rsidP="00843B53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  <w:r w:rsidRPr="007A10C5">
              <w:rPr>
                <w:rFonts w:asciiTheme="majorHAnsi" w:eastAsia="Calibri" w:hAnsiTheme="majorHAnsi" w:cstheme="majorHAnsi"/>
                <w:b/>
                <w:bCs/>
                <w:color w:val="7030A0"/>
                <w:sz w:val="16"/>
                <w:szCs w:val="16"/>
              </w:rPr>
              <w:t>How does weather change through the year?</w:t>
            </w:r>
          </w:p>
        </w:tc>
        <w:tc>
          <w:tcPr>
            <w:tcW w:w="1418" w:type="dxa"/>
            <w:shd w:val="clear" w:color="auto" w:fill="DBDBDB" w:themeFill="accent3" w:themeFillTint="66"/>
          </w:tcPr>
          <w:p w14:paraId="012BEC9D" w14:textId="75A6ECFA" w:rsidR="006F712F" w:rsidRPr="007A10C5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BDBDB" w:themeFill="accent3" w:themeFillTint="66"/>
          </w:tcPr>
          <w:p w14:paraId="0D20E428" w14:textId="77777777" w:rsidR="006F712F" w:rsidRPr="007A10C5" w:rsidRDefault="006F712F" w:rsidP="005808DB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C9C9C9" w:themeFill="accent3" w:themeFillTint="99"/>
          </w:tcPr>
          <w:p w14:paraId="501350E7" w14:textId="77777777" w:rsidR="006F712F" w:rsidRPr="007A10C5" w:rsidRDefault="006F712F" w:rsidP="005808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9C9C9" w:themeFill="accent3" w:themeFillTint="99"/>
          </w:tcPr>
          <w:p w14:paraId="630B97D7" w14:textId="77777777" w:rsidR="006F712F" w:rsidRPr="007A10C5" w:rsidRDefault="006F712F" w:rsidP="005808D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6F712F" w:rsidRPr="007A10C5" w14:paraId="612A4CC2" w14:textId="26375B2C" w:rsidTr="008D63B8">
        <w:tc>
          <w:tcPr>
            <w:tcW w:w="1584" w:type="dxa"/>
            <w:shd w:val="clear" w:color="auto" w:fill="D0CECE" w:themeFill="background2" w:themeFillShade="E6"/>
          </w:tcPr>
          <w:p w14:paraId="1E47B156" w14:textId="77777777" w:rsidR="006F712F" w:rsidRPr="007A10C5" w:rsidRDefault="006F712F" w:rsidP="00472F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Herons</w:t>
            </w:r>
          </w:p>
          <w:p w14:paraId="2E6BC058" w14:textId="359B52FA" w:rsidR="006F712F" w:rsidRPr="007A10C5" w:rsidRDefault="006F712F" w:rsidP="00472F3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sz w:val="20"/>
                <w:szCs w:val="20"/>
              </w:rPr>
              <w:t>Year 3/4/5/6</w:t>
            </w:r>
          </w:p>
        </w:tc>
        <w:tc>
          <w:tcPr>
            <w:tcW w:w="1488" w:type="dxa"/>
          </w:tcPr>
          <w:p w14:paraId="046C580D" w14:textId="77777777" w:rsidR="006F712F" w:rsidRPr="007A10C5" w:rsidRDefault="006F712F" w:rsidP="00212BBE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UK Settlements</w:t>
            </w:r>
          </w:p>
          <w:p w14:paraId="3C5B61F2" w14:textId="77777777" w:rsidR="007E1694" w:rsidRPr="007A10C5" w:rsidRDefault="007E1694" w:rsidP="00212BBE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035F79E8" w14:textId="77777777" w:rsidR="007A10C5" w:rsidRPr="007A10C5" w:rsidRDefault="00E628AE" w:rsidP="00E628AE">
            <w:pPr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 xml:space="preserve">What is a settlement?  </w:t>
            </w:r>
          </w:p>
          <w:p w14:paraId="6EBC52E6" w14:textId="77777777" w:rsidR="007A10C5" w:rsidRPr="007A10C5" w:rsidRDefault="007A10C5" w:rsidP="00E628AE">
            <w:pPr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</w:p>
          <w:p w14:paraId="2CF78987" w14:textId="77777777" w:rsidR="007A10C5" w:rsidRPr="007A10C5" w:rsidRDefault="00E628AE" w:rsidP="00E628AE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 xml:space="preserve">What are the features of a good settlement </w:t>
            </w:r>
            <w:r w:rsidRPr="007A10C5"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  <w:t xml:space="preserve">site?  </w:t>
            </w:r>
          </w:p>
          <w:p w14:paraId="242EEA56" w14:textId="77777777" w:rsidR="007A10C5" w:rsidRPr="007A10C5" w:rsidRDefault="007A10C5" w:rsidP="00E628AE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</w:pPr>
          </w:p>
          <w:p w14:paraId="268D26A5" w14:textId="2F63D6A9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  <w:t>Who built settlements?</w:t>
            </w:r>
          </w:p>
          <w:p w14:paraId="64CD944B" w14:textId="77777777" w:rsidR="007A10C5" w:rsidRPr="007A10C5" w:rsidRDefault="007A10C5" w:rsidP="00E628AE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</w:pPr>
          </w:p>
          <w:p w14:paraId="613D6641" w14:textId="77777777" w:rsidR="007A10C5" w:rsidRPr="007A10C5" w:rsidRDefault="00E628AE" w:rsidP="00E628AE">
            <w:pPr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 xml:space="preserve">Can you identify settlements on a map?  </w:t>
            </w:r>
          </w:p>
          <w:p w14:paraId="14BBBF41" w14:textId="77777777" w:rsidR="007A10C5" w:rsidRPr="007A10C5" w:rsidRDefault="007A10C5" w:rsidP="00E628AE">
            <w:pPr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</w:p>
          <w:p w14:paraId="101059C4" w14:textId="0B88A8AE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Why is land used differently in different parts of the UK or world?</w:t>
            </w:r>
          </w:p>
          <w:p w14:paraId="2D888F96" w14:textId="77777777" w:rsidR="007A10C5" w:rsidRPr="007A10C5" w:rsidRDefault="007A10C5" w:rsidP="00E628AE">
            <w:pPr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</w:p>
          <w:p w14:paraId="5E50752A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How has land use changed over time in the context of settlements?</w:t>
            </w:r>
          </w:p>
          <w:p w14:paraId="76BEC84E" w14:textId="55793904" w:rsidR="007E1694" w:rsidRPr="007A10C5" w:rsidRDefault="007E1694" w:rsidP="00212BBE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1318" w:type="dxa"/>
          </w:tcPr>
          <w:p w14:paraId="6325CF65" w14:textId="77777777" w:rsidR="006F712F" w:rsidRPr="007A10C5" w:rsidRDefault="006F712F" w:rsidP="00472F31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Rivers and Coasts</w:t>
            </w:r>
          </w:p>
          <w:p w14:paraId="52949F48" w14:textId="77777777" w:rsidR="007E1694" w:rsidRPr="007A10C5" w:rsidRDefault="007E1694" w:rsidP="00472F31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254ABFC8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I can describe the water cycle</w:t>
            </w:r>
          </w:p>
          <w:p w14:paraId="3FAC1042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6F87B15" w14:textId="5EBBF99E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I can use maps and photographs to identify oxbow lakes, rivers and river sources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, seas and oceans.</w:t>
            </w:r>
          </w:p>
          <w:p w14:paraId="4596BCEE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2DACA4E" w14:textId="052B74C0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 xml:space="preserve">I can name the location of one major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river and the sea or ocean it feeds into.</w:t>
            </w:r>
          </w:p>
          <w:p w14:paraId="5E8FF5FD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3DCDB14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 xml:space="preserve">I can explain why rivers are important for communities and explore the stories of rivers. </w:t>
            </w:r>
          </w:p>
          <w:p w14:paraId="5ACD64E2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4A40B0B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I can describe erosion and deposition and how these change rivers.</w:t>
            </w:r>
          </w:p>
          <w:p w14:paraId="10175E76" w14:textId="2CFDF272" w:rsidR="007E1694" w:rsidRPr="007A10C5" w:rsidRDefault="007E1694" w:rsidP="00472F31">
            <w:pPr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6B921683" w14:textId="77777777" w:rsidR="006F712F" w:rsidRPr="007A10C5" w:rsidRDefault="006F712F" w:rsidP="00472F31">
            <w:pPr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The Americas</w:t>
            </w:r>
          </w:p>
          <w:p w14:paraId="0647B2CE" w14:textId="77777777" w:rsidR="007E1694" w:rsidRPr="007A10C5" w:rsidRDefault="007E1694" w:rsidP="00472F31">
            <w:pPr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5B497C8E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How does  latitude affect the geography and climate of an area?</w:t>
            </w:r>
          </w:p>
          <w:p w14:paraId="2D3C373E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</w:p>
          <w:p w14:paraId="7A200F53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What are  biomes?</w:t>
            </w:r>
          </w:p>
          <w:p w14:paraId="3AF8E022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</w:p>
          <w:p w14:paraId="78BB514A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What are the ancient and modern wonders of the America?</w:t>
            </w:r>
          </w:p>
          <w:p w14:paraId="452A7506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16"/>
              </w:rPr>
            </w:pPr>
          </w:p>
          <w:p w14:paraId="08D84BD0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How can  fieldwork help me identify the similarities and differences between a region of the Americas and where I live?</w:t>
            </w:r>
          </w:p>
          <w:p w14:paraId="6CE11BDD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16"/>
              </w:rPr>
            </w:pPr>
          </w:p>
          <w:p w14:paraId="12F6DB0F" w14:textId="5982C1D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I can use maps and atlases to ident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if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y countries, continents, the equator, tropics and poles.</w:t>
            </w:r>
          </w:p>
          <w:p w14:paraId="233E85F9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</w:p>
          <w:p w14:paraId="6B8F8DBC" w14:textId="30A66BCA" w:rsidR="007E1694" w:rsidRPr="007A10C5" w:rsidRDefault="00E628AE" w:rsidP="00E628AE">
            <w:pPr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I can read and write coordinates.</w:t>
            </w:r>
          </w:p>
        </w:tc>
        <w:tc>
          <w:tcPr>
            <w:tcW w:w="1559" w:type="dxa"/>
          </w:tcPr>
          <w:p w14:paraId="520D6C83" w14:textId="5E99A7CE" w:rsidR="006F712F" w:rsidRPr="007A10C5" w:rsidRDefault="006F712F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Natural Resources</w:t>
            </w:r>
          </w:p>
          <w:p w14:paraId="682BEBAE" w14:textId="77777777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4173D8F5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>I can list resources a settlement site needs to survive.</w:t>
            </w:r>
          </w:p>
          <w:p w14:paraId="145711B0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B4E48E1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354EC591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 xml:space="preserve">I can use an atlas, maps and digital maps to locate a given place and calculate distances. </w:t>
            </w:r>
          </w:p>
          <w:p w14:paraId="29FE1FD2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</w:p>
          <w:p w14:paraId="15179475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 xml:space="preserve">I can identify ways that humans can reduce energy usage, carbon footprint and food and water wastage. </w:t>
            </w:r>
          </w:p>
          <w:p w14:paraId="44A705D3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569747C4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I can describe renewable energy sources, including those used in the UK.</w:t>
            </w:r>
          </w:p>
          <w:p w14:paraId="04A91B6C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668DC351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I can explain food miles, and why foods and imported and exported.</w:t>
            </w:r>
          </w:p>
          <w:p w14:paraId="678AE665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56B5A714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I can explain the cause of food shortages.</w:t>
            </w:r>
          </w:p>
          <w:p w14:paraId="11D783CF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7D3D6053" w14:textId="55D2A6E1" w:rsidR="006F712F" w:rsidRPr="008D63B8" w:rsidRDefault="00E628AE" w:rsidP="008D63B8">
            <w:pPr>
              <w:pStyle w:val="Header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 xml:space="preserve">I can describe how human needs have changed over time. </w:t>
            </w:r>
          </w:p>
        </w:tc>
        <w:tc>
          <w:tcPr>
            <w:tcW w:w="1418" w:type="dxa"/>
          </w:tcPr>
          <w:p w14:paraId="356B5C77" w14:textId="77777777" w:rsidR="006F712F" w:rsidRPr="007A10C5" w:rsidRDefault="006F712F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UK Land Use</w:t>
            </w:r>
          </w:p>
          <w:p w14:paraId="59020EC2" w14:textId="77777777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32A6A6A9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>Which areas are suitable for crop or livestock farming?</w:t>
            </w:r>
          </w:p>
          <w:p w14:paraId="3E547B02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</w:pPr>
          </w:p>
          <w:p w14:paraId="49FFDEDB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What is land used for in different areas of the UK?</w:t>
            </w:r>
          </w:p>
          <w:p w14:paraId="78155D4F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66A99329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Which landmarks are in the local and other areas?</w:t>
            </w:r>
          </w:p>
          <w:p w14:paraId="127F88A7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</w:p>
          <w:p w14:paraId="41AA32B4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I can use, compare and draw sketch maps, including a key</w:t>
            </w:r>
          </w:p>
          <w:p w14:paraId="3967FA88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</w:p>
          <w:p w14:paraId="36A55A3F" w14:textId="650316C2" w:rsidR="00FB57F1" w:rsidRPr="007A10C5" w:rsidRDefault="00E628AE" w:rsidP="00E628AE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How has farming changed since 1950?</w:t>
            </w:r>
          </w:p>
        </w:tc>
        <w:tc>
          <w:tcPr>
            <w:tcW w:w="1559" w:type="dxa"/>
          </w:tcPr>
          <w:p w14:paraId="7C2C8ECA" w14:textId="77777777" w:rsidR="006F712F" w:rsidRPr="007A10C5" w:rsidRDefault="007E1694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  <w:t>Farming and Trade</w:t>
            </w:r>
          </w:p>
          <w:p w14:paraId="38C03FB6" w14:textId="77777777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iCs/>
                <w:sz w:val="20"/>
                <w:szCs w:val="20"/>
              </w:rPr>
            </w:pPr>
          </w:p>
          <w:p w14:paraId="7D758B63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>Which areas are suitable for crop or livestock farming?</w:t>
            </w:r>
          </w:p>
          <w:p w14:paraId="2171437C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16"/>
                <w:szCs w:val="16"/>
              </w:rPr>
            </w:pPr>
          </w:p>
          <w:p w14:paraId="1136C2E4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What is land used for in different areas of the UK?</w:t>
            </w:r>
          </w:p>
          <w:p w14:paraId="224AF77B" w14:textId="77777777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</w:p>
          <w:p w14:paraId="0083F3BD" w14:textId="61971E62" w:rsidR="00E628AE" w:rsidRPr="007A10C5" w:rsidRDefault="00E628AE" w:rsidP="00472F31">
            <w:pPr>
              <w:pStyle w:val="Header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9116A7E" w14:textId="77777777" w:rsidR="006F712F" w:rsidRPr="007A10C5" w:rsidRDefault="007E1694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Europe</w:t>
            </w:r>
          </w:p>
          <w:p w14:paraId="1D9787F9" w14:textId="77777777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EDF289A" w14:textId="679C4B44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 xml:space="preserve">How is the climate different in Europe? </w:t>
            </w:r>
          </w:p>
          <w:p w14:paraId="22254349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</w:p>
          <w:p w14:paraId="0A9308DC" w14:textId="4DD5F74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I can describe the human and physical geography of a place in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Europe.</w:t>
            </w:r>
          </w:p>
          <w:p w14:paraId="45C7A262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6AD67DD" w14:textId="2F196625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How can I plan a trip to Europe?</w:t>
            </w:r>
          </w:p>
          <w:p w14:paraId="15765018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6EB7525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I can use an atlas and maps to find cities, continents, latitude, human and physical features.</w:t>
            </w:r>
          </w:p>
          <w:p w14:paraId="41F9F0C5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</w:p>
          <w:p w14:paraId="2C9697CD" w14:textId="49C6F61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 xml:space="preserve">Children explain the </w:t>
            </w: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differences between Italy and the UK.</w:t>
            </w: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 xml:space="preserve"> </w:t>
            </w:r>
          </w:p>
          <w:p w14:paraId="07EB3CE6" w14:textId="3D15F830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275AAF" w14:textId="77777777" w:rsidR="006F712F" w:rsidRPr="007A10C5" w:rsidRDefault="007E1694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10C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Mountains, Volcanoes and Earthquakes</w:t>
            </w:r>
          </w:p>
          <w:p w14:paraId="33226015" w14:textId="77777777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307F5BF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C45911" w:themeColor="accent2" w:themeShade="BF"/>
                <w:sz w:val="16"/>
                <w:szCs w:val="16"/>
              </w:rPr>
              <w:t xml:space="preserve">Do people live near volcanoes or where earthquakes are common?        </w:t>
            </w:r>
            <w:r w:rsidRPr="007A10C5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 xml:space="preserve">How is climate change contributing to natural disasters?         </w:t>
            </w:r>
          </w:p>
          <w:p w14:paraId="536B7B0D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What impact do natural disasters have on people of the world?</w:t>
            </w:r>
            <w:r w:rsidRPr="007A10C5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         </w:t>
            </w: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 xml:space="preserve">How do natural disasters change the lives of people effected?       </w:t>
            </w:r>
          </w:p>
          <w:p w14:paraId="5D5C7351" w14:textId="77777777" w:rsidR="00E628AE" w:rsidRPr="007A10C5" w:rsidRDefault="00E628AE" w:rsidP="00E628AE">
            <w:pPr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7030A0"/>
                <w:sz w:val="16"/>
                <w:szCs w:val="16"/>
              </w:rPr>
              <w:t>How do they change the geographical landscape?</w:t>
            </w:r>
          </w:p>
          <w:p w14:paraId="409A841E" w14:textId="77777777" w:rsidR="00E628AE" w:rsidRPr="007A10C5" w:rsidRDefault="00E628AE" w:rsidP="00472F31">
            <w:pPr>
              <w:pStyle w:val="Head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14BC13A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I can find areas of higher ground on</w:t>
            </w:r>
            <w:r w:rsidRPr="007A10C5">
              <w:rPr>
                <w:rFonts w:asciiTheme="majorHAnsi" w:hAnsiTheme="majorHAnsi" w:cstheme="majorHAnsi"/>
                <w:b/>
                <w:color w:val="002060"/>
              </w:rPr>
              <w:t xml:space="preserve"> </w:t>
            </w:r>
            <w:r w:rsidRPr="007A10C5"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  <w:t>a map, including the height of a peak.</w:t>
            </w:r>
          </w:p>
          <w:p w14:paraId="52408E5C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color w:val="002060"/>
                <w:sz w:val="16"/>
                <w:szCs w:val="16"/>
              </w:rPr>
            </w:pPr>
          </w:p>
          <w:p w14:paraId="11A2336C" w14:textId="77777777" w:rsidR="00E628AE" w:rsidRPr="007A10C5" w:rsidRDefault="00E628AE" w:rsidP="00E628AE">
            <w:pPr>
              <w:pStyle w:val="Header"/>
              <w:rPr>
                <w:rFonts w:asciiTheme="majorHAnsi" w:hAnsiTheme="majorHAnsi" w:cstheme="majorHAnsi"/>
                <w:b/>
                <w:bCs/>
                <w:color w:val="7030A0"/>
                <w:sz w:val="16"/>
                <w:szCs w:val="16"/>
              </w:rPr>
            </w:pPr>
            <w:r w:rsidRPr="007A10C5">
              <w:rPr>
                <w:rFonts w:asciiTheme="majorHAnsi" w:hAnsiTheme="majorHAnsi" w:cstheme="majorHAnsi"/>
                <w:b/>
                <w:bCs/>
                <w:color w:val="7030A0"/>
                <w:sz w:val="16"/>
                <w:szCs w:val="16"/>
              </w:rPr>
              <w:t>I can describe the different ways in which mountains have been formed, and how different features of mountain ranges have been shaped over time.</w:t>
            </w:r>
          </w:p>
          <w:p w14:paraId="70EA3074" w14:textId="35A876BA" w:rsidR="00FB57F1" w:rsidRPr="007A10C5" w:rsidRDefault="00FB57F1" w:rsidP="00472F31">
            <w:pPr>
              <w:pStyle w:val="Head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2B25F664" w14:textId="77777777" w:rsidR="00A82843" w:rsidRPr="007A10C5" w:rsidRDefault="00A82843">
      <w:pPr>
        <w:rPr>
          <w:rFonts w:asciiTheme="majorHAnsi" w:hAnsiTheme="majorHAnsi" w:cstheme="majorHAnsi"/>
          <w:sz w:val="20"/>
          <w:szCs w:val="20"/>
        </w:rPr>
      </w:pPr>
    </w:p>
    <w:p w14:paraId="714D143D" w14:textId="77777777" w:rsidR="004F1C70" w:rsidRPr="007A10C5" w:rsidRDefault="004F1C70" w:rsidP="009E365A">
      <w:pPr>
        <w:rPr>
          <w:rFonts w:asciiTheme="majorHAnsi" w:hAnsiTheme="majorHAnsi" w:cstheme="majorHAnsi"/>
          <w:sz w:val="20"/>
          <w:szCs w:val="20"/>
        </w:rPr>
      </w:pPr>
    </w:p>
    <w:sectPr w:rsidR="004F1C70" w:rsidRPr="007A10C5" w:rsidSect="00F04A0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A4C0E" w14:textId="77777777" w:rsidR="00CB7FF5" w:rsidRDefault="00CB7FF5" w:rsidP="000B5788">
      <w:pPr>
        <w:spacing w:after="0" w:line="240" w:lineRule="auto"/>
      </w:pPr>
      <w:r>
        <w:separator/>
      </w:r>
    </w:p>
  </w:endnote>
  <w:endnote w:type="continuationSeparator" w:id="0">
    <w:p w14:paraId="42BD7176" w14:textId="77777777" w:rsidR="00CB7FF5" w:rsidRDefault="00CB7FF5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0FC5F8B9">
              <wp:simplePos x="0" y="0"/>
              <wp:positionH relativeFrom="margin">
                <wp:align>center</wp:align>
              </wp:positionH>
              <wp:positionV relativeFrom="paragraph">
                <wp:posOffset>-348615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4BF2A66" id="Group 7" o:spid="_x0000_s1026" style="position:absolute;margin-left:0;margin-top:-27.45pt;width:782.4pt;height:46.65pt;z-index:251661312;mso-position-horizontal:center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9u/we0PDaO883LQsEoA&#10;AAAASUVORK5CYIJQSwMECgAAAAAAAAAhAH2nFTc5GwAAORsAABUAAABkcnMvbWVkaWEvaW1hZ2Uy&#10;LmpwZWf/2P/gABBKRklGAAEBAQDcANwAAP/bAEMAAgEBAQEBAgEBAQICAgICBAMCAgICBQQEAwQG&#10;BQYGBgUGBgYHCQgGBwkHBgYICwgJCgoKCgoGCAsMCwoMCQoKCv/bAEMBAgICAgICBQMDBQoHBgcK&#10;CgoKCgoKCgoKCgoKCgoKCgoKCgoKCgoKCgoKCgoKCgoKCgoKCgoKCgoKCgoKCgoKCv/AABEIADoA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7B347" w14:textId="77777777" w:rsidR="00CB7FF5" w:rsidRDefault="00CB7FF5" w:rsidP="000B5788">
      <w:pPr>
        <w:spacing w:after="0" w:line="240" w:lineRule="auto"/>
      </w:pPr>
      <w:r>
        <w:separator/>
      </w:r>
    </w:p>
  </w:footnote>
  <w:footnote w:type="continuationSeparator" w:id="0">
    <w:p w14:paraId="0CFC1B03" w14:textId="77777777" w:rsidR="00CB7FF5" w:rsidRDefault="00CB7FF5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066233">
    <w:abstractNumId w:val="17"/>
  </w:num>
  <w:num w:numId="2" w16cid:durableId="812984115">
    <w:abstractNumId w:val="3"/>
  </w:num>
  <w:num w:numId="3" w16cid:durableId="459307462">
    <w:abstractNumId w:val="5"/>
  </w:num>
  <w:num w:numId="4" w16cid:durableId="1919630921">
    <w:abstractNumId w:val="4"/>
  </w:num>
  <w:num w:numId="5" w16cid:durableId="1553300377">
    <w:abstractNumId w:val="16"/>
  </w:num>
  <w:num w:numId="6" w16cid:durableId="655034100">
    <w:abstractNumId w:val="1"/>
  </w:num>
  <w:num w:numId="7" w16cid:durableId="735668927">
    <w:abstractNumId w:val="19"/>
  </w:num>
  <w:num w:numId="8" w16cid:durableId="1170632610">
    <w:abstractNumId w:val="2"/>
  </w:num>
  <w:num w:numId="9" w16cid:durableId="1352074979">
    <w:abstractNumId w:val="18"/>
  </w:num>
  <w:num w:numId="10" w16cid:durableId="1858692680">
    <w:abstractNumId w:val="8"/>
  </w:num>
  <w:num w:numId="11" w16cid:durableId="963191337">
    <w:abstractNumId w:val="14"/>
  </w:num>
  <w:num w:numId="12" w16cid:durableId="292446867">
    <w:abstractNumId w:val="7"/>
  </w:num>
  <w:num w:numId="13" w16cid:durableId="292684616">
    <w:abstractNumId w:val="13"/>
  </w:num>
  <w:num w:numId="14" w16cid:durableId="893731720">
    <w:abstractNumId w:val="11"/>
  </w:num>
  <w:num w:numId="15" w16cid:durableId="1836258460">
    <w:abstractNumId w:val="10"/>
  </w:num>
  <w:num w:numId="16" w16cid:durableId="663167730">
    <w:abstractNumId w:val="6"/>
  </w:num>
  <w:num w:numId="17" w16cid:durableId="1508056852">
    <w:abstractNumId w:val="0"/>
  </w:num>
  <w:num w:numId="18" w16cid:durableId="1624338483">
    <w:abstractNumId w:val="12"/>
  </w:num>
  <w:num w:numId="19" w16cid:durableId="1937403564">
    <w:abstractNumId w:val="15"/>
  </w:num>
  <w:num w:numId="20" w16cid:durableId="1084373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3028E"/>
    <w:rsid w:val="00030B67"/>
    <w:rsid w:val="0003280D"/>
    <w:rsid w:val="00077B8A"/>
    <w:rsid w:val="00096E9A"/>
    <w:rsid w:val="000B5788"/>
    <w:rsid w:val="000B6F4B"/>
    <w:rsid w:val="000F5177"/>
    <w:rsid w:val="0015430A"/>
    <w:rsid w:val="00171ACB"/>
    <w:rsid w:val="00186FFA"/>
    <w:rsid w:val="00187D03"/>
    <w:rsid w:val="001B612C"/>
    <w:rsid w:val="001D5CED"/>
    <w:rsid w:val="00201320"/>
    <w:rsid w:val="00212BBE"/>
    <w:rsid w:val="00225A7E"/>
    <w:rsid w:val="002B6467"/>
    <w:rsid w:val="002C12F7"/>
    <w:rsid w:val="002D6884"/>
    <w:rsid w:val="002E48A1"/>
    <w:rsid w:val="002F6276"/>
    <w:rsid w:val="00317115"/>
    <w:rsid w:val="003172A3"/>
    <w:rsid w:val="003323F2"/>
    <w:rsid w:val="003349DC"/>
    <w:rsid w:val="00355811"/>
    <w:rsid w:val="00382CEA"/>
    <w:rsid w:val="00393638"/>
    <w:rsid w:val="00397B37"/>
    <w:rsid w:val="003D5FB8"/>
    <w:rsid w:val="003F12CA"/>
    <w:rsid w:val="003F4C7F"/>
    <w:rsid w:val="004077F8"/>
    <w:rsid w:val="00472F31"/>
    <w:rsid w:val="00487153"/>
    <w:rsid w:val="004F0688"/>
    <w:rsid w:val="004F1C70"/>
    <w:rsid w:val="0050183B"/>
    <w:rsid w:val="005215C8"/>
    <w:rsid w:val="00522AE5"/>
    <w:rsid w:val="00541E78"/>
    <w:rsid w:val="0056019E"/>
    <w:rsid w:val="005672DE"/>
    <w:rsid w:val="005808DB"/>
    <w:rsid w:val="005845B4"/>
    <w:rsid w:val="0059507F"/>
    <w:rsid w:val="005B0E53"/>
    <w:rsid w:val="005C2DAF"/>
    <w:rsid w:val="005C54E1"/>
    <w:rsid w:val="005D2864"/>
    <w:rsid w:val="005D64FD"/>
    <w:rsid w:val="00612F9A"/>
    <w:rsid w:val="0061586D"/>
    <w:rsid w:val="00615F74"/>
    <w:rsid w:val="00656F5F"/>
    <w:rsid w:val="00693D07"/>
    <w:rsid w:val="006B5503"/>
    <w:rsid w:val="006C063F"/>
    <w:rsid w:val="006C2501"/>
    <w:rsid w:val="006E09E2"/>
    <w:rsid w:val="006F2115"/>
    <w:rsid w:val="006F712F"/>
    <w:rsid w:val="007155C7"/>
    <w:rsid w:val="00725DF4"/>
    <w:rsid w:val="00773FDC"/>
    <w:rsid w:val="00780703"/>
    <w:rsid w:val="007A10C5"/>
    <w:rsid w:val="007A1674"/>
    <w:rsid w:val="007D1D9F"/>
    <w:rsid w:val="007E1694"/>
    <w:rsid w:val="007E5864"/>
    <w:rsid w:val="0080090E"/>
    <w:rsid w:val="0081781C"/>
    <w:rsid w:val="00821CFA"/>
    <w:rsid w:val="00843B53"/>
    <w:rsid w:val="00847FD3"/>
    <w:rsid w:val="008531C0"/>
    <w:rsid w:val="008812D2"/>
    <w:rsid w:val="008900F0"/>
    <w:rsid w:val="008A62F5"/>
    <w:rsid w:val="008A7B5F"/>
    <w:rsid w:val="008B6D9E"/>
    <w:rsid w:val="008D63B8"/>
    <w:rsid w:val="009062EB"/>
    <w:rsid w:val="00956C5B"/>
    <w:rsid w:val="009665D4"/>
    <w:rsid w:val="00986F93"/>
    <w:rsid w:val="009A160D"/>
    <w:rsid w:val="009D727E"/>
    <w:rsid w:val="009E365A"/>
    <w:rsid w:val="00A82843"/>
    <w:rsid w:val="00A97577"/>
    <w:rsid w:val="00AF23FD"/>
    <w:rsid w:val="00AF2901"/>
    <w:rsid w:val="00B53843"/>
    <w:rsid w:val="00B56F67"/>
    <w:rsid w:val="00B65F79"/>
    <w:rsid w:val="00B95E43"/>
    <w:rsid w:val="00BD5B59"/>
    <w:rsid w:val="00BE6151"/>
    <w:rsid w:val="00C10094"/>
    <w:rsid w:val="00C10CB9"/>
    <w:rsid w:val="00C12D1E"/>
    <w:rsid w:val="00C51E27"/>
    <w:rsid w:val="00C72068"/>
    <w:rsid w:val="00C7571B"/>
    <w:rsid w:val="00CB715C"/>
    <w:rsid w:val="00CB7FF5"/>
    <w:rsid w:val="00CF2583"/>
    <w:rsid w:val="00D8358B"/>
    <w:rsid w:val="00DD5B3A"/>
    <w:rsid w:val="00DE1A43"/>
    <w:rsid w:val="00E033D9"/>
    <w:rsid w:val="00E1198E"/>
    <w:rsid w:val="00E139BB"/>
    <w:rsid w:val="00E42AC2"/>
    <w:rsid w:val="00E55DB4"/>
    <w:rsid w:val="00E628AE"/>
    <w:rsid w:val="00E70877"/>
    <w:rsid w:val="00E91FB9"/>
    <w:rsid w:val="00EE177C"/>
    <w:rsid w:val="00F04A06"/>
    <w:rsid w:val="00F11251"/>
    <w:rsid w:val="00F250BC"/>
    <w:rsid w:val="00F25285"/>
    <w:rsid w:val="00F31599"/>
    <w:rsid w:val="00F84A7E"/>
    <w:rsid w:val="00F84B04"/>
    <w:rsid w:val="00FA493E"/>
    <w:rsid w:val="00FB22C7"/>
    <w:rsid w:val="00FB57F1"/>
    <w:rsid w:val="00FC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  <w:style w:type="paragraph" w:customStyle="1" w:styleId="Default">
    <w:name w:val="Default"/>
    <w:rsid w:val="00843B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FF43B-B4F7-483B-A40E-218D00A19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27</TotalTime>
  <Pages>3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Joe Skinner</cp:lastModifiedBy>
  <cp:revision>6</cp:revision>
  <dcterms:created xsi:type="dcterms:W3CDTF">2024-06-11T21:01:00Z</dcterms:created>
  <dcterms:modified xsi:type="dcterms:W3CDTF">2025-10-03T22:09:00Z</dcterms:modified>
</cp:coreProperties>
</file>