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1DA57C" w14:textId="5346A1F3" w:rsidR="00EB4C65" w:rsidRDefault="00EB4C65" w:rsidP="00EB4C65">
      <w:pPr>
        <w:pStyle w:val="Header"/>
        <w:jc w:val="center"/>
        <w:rPr>
          <w:rFonts w:ascii="Tahoma" w:hAnsi="Tahoma" w:cs="Tahoma"/>
          <w:b/>
          <w:bCs/>
          <w:sz w:val="28"/>
          <w:szCs w:val="28"/>
        </w:rPr>
      </w:pPr>
      <w:r w:rsidRPr="00103365">
        <w:rPr>
          <w:noProof/>
        </w:rPr>
        <w:drawing>
          <wp:anchor distT="0" distB="0" distL="114300" distR="114300" simplePos="0" relativeHeight="251658240" behindDoc="0" locked="0" layoutInCell="1" allowOverlap="1" wp14:anchorId="3E9C03FD" wp14:editId="503A68E1">
            <wp:simplePos x="0" y="0"/>
            <wp:positionH relativeFrom="margin">
              <wp:posOffset>12083143</wp:posOffset>
            </wp:positionH>
            <wp:positionV relativeFrom="paragraph">
              <wp:posOffset>0</wp:posOffset>
            </wp:positionV>
            <wp:extent cx="1436370" cy="1451610"/>
            <wp:effectExtent l="0" t="0" r="0" b="0"/>
            <wp:wrapSquare wrapText="bothSides"/>
            <wp:docPr id="2" name="Picture 2" descr="A logo of a tree with green leav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logo of a tree with green leave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70" cy="1451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843">
        <w:rPr>
          <w:rFonts w:ascii="Tahoma" w:hAnsi="Tahoma" w:cs="Tahoma"/>
          <w:b/>
          <w:bCs/>
          <w:sz w:val="28"/>
          <w:szCs w:val="28"/>
        </w:rPr>
        <w:t>Lapford</w:t>
      </w:r>
      <w:r>
        <w:rPr>
          <w:rFonts w:ascii="Tahoma" w:hAnsi="Tahoma" w:cs="Tahoma"/>
          <w:b/>
          <w:bCs/>
          <w:sz w:val="28"/>
          <w:szCs w:val="28"/>
        </w:rPr>
        <w:t xml:space="preserve"> Community</w:t>
      </w:r>
      <w:r w:rsidRPr="00B53843">
        <w:rPr>
          <w:rFonts w:ascii="Tahoma" w:hAnsi="Tahoma" w:cs="Tahoma"/>
          <w:b/>
          <w:bCs/>
          <w:sz w:val="28"/>
          <w:szCs w:val="28"/>
        </w:rPr>
        <w:t xml:space="preserve"> Primary School</w:t>
      </w:r>
      <w:r w:rsidRPr="00EB4C65">
        <w:rPr>
          <w:noProof/>
        </w:rPr>
        <w:t xml:space="preserve"> </w:t>
      </w:r>
    </w:p>
    <w:p w14:paraId="6D627876" w14:textId="1A448FA0" w:rsidR="00EB4C65" w:rsidRPr="005E2763" w:rsidRDefault="00EB4C65" w:rsidP="00EB4C65">
      <w:pPr>
        <w:pStyle w:val="Header"/>
        <w:jc w:val="center"/>
        <w:rPr>
          <w:rFonts w:ascii="Tahoma" w:hAnsi="Tahoma" w:cs="Tahoma"/>
          <w:b/>
          <w:bCs/>
          <w:sz w:val="40"/>
          <w:szCs w:val="40"/>
        </w:rPr>
      </w:pPr>
    </w:p>
    <w:p w14:paraId="75B42EB7" w14:textId="04F44579" w:rsidR="00EB4C65" w:rsidRDefault="00EB4C65" w:rsidP="00EB4C65">
      <w:pPr>
        <w:jc w:val="center"/>
        <w:rPr>
          <w:rFonts w:ascii="Tahoma" w:hAnsi="Tahoma" w:cs="Tahoma"/>
          <w:b/>
          <w:bCs/>
          <w:sz w:val="28"/>
          <w:szCs w:val="32"/>
        </w:rPr>
      </w:pPr>
      <w:r>
        <w:rPr>
          <w:rFonts w:ascii="Tahoma" w:hAnsi="Tahoma" w:cs="Tahoma"/>
          <w:b/>
          <w:bCs/>
          <w:sz w:val="28"/>
          <w:szCs w:val="32"/>
        </w:rPr>
        <w:t>KS2 4 Year Rolling Programme</w:t>
      </w:r>
    </w:p>
    <w:p w14:paraId="500CF9B2" w14:textId="77777777" w:rsidR="00EB4C65" w:rsidRDefault="00EB4C65"/>
    <w:p w14:paraId="182FA685" w14:textId="77777777" w:rsidR="009F4E2D" w:rsidRDefault="009F4E2D"/>
    <w:p w14:paraId="79B89D48" w14:textId="77777777" w:rsidR="009F4E2D" w:rsidRDefault="009F4E2D"/>
    <w:p w14:paraId="763E39B7" w14:textId="77777777" w:rsidR="009F4E2D" w:rsidRDefault="009F4E2D"/>
    <w:tbl>
      <w:tblPr>
        <w:tblStyle w:val="TableGrid"/>
        <w:tblpPr w:leftFromText="180" w:rightFromText="180" w:vertAnchor="page" w:horzAnchor="margin" w:tblpY="4501"/>
        <w:tblW w:w="21014" w:type="dxa"/>
        <w:tblLayout w:type="fixed"/>
        <w:tblLook w:val="04A0" w:firstRow="1" w:lastRow="0" w:firstColumn="1" w:lastColumn="0" w:noHBand="0" w:noVBand="1"/>
      </w:tblPr>
      <w:tblGrid>
        <w:gridCol w:w="551"/>
        <w:gridCol w:w="837"/>
        <w:gridCol w:w="1391"/>
        <w:gridCol w:w="1671"/>
        <w:gridCol w:w="1532"/>
        <w:gridCol w:w="2088"/>
        <w:gridCol w:w="1391"/>
        <w:gridCol w:w="1253"/>
        <w:gridCol w:w="1392"/>
        <w:gridCol w:w="1252"/>
        <w:gridCol w:w="1392"/>
        <w:gridCol w:w="1113"/>
        <w:gridCol w:w="2367"/>
        <w:gridCol w:w="1113"/>
        <w:gridCol w:w="1671"/>
      </w:tblGrid>
      <w:tr w:rsidR="00EB4C65" w:rsidRPr="00B53E9D" w14:paraId="7464286C" w14:textId="77777777" w:rsidTr="00EB4C65">
        <w:trPr>
          <w:trHeight w:val="670"/>
        </w:trPr>
        <w:tc>
          <w:tcPr>
            <w:tcW w:w="1388" w:type="dxa"/>
            <w:gridSpan w:val="2"/>
          </w:tcPr>
          <w:p w14:paraId="78201979" w14:textId="77777777" w:rsidR="00EB4C65" w:rsidRPr="00B53E9D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</w:tcPr>
          <w:p w14:paraId="027E3E5B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Memorable Moment</w:t>
            </w:r>
          </w:p>
        </w:tc>
        <w:tc>
          <w:tcPr>
            <w:tcW w:w="1671" w:type="dxa"/>
          </w:tcPr>
          <w:p w14:paraId="402AE53A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History</w:t>
            </w:r>
          </w:p>
          <w:p w14:paraId="48A8B671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532" w:type="dxa"/>
          </w:tcPr>
          <w:p w14:paraId="0B6BEBC4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Geography</w:t>
            </w:r>
          </w:p>
          <w:p w14:paraId="46406218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Oak</w:t>
            </w:r>
          </w:p>
        </w:tc>
        <w:tc>
          <w:tcPr>
            <w:tcW w:w="2088" w:type="dxa"/>
          </w:tcPr>
          <w:p w14:paraId="2F000CC9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Science</w:t>
            </w:r>
          </w:p>
          <w:p w14:paraId="2FF73B3C" w14:textId="77777777" w:rsidR="00EB4C65" w:rsidRPr="00B53E9D" w:rsidRDefault="00EB4C65" w:rsidP="00EB4C65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3AA839D3" w14:textId="77777777" w:rsidR="00EB4C65" w:rsidRDefault="00EB4C65" w:rsidP="00EB4C65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62BF2300" w14:textId="77777777" w:rsidR="00EB4C65" w:rsidRPr="00B53E9D" w:rsidRDefault="00EB4C65" w:rsidP="00EB4C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391" w:type="dxa"/>
          </w:tcPr>
          <w:p w14:paraId="59AE9E8D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Art</w:t>
            </w:r>
          </w:p>
          <w:p w14:paraId="1B05621D" w14:textId="77777777" w:rsidR="00EB4C65" w:rsidRPr="00F40D92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253" w:type="dxa"/>
          </w:tcPr>
          <w:p w14:paraId="3891B2AD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DT</w:t>
            </w:r>
          </w:p>
          <w:p w14:paraId="48805CE8" w14:textId="77777777" w:rsidR="00EB4C65" w:rsidRPr="00F40D92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392" w:type="dxa"/>
          </w:tcPr>
          <w:p w14:paraId="7F7903BF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PE</w:t>
            </w:r>
          </w:p>
          <w:p w14:paraId="6091C3ED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252" w:type="dxa"/>
          </w:tcPr>
          <w:p w14:paraId="53163995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Music</w:t>
            </w:r>
          </w:p>
          <w:p w14:paraId="16ABE4D8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</w:t>
            </w:r>
          </w:p>
        </w:tc>
        <w:tc>
          <w:tcPr>
            <w:tcW w:w="1392" w:type="dxa"/>
          </w:tcPr>
          <w:p w14:paraId="5B76F288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Computing</w:t>
            </w:r>
          </w:p>
          <w:p w14:paraId="7D4330DB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Purple Mash</w:t>
            </w:r>
          </w:p>
        </w:tc>
        <w:tc>
          <w:tcPr>
            <w:tcW w:w="1113" w:type="dxa"/>
          </w:tcPr>
          <w:p w14:paraId="15B63F84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proofErr w:type="spellStart"/>
            <w:r w:rsidRPr="00B53E9D">
              <w:rPr>
                <w:sz w:val="18"/>
                <w:szCs w:val="18"/>
              </w:rPr>
              <w:t>MfL</w:t>
            </w:r>
            <w:proofErr w:type="spellEnd"/>
          </w:p>
          <w:p w14:paraId="0BAF6B78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Angels</w:t>
            </w:r>
          </w:p>
        </w:tc>
        <w:tc>
          <w:tcPr>
            <w:tcW w:w="2367" w:type="dxa"/>
          </w:tcPr>
          <w:p w14:paraId="63BA9D21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PSHE</w:t>
            </w:r>
          </w:p>
          <w:p w14:paraId="092AE038" w14:textId="77777777" w:rsidR="00EB4C65" w:rsidRPr="00B53E9D" w:rsidRDefault="00EB4C65" w:rsidP="00EB4C65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4CE88708" w14:textId="77777777" w:rsidR="00EB4C65" w:rsidRDefault="00EB4C65" w:rsidP="00EB4C65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0F910AB6" w14:textId="77777777" w:rsidR="00EB4C65" w:rsidRPr="00B53E9D" w:rsidRDefault="00EB4C65" w:rsidP="00EB4C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 Decision</w:t>
            </w:r>
          </w:p>
        </w:tc>
        <w:tc>
          <w:tcPr>
            <w:tcW w:w="1113" w:type="dxa"/>
          </w:tcPr>
          <w:p w14:paraId="4A54A290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No Outsiders</w:t>
            </w:r>
          </w:p>
        </w:tc>
        <w:tc>
          <w:tcPr>
            <w:tcW w:w="1671" w:type="dxa"/>
          </w:tcPr>
          <w:p w14:paraId="2BED3BDD" w14:textId="77777777" w:rsidR="00EB4C65" w:rsidRDefault="00EB4C65" w:rsidP="00EB4C65">
            <w:pPr>
              <w:jc w:val="center"/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RE</w:t>
            </w:r>
          </w:p>
          <w:p w14:paraId="471E670D" w14:textId="77777777" w:rsidR="00EB4C65" w:rsidRPr="00B53E9D" w:rsidRDefault="00EB4C65" w:rsidP="00EB4C65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NATRE</w:t>
            </w:r>
          </w:p>
        </w:tc>
      </w:tr>
      <w:tr w:rsidR="00EB4C65" w:rsidRPr="00631FFC" w14:paraId="69857A76" w14:textId="77777777" w:rsidTr="00401E7D">
        <w:trPr>
          <w:trHeight w:val="881"/>
        </w:trPr>
        <w:tc>
          <w:tcPr>
            <w:tcW w:w="551" w:type="dxa"/>
            <w:vMerge w:val="restart"/>
            <w:shd w:val="clear" w:color="auto" w:fill="C1FFF3"/>
            <w:textDirection w:val="btLr"/>
          </w:tcPr>
          <w:p w14:paraId="416FBB1C" w14:textId="77777777" w:rsidR="00EB4C65" w:rsidRDefault="00EB4C65" w:rsidP="00EB4C65">
            <w:pPr>
              <w:ind w:left="113" w:right="113"/>
              <w:jc w:val="center"/>
            </w:pPr>
            <w:r>
              <w:t>Cycle A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C1FFF3"/>
          </w:tcPr>
          <w:p w14:paraId="7669EF05" w14:textId="77777777" w:rsidR="00EB4C65" w:rsidRDefault="00EB4C65" w:rsidP="00EB4C65">
            <w:pPr>
              <w:jc w:val="center"/>
            </w:pPr>
            <w:proofErr w:type="spellStart"/>
            <w:r>
              <w:t>Aut</w:t>
            </w:r>
            <w:proofErr w:type="spellEnd"/>
            <w:r>
              <w:t xml:space="preserve"> 1</w:t>
            </w:r>
          </w:p>
        </w:tc>
        <w:tc>
          <w:tcPr>
            <w:tcW w:w="1391" w:type="dxa"/>
            <w:vMerge w:val="restart"/>
            <w:shd w:val="clear" w:color="auto" w:fill="C1FFF3"/>
          </w:tcPr>
          <w:p w14:paraId="59038874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Time Odyssey RAMM visit</w:t>
            </w:r>
          </w:p>
          <w:p w14:paraId="7796AADF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  <w:p w14:paraId="6A2619F5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 w:val="restart"/>
            <w:tcBorders>
              <w:bottom w:val="single" w:sz="4" w:space="0" w:color="auto"/>
            </w:tcBorders>
            <w:shd w:val="clear" w:color="auto" w:fill="C1FFF3"/>
          </w:tcPr>
          <w:p w14:paraId="52BEAA0A" w14:textId="77777777" w:rsidR="00EB4C65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Ancient Egypt</w:t>
            </w:r>
          </w:p>
          <w:p w14:paraId="778E19E5" w14:textId="77777777" w:rsidR="00EB4C65" w:rsidRDefault="00EB4C65" w:rsidP="00EB4C65">
            <w:pPr>
              <w:rPr>
                <w:sz w:val="18"/>
                <w:szCs w:val="18"/>
              </w:rPr>
            </w:pPr>
          </w:p>
          <w:p w14:paraId="21846559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2B7D00">
              <w:rPr>
                <w:sz w:val="18"/>
                <w:szCs w:val="18"/>
              </w:rPr>
              <w:t>What was important to Ancient Egyptians?</w:t>
            </w:r>
          </w:p>
        </w:tc>
        <w:tc>
          <w:tcPr>
            <w:tcW w:w="1532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6F30C43F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C1FFF3"/>
          </w:tcPr>
          <w:p w14:paraId="3CE5989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States of Matter &amp; Changing States</w:t>
            </w:r>
          </w:p>
          <w:p w14:paraId="4F1B2AA0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603F133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Properties, changes and separating materials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C1FFF3"/>
          </w:tcPr>
          <w:p w14:paraId="6ED01B2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Ancient Egyptian scrolls (craft &amp; design)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0AFD8D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351F09E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Strategy and Tactics Y5</w:t>
            </w:r>
          </w:p>
          <w:p w14:paraId="02CC7DB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79FF032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52" w:type="dxa"/>
            <w:tcBorders>
              <w:bottom w:val="single" w:sz="4" w:space="0" w:color="auto"/>
            </w:tcBorders>
            <w:shd w:val="clear" w:color="auto" w:fill="C1FFF3"/>
          </w:tcPr>
          <w:p w14:paraId="472817A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Dragon Beats 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68204C9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Coding 3.1</w:t>
            </w:r>
          </w:p>
          <w:p w14:paraId="3A271E6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09C68F0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5.1 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2169635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L’ancienne histoire de la Grande-Bretagne (Ancient Britain)</w:t>
            </w:r>
          </w:p>
        </w:tc>
        <w:tc>
          <w:tcPr>
            <w:tcW w:w="2367" w:type="dxa"/>
            <w:vMerge w:val="restart"/>
            <w:shd w:val="clear" w:color="auto" w:fill="C1FFF3"/>
          </w:tcPr>
          <w:p w14:paraId="631601F6" w14:textId="77777777" w:rsidR="00EB4C65" w:rsidRPr="00631FFC" w:rsidRDefault="00EB4C65" w:rsidP="00EB4C65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Keeping/Staying Safe</w:t>
            </w:r>
          </w:p>
          <w:p w14:paraId="5E561B06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Staying safe</w:t>
            </w:r>
          </w:p>
          <w:p w14:paraId="28579B29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Leaning out of windows</w:t>
            </w:r>
          </w:p>
          <w:p w14:paraId="43E82F8A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3D748B16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B08AF8C" w14:textId="77777777" w:rsidR="00EB4C65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Cycle safety</w:t>
            </w:r>
          </w:p>
          <w:p w14:paraId="57435E8E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4E8F5F7A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Peer pressure</w:t>
            </w:r>
          </w:p>
          <w:p w14:paraId="6D4EA8C1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Adult’s and Children’s views</w:t>
            </w:r>
          </w:p>
          <w:p w14:paraId="7DACE15B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Water safety</w:t>
            </w:r>
          </w:p>
          <w:p w14:paraId="6C4E59F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14DE46F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This is our house (Y3)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C1FFF3"/>
          </w:tcPr>
          <w:p w14:paraId="2E54B99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20 (LKS2)</w:t>
            </w:r>
          </w:p>
          <w:p w14:paraId="03616DA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is the Trinity and why is it important for Christians?</w:t>
            </w:r>
          </w:p>
          <w:p w14:paraId="4BB7E97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(Incarnation/God)</w:t>
            </w:r>
          </w:p>
        </w:tc>
      </w:tr>
      <w:tr w:rsidR="00EB4C65" w:rsidRPr="00631FFC" w14:paraId="39F0DACD" w14:textId="77777777" w:rsidTr="00401E7D">
        <w:trPr>
          <w:trHeight w:val="861"/>
        </w:trPr>
        <w:tc>
          <w:tcPr>
            <w:tcW w:w="551" w:type="dxa"/>
            <w:vMerge/>
            <w:shd w:val="clear" w:color="auto" w:fill="C1FFF3"/>
          </w:tcPr>
          <w:p w14:paraId="40B7EC17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vMerge w:val="restart"/>
            <w:shd w:val="clear" w:color="auto" w:fill="C1FFF3"/>
          </w:tcPr>
          <w:p w14:paraId="6AE9056B" w14:textId="77777777" w:rsidR="00EB4C65" w:rsidRDefault="00EB4C65" w:rsidP="00EB4C65">
            <w:pPr>
              <w:jc w:val="center"/>
            </w:pPr>
            <w:proofErr w:type="spellStart"/>
            <w:r>
              <w:t>Aut</w:t>
            </w:r>
            <w:proofErr w:type="spellEnd"/>
            <w:r>
              <w:t xml:space="preserve"> 2</w:t>
            </w:r>
          </w:p>
        </w:tc>
        <w:tc>
          <w:tcPr>
            <w:tcW w:w="1391" w:type="dxa"/>
            <w:vMerge/>
            <w:shd w:val="clear" w:color="auto" w:fill="C1FFF3"/>
          </w:tcPr>
          <w:p w14:paraId="0881DCA0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shd w:val="clear" w:color="auto" w:fill="C1FFF3"/>
          </w:tcPr>
          <w:p w14:paraId="78F99840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shd w:val="clear" w:color="auto" w:fill="000000" w:themeFill="text1"/>
          </w:tcPr>
          <w:p w14:paraId="1A52BCF3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vMerge w:val="restart"/>
            <w:shd w:val="clear" w:color="auto" w:fill="C1FFF3"/>
          </w:tcPr>
          <w:p w14:paraId="732766C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Sound</w:t>
            </w:r>
          </w:p>
          <w:p w14:paraId="499DE7F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49D886E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Light &amp; How It Travels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1" w:type="dxa"/>
            <w:vMerge w:val="restart"/>
            <w:shd w:val="clear" w:color="auto" w:fill="000000" w:themeFill="text1"/>
          </w:tcPr>
          <w:p w14:paraId="12BD4C0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vMerge w:val="restart"/>
            <w:shd w:val="clear" w:color="auto" w:fill="C1FFF3"/>
          </w:tcPr>
          <w:p w14:paraId="0319794A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Programming Adventures</w:t>
            </w:r>
          </w:p>
        </w:tc>
        <w:tc>
          <w:tcPr>
            <w:tcW w:w="1392" w:type="dxa"/>
            <w:vMerge w:val="restart"/>
            <w:shd w:val="clear" w:color="auto" w:fill="C1FFF3"/>
          </w:tcPr>
          <w:p w14:paraId="034EC4D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Invasion Games Y5</w:t>
            </w:r>
          </w:p>
          <w:p w14:paraId="7FE1D4A7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15A8012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52" w:type="dxa"/>
            <w:vMerge w:val="restart"/>
            <w:shd w:val="clear" w:color="auto" w:fill="C1FFF3"/>
          </w:tcPr>
          <w:p w14:paraId="69400190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More Musical Styles</w:t>
            </w:r>
          </w:p>
        </w:tc>
        <w:tc>
          <w:tcPr>
            <w:tcW w:w="1392" w:type="dxa"/>
            <w:vMerge w:val="restart"/>
            <w:shd w:val="clear" w:color="auto" w:fill="C1FFF3"/>
          </w:tcPr>
          <w:p w14:paraId="5788E27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Online Safety</w:t>
            </w:r>
          </w:p>
          <w:p w14:paraId="3964609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3.2 &amp; 5.2</w:t>
            </w:r>
          </w:p>
          <w:p w14:paraId="5ADB7D7D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316A1A6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Microbits</w:t>
            </w:r>
            <w:proofErr w:type="spellEnd"/>
            <w:r w:rsidRPr="00631FFC">
              <w:rPr>
                <w:sz w:val="18"/>
                <w:szCs w:val="18"/>
              </w:rPr>
              <w:t xml:space="preserve"> 3.10 &amp; 5.10</w:t>
            </w:r>
          </w:p>
          <w:p w14:paraId="4E847E4B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C1FFF3"/>
          </w:tcPr>
          <w:p w14:paraId="4BEDF403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Quel </w:t>
            </w:r>
            <w:proofErr w:type="gramStart"/>
            <w:r w:rsidRPr="00631FFC">
              <w:rPr>
                <w:sz w:val="18"/>
                <w:szCs w:val="18"/>
              </w:rPr>
              <w:t>temps</w:t>
            </w:r>
            <w:proofErr w:type="gramEnd"/>
            <w:r w:rsidRPr="00631FFC">
              <w:rPr>
                <w:sz w:val="18"/>
                <w:szCs w:val="18"/>
              </w:rPr>
              <w:t xml:space="preserve"> fait-il</w:t>
            </w:r>
          </w:p>
          <w:p w14:paraId="02B6FF1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(What is the weather like?)</w:t>
            </w:r>
          </w:p>
        </w:tc>
        <w:tc>
          <w:tcPr>
            <w:tcW w:w="2367" w:type="dxa"/>
            <w:vMerge/>
            <w:shd w:val="clear" w:color="auto" w:fill="C1FFF3"/>
          </w:tcPr>
          <w:p w14:paraId="4164F3B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vMerge w:val="restart"/>
            <w:shd w:val="clear" w:color="auto" w:fill="000000" w:themeFill="text1"/>
          </w:tcPr>
          <w:p w14:paraId="58E59B1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 w:val="restart"/>
            <w:shd w:val="clear" w:color="auto" w:fill="C1FFF3"/>
          </w:tcPr>
          <w:p w14:paraId="7B7B2D9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27 (LKS2)</w:t>
            </w:r>
          </w:p>
          <w:p w14:paraId="3F903C0A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do Hindus believe God is like?</w:t>
            </w:r>
          </w:p>
          <w:p w14:paraId="1B5C2B2B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(Hindus)</w:t>
            </w:r>
          </w:p>
        </w:tc>
      </w:tr>
      <w:tr w:rsidR="00EB4C65" w:rsidRPr="00631FFC" w14:paraId="67E31D47" w14:textId="77777777" w:rsidTr="00401E7D">
        <w:trPr>
          <w:trHeight w:val="345"/>
        </w:trPr>
        <w:tc>
          <w:tcPr>
            <w:tcW w:w="551" w:type="dxa"/>
            <w:vMerge/>
            <w:shd w:val="clear" w:color="auto" w:fill="C1FFF3"/>
          </w:tcPr>
          <w:p w14:paraId="6806BD91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vMerge/>
            <w:shd w:val="clear" w:color="auto" w:fill="C1FFF3"/>
          </w:tcPr>
          <w:p w14:paraId="65A34E5F" w14:textId="77777777" w:rsidR="00EB4C65" w:rsidRDefault="00EB4C65" w:rsidP="00EB4C65">
            <w:pPr>
              <w:jc w:val="center"/>
            </w:pPr>
          </w:p>
        </w:tc>
        <w:tc>
          <w:tcPr>
            <w:tcW w:w="1391" w:type="dxa"/>
            <w:vMerge w:val="restart"/>
            <w:shd w:val="clear" w:color="auto" w:fill="C1FFF3"/>
          </w:tcPr>
          <w:p w14:paraId="45028587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Local town fieldwork</w:t>
            </w:r>
          </w:p>
          <w:p w14:paraId="0CC95EEB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Planner visit</w:t>
            </w:r>
          </w:p>
        </w:tc>
        <w:tc>
          <w:tcPr>
            <w:tcW w:w="1671" w:type="dxa"/>
            <w:vMerge w:val="restart"/>
            <w:shd w:val="clear" w:color="auto" w:fill="000000" w:themeFill="text1"/>
          </w:tcPr>
          <w:p w14:paraId="244B0CCD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vMerge w:val="restart"/>
            <w:shd w:val="clear" w:color="auto" w:fill="C1FFF3"/>
          </w:tcPr>
          <w:p w14:paraId="6E36ED7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UK Settlements </w:t>
            </w:r>
          </w:p>
          <w:p w14:paraId="4C41A62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Y3 U5, U6</w:t>
            </w:r>
          </w:p>
          <w:p w14:paraId="0D902CF8" w14:textId="77777777" w:rsidR="00EB4C65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Y4 U1</w:t>
            </w:r>
          </w:p>
          <w:p w14:paraId="6F19D0CD" w14:textId="77777777" w:rsidR="00EB4C65" w:rsidRDefault="00EB4C65" w:rsidP="00EB4C65">
            <w:pPr>
              <w:rPr>
                <w:sz w:val="18"/>
                <w:szCs w:val="18"/>
              </w:rPr>
            </w:pPr>
          </w:p>
          <w:p w14:paraId="4C6C36D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have settlements grown and changed?</w:t>
            </w:r>
          </w:p>
        </w:tc>
        <w:tc>
          <w:tcPr>
            <w:tcW w:w="2088" w:type="dxa"/>
            <w:vMerge/>
            <w:shd w:val="clear" w:color="auto" w:fill="C1FFF3"/>
          </w:tcPr>
          <w:p w14:paraId="6E80C55F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vMerge/>
            <w:shd w:val="clear" w:color="auto" w:fill="000000" w:themeFill="text1"/>
          </w:tcPr>
          <w:p w14:paraId="5D20C399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  <w:shd w:val="clear" w:color="auto" w:fill="C1FFF3"/>
          </w:tcPr>
          <w:p w14:paraId="4CFCA89C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shd w:val="clear" w:color="auto" w:fill="C1FFF3"/>
          </w:tcPr>
          <w:p w14:paraId="13DD5552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2" w:type="dxa"/>
            <w:vMerge/>
            <w:shd w:val="clear" w:color="auto" w:fill="C1FFF3"/>
          </w:tcPr>
          <w:p w14:paraId="2D1EECCD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shd w:val="clear" w:color="auto" w:fill="C1FFF3"/>
          </w:tcPr>
          <w:p w14:paraId="166F4F4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C1FFF3"/>
          </w:tcPr>
          <w:p w14:paraId="4741830E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367" w:type="dxa"/>
            <w:vMerge w:val="restart"/>
            <w:shd w:val="clear" w:color="auto" w:fill="C1FFF3"/>
          </w:tcPr>
          <w:p w14:paraId="374D7A44" w14:textId="77777777" w:rsidR="00EB4C65" w:rsidRPr="00631FFC" w:rsidRDefault="00EB4C65" w:rsidP="00EB4C65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Our World/The Working World</w:t>
            </w:r>
          </w:p>
          <w:p w14:paraId="325855CD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Looking after our world</w:t>
            </w:r>
          </w:p>
          <w:p w14:paraId="01E05DD0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177B9ADB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7BF0701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Chores at home</w:t>
            </w:r>
          </w:p>
          <w:p w14:paraId="520828F9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1E18A868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Enterprise</w:t>
            </w:r>
          </w:p>
          <w:p w14:paraId="3301705A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59400CFA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In app purchases</w:t>
            </w:r>
          </w:p>
          <w:p w14:paraId="093EBC53" w14:textId="77777777" w:rsidR="00EB4C65" w:rsidRPr="00631FFC" w:rsidRDefault="00EB4C65" w:rsidP="00EB4C65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13" w:type="dxa"/>
            <w:vMerge/>
            <w:shd w:val="clear" w:color="auto" w:fill="000000" w:themeFill="text1"/>
          </w:tcPr>
          <w:p w14:paraId="46CB660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shd w:val="clear" w:color="auto" w:fill="C1FFF3"/>
          </w:tcPr>
          <w:p w14:paraId="041655B8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</w:tr>
      <w:tr w:rsidR="00EB4C65" w:rsidRPr="00631FFC" w14:paraId="43058FDF" w14:textId="77777777" w:rsidTr="00401E7D">
        <w:trPr>
          <w:trHeight w:val="881"/>
        </w:trPr>
        <w:tc>
          <w:tcPr>
            <w:tcW w:w="551" w:type="dxa"/>
            <w:vMerge/>
            <w:shd w:val="clear" w:color="auto" w:fill="C1FFF3"/>
          </w:tcPr>
          <w:p w14:paraId="0EE717CB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C1FFF3"/>
          </w:tcPr>
          <w:p w14:paraId="528888E8" w14:textId="77777777" w:rsidR="00EB4C65" w:rsidRDefault="00EB4C65" w:rsidP="00EB4C65">
            <w:pPr>
              <w:jc w:val="center"/>
            </w:pPr>
            <w:r>
              <w:t>Spr1</w:t>
            </w:r>
          </w:p>
        </w:tc>
        <w:tc>
          <w:tcPr>
            <w:tcW w:w="1391" w:type="dxa"/>
            <w:vMerge/>
            <w:tcBorders>
              <w:bottom w:val="single" w:sz="4" w:space="0" w:color="auto"/>
            </w:tcBorders>
            <w:shd w:val="clear" w:color="auto" w:fill="C1FFF3"/>
          </w:tcPr>
          <w:p w14:paraId="5AF91508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tcBorders>
              <w:bottom w:val="single" w:sz="4" w:space="0" w:color="auto"/>
            </w:tcBorders>
            <w:shd w:val="clear" w:color="auto" w:fill="000000" w:themeFill="text1"/>
          </w:tcPr>
          <w:p w14:paraId="20A8AB33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  <w:tcBorders>
              <w:bottom w:val="single" w:sz="4" w:space="0" w:color="auto"/>
            </w:tcBorders>
            <w:shd w:val="clear" w:color="auto" w:fill="C1FFF3"/>
          </w:tcPr>
          <w:p w14:paraId="01BC8E76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C1FFF3"/>
          </w:tcPr>
          <w:p w14:paraId="39B1EA8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Living things and the Environment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9803170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45F57D1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Why We Group and Classify Things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C1FFF3"/>
          </w:tcPr>
          <w:p w14:paraId="75CCA84E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Light and dark (painting &amp; mixed media)</w:t>
            </w: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4761A71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0853961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Y3</w:t>
            </w:r>
          </w:p>
          <w:p w14:paraId="09B1B272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01177AD6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Travelling and Jumping Y4</w:t>
            </w:r>
          </w:p>
        </w:tc>
        <w:tc>
          <w:tcPr>
            <w:tcW w:w="1252" w:type="dxa"/>
            <w:tcBorders>
              <w:bottom w:val="single" w:sz="4" w:space="0" w:color="auto"/>
            </w:tcBorders>
            <w:shd w:val="clear" w:color="auto" w:fill="C1FFF3"/>
          </w:tcPr>
          <w:p w14:paraId="7CD018CA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Samba Course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5653EE4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Branching Databases 3.6 </w:t>
            </w:r>
          </w:p>
          <w:p w14:paraId="6CE9DB28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62898FE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Databases 5.4 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5262933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Les </w:t>
            </w:r>
            <w:proofErr w:type="spellStart"/>
            <w:r w:rsidRPr="00631FFC">
              <w:rPr>
                <w:sz w:val="18"/>
                <w:szCs w:val="18"/>
              </w:rPr>
              <w:t>saisons</w:t>
            </w:r>
            <w:proofErr w:type="spellEnd"/>
          </w:p>
          <w:p w14:paraId="2AB6A050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(Seasons)</w:t>
            </w:r>
          </w:p>
        </w:tc>
        <w:tc>
          <w:tcPr>
            <w:tcW w:w="2367" w:type="dxa"/>
            <w:vMerge/>
            <w:tcBorders>
              <w:bottom w:val="single" w:sz="4" w:space="0" w:color="auto"/>
            </w:tcBorders>
            <w:shd w:val="clear" w:color="auto" w:fill="C1FFF3"/>
          </w:tcPr>
          <w:p w14:paraId="3B30F627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60600EE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Flower (Y4)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C1FFF3"/>
          </w:tcPr>
          <w:p w14:paraId="6027D056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23 (LKS2)</w:t>
            </w:r>
          </w:p>
          <w:p w14:paraId="7270641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do Christians learn from the creation story?</w:t>
            </w:r>
          </w:p>
          <w:p w14:paraId="5CBC6899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(Creation/Fall)</w:t>
            </w:r>
          </w:p>
        </w:tc>
      </w:tr>
      <w:tr w:rsidR="00EB4C65" w:rsidRPr="00631FFC" w14:paraId="02452AC4" w14:textId="77777777" w:rsidTr="00401E7D">
        <w:trPr>
          <w:trHeight w:val="392"/>
        </w:trPr>
        <w:tc>
          <w:tcPr>
            <w:tcW w:w="551" w:type="dxa"/>
            <w:vMerge/>
            <w:tcBorders>
              <w:bottom w:val="single" w:sz="4" w:space="0" w:color="auto"/>
            </w:tcBorders>
            <w:shd w:val="clear" w:color="auto" w:fill="C1FFF3"/>
          </w:tcPr>
          <w:p w14:paraId="476D3321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C1FFF3"/>
          </w:tcPr>
          <w:p w14:paraId="434F6004" w14:textId="77777777" w:rsidR="00EB4C65" w:rsidRDefault="00EB4C65" w:rsidP="00EB4C65">
            <w:pPr>
              <w:jc w:val="center"/>
            </w:pPr>
            <w:r>
              <w:t>Spr2</w:t>
            </w:r>
          </w:p>
        </w:tc>
        <w:tc>
          <w:tcPr>
            <w:tcW w:w="1391" w:type="dxa"/>
            <w:vMerge w:val="restart"/>
            <w:shd w:val="clear" w:color="auto" w:fill="C1FFF3"/>
          </w:tcPr>
          <w:p w14:paraId="572349ED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Local Historian visit</w:t>
            </w:r>
          </w:p>
        </w:tc>
        <w:tc>
          <w:tcPr>
            <w:tcW w:w="1671" w:type="dxa"/>
            <w:vMerge w:val="restart"/>
            <w:shd w:val="clear" w:color="auto" w:fill="C1FFF3"/>
          </w:tcPr>
          <w:p w14:paraId="7FD7E615" w14:textId="77777777" w:rsidR="00EB4C65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Local Study</w:t>
            </w:r>
          </w:p>
          <w:p w14:paraId="18A29D6E" w14:textId="77777777" w:rsidR="00EB4C65" w:rsidRDefault="00EB4C65" w:rsidP="00EB4C65">
            <w:pPr>
              <w:rPr>
                <w:sz w:val="18"/>
                <w:szCs w:val="18"/>
              </w:rPr>
            </w:pPr>
          </w:p>
          <w:p w14:paraId="317E4AB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Who lived in Lapford in the past?</w:t>
            </w:r>
          </w:p>
        </w:tc>
        <w:tc>
          <w:tcPr>
            <w:tcW w:w="1532" w:type="dxa"/>
            <w:vMerge w:val="restart"/>
            <w:tcBorders>
              <w:bottom w:val="single" w:sz="4" w:space="0" w:color="auto"/>
            </w:tcBorders>
            <w:shd w:val="clear" w:color="auto" w:fill="000000" w:themeFill="text1"/>
          </w:tcPr>
          <w:p w14:paraId="550552CE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tcBorders>
              <w:bottom w:val="single" w:sz="4" w:space="0" w:color="auto"/>
            </w:tcBorders>
            <w:shd w:val="clear" w:color="auto" w:fill="C1FFF3"/>
          </w:tcPr>
          <w:p w14:paraId="48467A2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the Human Digestive System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52C84743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6862B82B" w14:textId="3FD92B3D" w:rsidR="00EB4C65" w:rsidRPr="00631FFC" w:rsidRDefault="002960F0" w:rsidP="00EB4C65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green"/>
              </w:rPr>
              <w:t>Evolution and Inheritance</w:t>
            </w:r>
            <w:r w:rsidR="00EB4C65"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1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E4039DD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tcBorders>
              <w:bottom w:val="single" w:sz="4" w:space="0" w:color="auto"/>
            </w:tcBorders>
            <w:shd w:val="clear" w:color="auto" w:fill="C1FFF3"/>
          </w:tcPr>
          <w:p w14:paraId="70F8B0DE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Felt Phone Cases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0FA62FD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Y3</w:t>
            </w:r>
          </w:p>
          <w:p w14:paraId="7585C987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2891475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Balance, Shape and Rotation Y4</w:t>
            </w:r>
          </w:p>
        </w:tc>
        <w:tc>
          <w:tcPr>
            <w:tcW w:w="1252" w:type="dxa"/>
            <w:tcBorders>
              <w:bottom w:val="single" w:sz="4" w:space="0" w:color="auto"/>
            </w:tcBorders>
            <w:shd w:val="clear" w:color="auto" w:fill="C1FFF3"/>
          </w:tcPr>
          <w:p w14:paraId="686B966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Compose Using Your Imagination</w:t>
            </w:r>
          </w:p>
        </w:tc>
        <w:tc>
          <w:tcPr>
            <w:tcW w:w="1392" w:type="dxa"/>
            <w:tcBorders>
              <w:bottom w:val="single" w:sz="4" w:space="0" w:color="auto"/>
            </w:tcBorders>
            <w:shd w:val="clear" w:color="auto" w:fill="C1FFF3"/>
          </w:tcPr>
          <w:p w14:paraId="02768CB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Spreadsheets 3.3 &amp; 5.3 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19004BE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A </w:t>
            </w:r>
            <w:proofErr w:type="spellStart"/>
            <w:r w:rsidRPr="00631FFC">
              <w:rPr>
                <w:sz w:val="18"/>
                <w:szCs w:val="18"/>
              </w:rPr>
              <w:t>tu</w:t>
            </w:r>
            <w:proofErr w:type="spellEnd"/>
            <w:r w:rsidRPr="00631FFC">
              <w:rPr>
                <w:sz w:val="18"/>
                <w:szCs w:val="18"/>
              </w:rPr>
              <w:t xml:space="preserve"> un animal?</w:t>
            </w:r>
          </w:p>
          <w:p w14:paraId="3B6BA79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(Do you have a pet?)</w:t>
            </w:r>
          </w:p>
        </w:tc>
        <w:tc>
          <w:tcPr>
            <w:tcW w:w="2367" w:type="dxa"/>
            <w:vMerge w:val="restart"/>
            <w:shd w:val="clear" w:color="auto" w:fill="C1FFF3"/>
          </w:tcPr>
          <w:p w14:paraId="2C094D2F" w14:textId="77777777" w:rsidR="00EB4C65" w:rsidRPr="00631FFC" w:rsidRDefault="00EB4C65" w:rsidP="00EB4C65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Feelings and Emotions</w:t>
            </w:r>
          </w:p>
          <w:p w14:paraId="7BE2CB2E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Grief</w:t>
            </w:r>
          </w:p>
          <w:p w14:paraId="46998C03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0B9D22F0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26520E7B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Jealousy</w:t>
            </w:r>
          </w:p>
          <w:p w14:paraId="35024E7D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3489E807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Anger</w:t>
            </w:r>
          </w:p>
          <w:p w14:paraId="29972D7C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27B8B8D4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Worry</w:t>
            </w:r>
          </w:p>
          <w:p w14:paraId="74975B2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13" w:type="dxa"/>
            <w:tcBorders>
              <w:bottom w:val="single" w:sz="4" w:space="0" w:color="auto"/>
            </w:tcBorders>
            <w:shd w:val="clear" w:color="auto" w:fill="C1FFF3"/>
          </w:tcPr>
          <w:p w14:paraId="6D8FF11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Rose Blanche (Y5)</w:t>
            </w:r>
          </w:p>
        </w:tc>
        <w:tc>
          <w:tcPr>
            <w:tcW w:w="1671" w:type="dxa"/>
            <w:tcBorders>
              <w:bottom w:val="single" w:sz="4" w:space="0" w:color="auto"/>
            </w:tcBorders>
            <w:shd w:val="clear" w:color="auto" w:fill="C1FFF3"/>
          </w:tcPr>
          <w:p w14:paraId="4620824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40 (UKS2)</w:t>
            </w:r>
          </w:p>
          <w:p w14:paraId="6832BAE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difference does the resurrection make to Christians?</w:t>
            </w:r>
          </w:p>
          <w:p w14:paraId="7D3A0DD4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(Salvation)</w:t>
            </w:r>
          </w:p>
          <w:p w14:paraId="37318842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</w:tr>
      <w:tr w:rsidR="00EB4C65" w:rsidRPr="00631FFC" w14:paraId="0FDF9644" w14:textId="77777777" w:rsidTr="00401E7D">
        <w:trPr>
          <w:trHeight w:val="437"/>
        </w:trPr>
        <w:tc>
          <w:tcPr>
            <w:tcW w:w="551" w:type="dxa"/>
            <w:vMerge/>
            <w:shd w:val="clear" w:color="auto" w:fill="C1FFF3"/>
          </w:tcPr>
          <w:p w14:paraId="32864C10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vMerge w:val="restart"/>
            <w:shd w:val="clear" w:color="auto" w:fill="C1FFF3"/>
          </w:tcPr>
          <w:p w14:paraId="6520D7C1" w14:textId="77777777" w:rsidR="00EB4C65" w:rsidRDefault="00EB4C65" w:rsidP="00EB4C65">
            <w:pPr>
              <w:jc w:val="center"/>
            </w:pPr>
            <w:r>
              <w:t>Su 1</w:t>
            </w:r>
          </w:p>
        </w:tc>
        <w:tc>
          <w:tcPr>
            <w:tcW w:w="1391" w:type="dxa"/>
            <w:vMerge/>
            <w:shd w:val="clear" w:color="auto" w:fill="C1FFF3"/>
          </w:tcPr>
          <w:p w14:paraId="38020512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shd w:val="clear" w:color="auto" w:fill="C1FFF3"/>
          </w:tcPr>
          <w:p w14:paraId="408943F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  <w:shd w:val="clear" w:color="auto" w:fill="000000" w:themeFill="text1"/>
          </w:tcPr>
          <w:p w14:paraId="6D01AFC0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vMerge w:val="restart"/>
            <w:shd w:val="clear" w:color="auto" w:fill="C1FFF3"/>
          </w:tcPr>
          <w:p w14:paraId="74C04219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What Plants Do and What They Need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0EB4A1E9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42B41F9E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Human Development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1" w:type="dxa"/>
            <w:vMerge w:val="restart"/>
            <w:shd w:val="clear" w:color="auto" w:fill="C1FFF3"/>
          </w:tcPr>
          <w:p w14:paraId="132DBE2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Developing drawing skills (drawing)</w:t>
            </w:r>
          </w:p>
        </w:tc>
        <w:tc>
          <w:tcPr>
            <w:tcW w:w="1253" w:type="dxa"/>
            <w:vMerge w:val="restart"/>
            <w:shd w:val="clear" w:color="auto" w:fill="000000" w:themeFill="text1"/>
          </w:tcPr>
          <w:p w14:paraId="5CE58CA7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 w:val="restart"/>
            <w:shd w:val="clear" w:color="auto" w:fill="C1FFF3"/>
          </w:tcPr>
          <w:p w14:paraId="6D51C75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Athletics Y6</w:t>
            </w:r>
          </w:p>
          <w:p w14:paraId="755A662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280D832B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Fundamentals Y5</w:t>
            </w:r>
          </w:p>
        </w:tc>
        <w:tc>
          <w:tcPr>
            <w:tcW w:w="1252" w:type="dxa"/>
            <w:vMerge w:val="restart"/>
            <w:shd w:val="clear" w:color="auto" w:fill="C1FFF3"/>
          </w:tcPr>
          <w:p w14:paraId="296DC77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Enjoying Improvisation</w:t>
            </w:r>
          </w:p>
        </w:tc>
        <w:tc>
          <w:tcPr>
            <w:tcW w:w="1392" w:type="dxa"/>
            <w:vMerge w:val="restart"/>
            <w:shd w:val="clear" w:color="auto" w:fill="C1FFF3"/>
          </w:tcPr>
          <w:p w14:paraId="738AC918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Intro to AI 4.10 </w:t>
            </w:r>
          </w:p>
          <w:p w14:paraId="2E5190E3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Concept Mapping 5.7 </w:t>
            </w:r>
          </w:p>
        </w:tc>
        <w:tc>
          <w:tcPr>
            <w:tcW w:w="1113" w:type="dxa"/>
            <w:vMerge w:val="restart"/>
            <w:shd w:val="clear" w:color="auto" w:fill="C1FFF3"/>
          </w:tcPr>
          <w:p w14:paraId="0A300EF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Boucle d’or et les Trois Ours</w:t>
            </w:r>
          </w:p>
          <w:p w14:paraId="70BBAE10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(Goldilocks and the three bears)</w:t>
            </w:r>
          </w:p>
        </w:tc>
        <w:tc>
          <w:tcPr>
            <w:tcW w:w="2367" w:type="dxa"/>
            <w:vMerge/>
            <w:shd w:val="clear" w:color="auto" w:fill="C1FFF3"/>
          </w:tcPr>
          <w:p w14:paraId="6B1197D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C1FFF3"/>
          </w:tcPr>
          <w:p w14:paraId="1CFA1E7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Island (Y6)</w:t>
            </w:r>
          </w:p>
        </w:tc>
        <w:tc>
          <w:tcPr>
            <w:tcW w:w="1671" w:type="dxa"/>
            <w:vMerge w:val="restart"/>
            <w:shd w:val="clear" w:color="auto" w:fill="C1FFF3"/>
          </w:tcPr>
          <w:p w14:paraId="426EB61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29 (LKS2)</w:t>
            </w:r>
          </w:p>
          <w:p w14:paraId="2C4C2616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does it mean to be a Hindu in Britian today?</w:t>
            </w:r>
          </w:p>
          <w:p w14:paraId="005DE766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(Hindus)</w:t>
            </w:r>
          </w:p>
          <w:p w14:paraId="2D82D98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</w:tr>
      <w:tr w:rsidR="00EB4C65" w:rsidRPr="00631FFC" w14:paraId="05CCAC7A" w14:textId="77777777" w:rsidTr="00401E7D">
        <w:trPr>
          <w:trHeight w:val="436"/>
        </w:trPr>
        <w:tc>
          <w:tcPr>
            <w:tcW w:w="551" w:type="dxa"/>
            <w:vMerge/>
            <w:shd w:val="clear" w:color="auto" w:fill="C1FFF3"/>
          </w:tcPr>
          <w:p w14:paraId="0F94737E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vMerge/>
            <w:shd w:val="clear" w:color="auto" w:fill="C1FFF3"/>
          </w:tcPr>
          <w:p w14:paraId="4D1F5282" w14:textId="77777777" w:rsidR="00EB4C65" w:rsidRDefault="00EB4C65" w:rsidP="00EB4C65">
            <w:pPr>
              <w:jc w:val="center"/>
            </w:pPr>
          </w:p>
        </w:tc>
        <w:tc>
          <w:tcPr>
            <w:tcW w:w="1391" w:type="dxa"/>
            <w:vMerge w:val="restart"/>
            <w:shd w:val="clear" w:color="auto" w:fill="C1FFF3"/>
          </w:tcPr>
          <w:p w14:paraId="45AD25BC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 xml:space="preserve">Local River trip – Joah Madden </w:t>
            </w:r>
          </w:p>
          <w:p w14:paraId="1E8D7557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  <w:p w14:paraId="33DB4E7E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Coastal trip – source to sea –Northern Burrows education centre</w:t>
            </w:r>
          </w:p>
          <w:p w14:paraId="7F5F00FA" w14:textId="77777777" w:rsidR="00EB4C65" w:rsidRPr="006A0141" w:rsidRDefault="00EB4C65" w:rsidP="00EB4C65">
            <w:pPr>
              <w:rPr>
                <w:sz w:val="18"/>
                <w:szCs w:val="18"/>
              </w:rPr>
            </w:pPr>
            <w:proofErr w:type="spellStart"/>
            <w:r w:rsidRPr="006A0141">
              <w:rPr>
                <w:sz w:val="18"/>
                <w:szCs w:val="18"/>
              </w:rPr>
              <w:t>Instow</w:t>
            </w:r>
            <w:proofErr w:type="spellEnd"/>
          </w:p>
        </w:tc>
        <w:tc>
          <w:tcPr>
            <w:tcW w:w="1671" w:type="dxa"/>
            <w:vMerge w:val="restart"/>
            <w:shd w:val="clear" w:color="auto" w:fill="000000" w:themeFill="text1"/>
          </w:tcPr>
          <w:p w14:paraId="7AB5626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vMerge w:val="restart"/>
            <w:shd w:val="clear" w:color="auto" w:fill="C1FFF3"/>
          </w:tcPr>
          <w:p w14:paraId="1B8D766B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Rivers &amp; Coasts</w:t>
            </w:r>
          </w:p>
          <w:p w14:paraId="1D04AEBB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Y3 U2, 3</w:t>
            </w:r>
          </w:p>
          <w:p w14:paraId="57AFF6D3" w14:textId="77777777" w:rsidR="00EB4C65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Y6 U4</w:t>
            </w:r>
          </w:p>
          <w:p w14:paraId="149CF404" w14:textId="77777777" w:rsidR="00EB4C65" w:rsidRPr="00DC4275" w:rsidRDefault="00EB4C65" w:rsidP="00EB4C65">
            <w:pPr>
              <w:rPr>
                <w:sz w:val="16"/>
                <w:szCs w:val="16"/>
              </w:rPr>
            </w:pPr>
          </w:p>
          <w:p w14:paraId="6449FE7D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What impact do we have on our rivers and coasts?</w:t>
            </w:r>
          </w:p>
        </w:tc>
        <w:tc>
          <w:tcPr>
            <w:tcW w:w="2088" w:type="dxa"/>
            <w:vMerge/>
            <w:shd w:val="clear" w:color="auto" w:fill="C1FFF3"/>
          </w:tcPr>
          <w:p w14:paraId="05B4F4BB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1" w:type="dxa"/>
            <w:vMerge/>
            <w:shd w:val="clear" w:color="auto" w:fill="C1FFF3"/>
          </w:tcPr>
          <w:p w14:paraId="0A1D4BF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vMerge/>
            <w:shd w:val="clear" w:color="auto" w:fill="000000" w:themeFill="text1"/>
          </w:tcPr>
          <w:p w14:paraId="20F794F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shd w:val="clear" w:color="auto" w:fill="C1FFF3"/>
          </w:tcPr>
          <w:p w14:paraId="551A08CA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2" w:type="dxa"/>
            <w:vMerge/>
            <w:shd w:val="clear" w:color="auto" w:fill="C1FFF3"/>
          </w:tcPr>
          <w:p w14:paraId="62D01768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392" w:type="dxa"/>
            <w:vMerge/>
            <w:shd w:val="clear" w:color="auto" w:fill="C1FFF3"/>
          </w:tcPr>
          <w:p w14:paraId="641ECB7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vMerge/>
            <w:shd w:val="clear" w:color="auto" w:fill="C1FFF3"/>
          </w:tcPr>
          <w:p w14:paraId="0C6FA604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367" w:type="dxa"/>
            <w:vMerge w:val="restart"/>
            <w:shd w:val="clear" w:color="auto" w:fill="C1FFF3"/>
          </w:tcPr>
          <w:p w14:paraId="32409383" w14:textId="77777777" w:rsidR="00EB4C65" w:rsidRPr="00631FFC" w:rsidRDefault="00EB4C65" w:rsidP="00EB4C65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Relationships/Growing and Changing</w:t>
            </w:r>
          </w:p>
          <w:p w14:paraId="7267DAEF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Touch</w:t>
            </w:r>
          </w:p>
          <w:p w14:paraId="1546F491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E212E53" w14:textId="77777777" w:rsidR="00EB4C65" w:rsidRPr="00631FFC" w:rsidRDefault="00EB4C65" w:rsidP="00EB4C65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9FB033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Appropriate touch</w:t>
            </w:r>
          </w:p>
          <w:p w14:paraId="6DB71F62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253BDA9B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Puberty</w:t>
            </w:r>
          </w:p>
          <w:p w14:paraId="043E2449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5F02ABEE" w14:textId="77777777" w:rsidR="00EB4C65" w:rsidRPr="00631FFC" w:rsidRDefault="00EB4C65" w:rsidP="00EB4C65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 xml:space="preserve">Conception </w:t>
            </w:r>
          </w:p>
          <w:p w14:paraId="048AB82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13" w:type="dxa"/>
            <w:shd w:val="clear" w:color="auto" w:fill="C1FFF3"/>
          </w:tcPr>
          <w:p w14:paraId="58C6AEB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shd w:val="clear" w:color="auto" w:fill="C1FFF3"/>
          </w:tcPr>
          <w:p w14:paraId="59289AEF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</w:tr>
      <w:tr w:rsidR="00EB4C65" w:rsidRPr="00631FFC" w14:paraId="6E856F2E" w14:textId="77777777" w:rsidTr="00401E7D">
        <w:trPr>
          <w:trHeight w:val="703"/>
        </w:trPr>
        <w:tc>
          <w:tcPr>
            <w:tcW w:w="551" w:type="dxa"/>
            <w:vMerge/>
            <w:shd w:val="clear" w:color="auto" w:fill="C1FFF3"/>
          </w:tcPr>
          <w:p w14:paraId="18017C25" w14:textId="77777777" w:rsidR="00EB4C65" w:rsidRDefault="00EB4C65" w:rsidP="00EB4C65">
            <w:pPr>
              <w:jc w:val="center"/>
            </w:pPr>
          </w:p>
        </w:tc>
        <w:tc>
          <w:tcPr>
            <w:tcW w:w="837" w:type="dxa"/>
            <w:shd w:val="clear" w:color="auto" w:fill="C1FFF3"/>
          </w:tcPr>
          <w:p w14:paraId="0C045749" w14:textId="77777777" w:rsidR="00EB4C65" w:rsidRDefault="00EB4C65" w:rsidP="00EB4C65">
            <w:pPr>
              <w:jc w:val="center"/>
            </w:pPr>
            <w:r>
              <w:t>Su 2</w:t>
            </w:r>
          </w:p>
        </w:tc>
        <w:tc>
          <w:tcPr>
            <w:tcW w:w="1391" w:type="dxa"/>
            <w:vMerge/>
            <w:shd w:val="clear" w:color="auto" w:fill="C1FFF3"/>
          </w:tcPr>
          <w:p w14:paraId="1D9535B5" w14:textId="77777777" w:rsidR="00EB4C65" w:rsidRPr="006A0141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671" w:type="dxa"/>
            <w:vMerge/>
            <w:shd w:val="clear" w:color="auto" w:fill="000000" w:themeFill="text1"/>
          </w:tcPr>
          <w:p w14:paraId="003A1E59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532" w:type="dxa"/>
            <w:vMerge/>
            <w:shd w:val="clear" w:color="auto" w:fill="C1FFF3"/>
          </w:tcPr>
          <w:p w14:paraId="50AAFBA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2088" w:type="dxa"/>
            <w:shd w:val="clear" w:color="auto" w:fill="C1FFF3"/>
          </w:tcPr>
          <w:p w14:paraId="4A84D570" w14:textId="2400C7CC" w:rsidR="00EB4C65" w:rsidRPr="00631FFC" w:rsidRDefault="002960F0" w:rsidP="00EB4C65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cyan"/>
              </w:rPr>
              <w:t>Biodiversity - Birds</w:t>
            </w:r>
          </w:p>
          <w:p w14:paraId="64FD1283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5BBC09D9" w14:textId="299F2C8B" w:rsidR="00EB4C65" w:rsidRPr="00631FFC" w:rsidRDefault="002960F0" w:rsidP="00EB4C65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green"/>
              </w:rPr>
              <w:t>Scientists and Inventors</w:t>
            </w:r>
            <w:r w:rsidR="00EB4C65"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391" w:type="dxa"/>
            <w:shd w:val="clear" w:color="auto" w:fill="000000" w:themeFill="text1"/>
          </w:tcPr>
          <w:p w14:paraId="57D2B700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253" w:type="dxa"/>
            <w:shd w:val="clear" w:color="auto" w:fill="C1FFF3"/>
          </w:tcPr>
          <w:p w14:paraId="49C36DCA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Global Food</w:t>
            </w:r>
          </w:p>
        </w:tc>
        <w:tc>
          <w:tcPr>
            <w:tcW w:w="1392" w:type="dxa"/>
            <w:shd w:val="clear" w:color="auto" w:fill="C1FFF3"/>
          </w:tcPr>
          <w:p w14:paraId="6957C2B6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Net/Wall Y6</w:t>
            </w:r>
          </w:p>
          <w:p w14:paraId="66D5A24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2CBF2F52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Style Y5</w:t>
            </w:r>
          </w:p>
        </w:tc>
        <w:tc>
          <w:tcPr>
            <w:tcW w:w="1252" w:type="dxa"/>
            <w:shd w:val="clear" w:color="auto" w:fill="C1FFF3"/>
          </w:tcPr>
          <w:p w14:paraId="3D87391A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KS2 Production</w:t>
            </w:r>
          </w:p>
        </w:tc>
        <w:tc>
          <w:tcPr>
            <w:tcW w:w="1392" w:type="dxa"/>
            <w:shd w:val="clear" w:color="auto" w:fill="C1FFF3"/>
          </w:tcPr>
          <w:p w14:paraId="07A66BE5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Presenting 3.9</w:t>
            </w:r>
          </w:p>
          <w:p w14:paraId="1685F4AE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  <w:p w14:paraId="2C086B70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Hardware – 4.8</w:t>
            </w:r>
          </w:p>
        </w:tc>
        <w:tc>
          <w:tcPr>
            <w:tcW w:w="1113" w:type="dxa"/>
            <w:shd w:val="clear" w:color="auto" w:fill="C1FFF3"/>
          </w:tcPr>
          <w:p w14:paraId="5A0E7251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Au salon de the</w:t>
            </w:r>
          </w:p>
          <w:p w14:paraId="774463F7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(At the tearoom)</w:t>
            </w:r>
          </w:p>
        </w:tc>
        <w:tc>
          <w:tcPr>
            <w:tcW w:w="2367" w:type="dxa"/>
            <w:vMerge/>
            <w:shd w:val="clear" w:color="auto" w:fill="C1FFF3"/>
          </w:tcPr>
          <w:p w14:paraId="15BBF311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  <w:tc>
          <w:tcPr>
            <w:tcW w:w="1113" w:type="dxa"/>
            <w:shd w:val="clear" w:color="auto" w:fill="C1FFF3"/>
          </w:tcPr>
          <w:p w14:paraId="6668A239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Beegu</w:t>
            </w:r>
            <w:proofErr w:type="spellEnd"/>
            <w:r w:rsidRPr="00631FFC">
              <w:rPr>
                <w:sz w:val="18"/>
                <w:szCs w:val="18"/>
              </w:rPr>
              <w:t xml:space="preserve"> (Y3)</w:t>
            </w:r>
          </w:p>
        </w:tc>
        <w:tc>
          <w:tcPr>
            <w:tcW w:w="1671" w:type="dxa"/>
            <w:shd w:val="clear" w:color="auto" w:fill="C1FFF3"/>
          </w:tcPr>
          <w:p w14:paraId="572456BF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30 (LKS2)</w:t>
            </w:r>
          </w:p>
          <w:p w14:paraId="2820C8C3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and why do people mark the significant events of life?</w:t>
            </w:r>
          </w:p>
          <w:p w14:paraId="0CC29F7C" w14:textId="77777777" w:rsidR="00EB4C65" w:rsidRPr="00631FFC" w:rsidRDefault="00EB4C65" w:rsidP="00EB4C65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(Thematic)</w:t>
            </w:r>
          </w:p>
          <w:p w14:paraId="2331B7D5" w14:textId="77777777" w:rsidR="00EB4C65" w:rsidRDefault="00EB4C65" w:rsidP="00EB4C65">
            <w:pPr>
              <w:rPr>
                <w:sz w:val="18"/>
                <w:szCs w:val="18"/>
              </w:rPr>
            </w:pPr>
          </w:p>
          <w:p w14:paraId="216D05D5" w14:textId="77777777" w:rsidR="00EB4C65" w:rsidRPr="00631FFC" w:rsidRDefault="00EB4C65" w:rsidP="00EB4C65">
            <w:pPr>
              <w:rPr>
                <w:sz w:val="18"/>
                <w:szCs w:val="18"/>
              </w:rPr>
            </w:pPr>
          </w:p>
        </w:tc>
      </w:tr>
    </w:tbl>
    <w:p w14:paraId="7D265039" w14:textId="670831C4" w:rsidR="00C63695" w:rsidRPr="00103365" w:rsidRDefault="00C63695" w:rsidP="00103365">
      <w:pPr>
        <w:pStyle w:val="NoSpacing"/>
        <w:spacing w:after="160" w:line="259" w:lineRule="auto"/>
        <w:rPr>
          <w:rFonts w:asciiTheme="minorHAnsi" w:eastAsiaTheme="minorHAnsi" w:hAnsiTheme="minorHAnsi" w:cstheme="minorBidi"/>
          <w:noProof/>
        </w:rPr>
      </w:pPr>
    </w:p>
    <w:tbl>
      <w:tblPr>
        <w:tblStyle w:val="TableGrid"/>
        <w:tblpPr w:leftFromText="180" w:rightFromText="180" w:vertAnchor="page" w:horzAnchor="margin" w:tblpY="1562"/>
        <w:tblW w:w="2140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417"/>
        <w:gridCol w:w="1701"/>
        <w:gridCol w:w="1560"/>
        <w:gridCol w:w="2126"/>
        <w:gridCol w:w="1417"/>
        <w:gridCol w:w="1276"/>
        <w:gridCol w:w="1418"/>
        <w:gridCol w:w="1275"/>
        <w:gridCol w:w="1418"/>
        <w:gridCol w:w="1134"/>
        <w:gridCol w:w="2410"/>
        <w:gridCol w:w="1134"/>
        <w:gridCol w:w="1701"/>
      </w:tblGrid>
      <w:tr w:rsidR="00BE40F6" w:rsidRPr="00631FFC" w14:paraId="5CCB5F0B" w14:textId="77777777" w:rsidTr="002F5296">
        <w:trPr>
          <w:trHeight w:val="57"/>
        </w:trPr>
        <w:tc>
          <w:tcPr>
            <w:tcW w:w="1413" w:type="dxa"/>
            <w:gridSpan w:val="2"/>
            <w:shd w:val="clear" w:color="auto" w:fill="FFFFFF"/>
          </w:tcPr>
          <w:p w14:paraId="2A39F371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shd w:val="clear" w:color="auto" w:fill="FFFFFF"/>
          </w:tcPr>
          <w:p w14:paraId="0C3CEE7A" w14:textId="116FF16E" w:rsidR="00BE40F6" w:rsidRPr="006A0141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Memorable Moment</w:t>
            </w:r>
          </w:p>
        </w:tc>
        <w:tc>
          <w:tcPr>
            <w:tcW w:w="1701" w:type="dxa"/>
            <w:shd w:val="clear" w:color="auto" w:fill="FFFFFF"/>
          </w:tcPr>
          <w:p w14:paraId="0E8DB2B3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History</w:t>
            </w:r>
          </w:p>
          <w:p w14:paraId="1895692F" w14:textId="6D0D372B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560" w:type="dxa"/>
            <w:shd w:val="clear" w:color="auto" w:fill="FFFFFF"/>
          </w:tcPr>
          <w:p w14:paraId="2F0A6B07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Geography</w:t>
            </w:r>
          </w:p>
          <w:p w14:paraId="36F0DFA8" w14:textId="3DB8AF81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Oak</w:t>
            </w:r>
          </w:p>
        </w:tc>
        <w:tc>
          <w:tcPr>
            <w:tcW w:w="2126" w:type="dxa"/>
            <w:shd w:val="clear" w:color="auto" w:fill="FFFFFF"/>
          </w:tcPr>
          <w:p w14:paraId="7131B809" w14:textId="77777777" w:rsidR="00BE40F6" w:rsidRPr="00B53E9D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Science</w:t>
            </w:r>
          </w:p>
          <w:p w14:paraId="1B6E18C0" w14:textId="77777777" w:rsidR="00BE40F6" w:rsidRPr="00B53E9D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69B82B61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51C0F09E" w14:textId="596519D4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417" w:type="dxa"/>
            <w:shd w:val="clear" w:color="auto" w:fill="FFFFFF"/>
          </w:tcPr>
          <w:p w14:paraId="169CC1F2" w14:textId="77777777" w:rsidR="00BE40F6" w:rsidRDefault="00BE40F6" w:rsidP="00BE40F6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Art</w:t>
            </w:r>
          </w:p>
          <w:p w14:paraId="71DBCD43" w14:textId="16C911EC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276" w:type="dxa"/>
            <w:shd w:val="clear" w:color="auto" w:fill="FFFFFF"/>
          </w:tcPr>
          <w:p w14:paraId="3AC13645" w14:textId="77777777" w:rsidR="00BE40F6" w:rsidRDefault="00BE40F6" w:rsidP="00BE40F6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DT</w:t>
            </w:r>
          </w:p>
          <w:p w14:paraId="185E8AD0" w14:textId="1B478239" w:rsidR="00BE40F6" w:rsidRPr="00631FFC" w:rsidRDefault="00BE40F6" w:rsidP="00BE40F6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Twinll</w:t>
            </w:r>
            <w:proofErr w:type="spellEnd"/>
          </w:p>
        </w:tc>
        <w:tc>
          <w:tcPr>
            <w:tcW w:w="1418" w:type="dxa"/>
            <w:shd w:val="clear" w:color="auto" w:fill="FFFFFF"/>
          </w:tcPr>
          <w:p w14:paraId="719E6ADC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PE</w:t>
            </w:r>
          </w:p>
          <w:p w14:paraId="7E00109F" w14:textId="65766D29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275" w:type="dxa"/>
            <w:shd w:val="clear" w:color="auto" w:fill="FFFFFF"/>
          </w:tcPr>
          <w:p w14:paraId="0B46A5D3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Music</w:t>
            </w:r>
          </w:p>
          <w:p w14:paraId="638A9367" w14:textId="305440A8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</w:t>
            </w:r>
          </w:p>
        </w:tc>
        <w:tc>
          <w:tcPr>
            <w:tcW w:w="1418" w:type="dxa"/>
            <w:shd w:val="clear" w:color="auto" w:fill="FFFFFF"/>
          </w:tcPr>
          <w:p w14:paraId="2B413EEE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Computing</w:t>
            </w:r>
          </w:p>
          <w:p w14:paraId="5645C922" w14:textId="0117F865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Purple Mash</w:t>
            </w:r>
          </w:p>
        </w:tc>
        <w:tc>
          <w:tcPr>
            <w:tcW w:w="1134" w:type="dxa"/>
            <w:shd w:val="clear" w:color="auto" w:fill="FFFFFF"/>
          </w:tcPr>
          <w:p w14:paraId="0FA0FC8F" w14:textId="77777777" w:rsidR="00BE40F6" w:rsidRDefault="00BE40F6" w:rsidP="00BE40F6">
            <w:pPr>
              <w:rPr>
                <w:sz w:val="18"/>
                <w:szCs w:val="18"/>
              </w:rPr>
            </w:pPr>
            <w:proofErr w:type="spellStart"/>
            <w:r w:rsidRPr="00B53E9D">
              <w:rPr>
                <w:sz w:val="18"/>
                <w:szCs w:val="18"/>
              </w:rPr>
              <w:t>MfL</w:t>
            </w:r>
            <w:proofErr w:type="spellEnd"/>
          </w:p>
          <w:p w14:paraId="4E41FAB6" w14:textId="2E05A077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Angels</w:t>
            </w:r>
          </w:p>
        </w:tc>
        <w:tc>
          <w:tcPr>
            <w:tcW w:w="2410" w:type="dxa"/>
            <w:shd w:val="clear" w:color="auto" w:fill="FFFFFF"/>
          </w:tcPr>
          <w:p w14:paraId="28E9C225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PSHE</w:t>
            </w:r>
          </w:p>
          <w:p w14:paraId="2AC9DD85" w14:textId="77777777" w:rsidR="00BE40F6" w:rsidRPr="00B53E9D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1D4411DF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543BFE65" w14:textId="576E4BF9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 Decision</w:t>
            </w:r>
          </w:p>
        </w:tc>
        <w:tc>
          <w:tcPr>
            <w:tcW w:w="1134" w:type="dxa"/>
            <w:shd w:val="clear" w:color="auto" w:fill="FFFFFF"/>
          </w:tcPr>
          <w:p w14:paraId="1C9B4036" w14:textId="3D657B3E" w:rsidR="00BE40F6" w:rsidRPr="00631FFC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No Outsiders</w:t>
            </w:r>
          </w:p>
        </w:tc>
        <w:tc>
          <w:tcPr>
            <w:tcW w:w="1701" w:type="dxa"/>
            <w:shd w:val="clear" w:color="auto" w:fill="FFFFFF"/>
          </w:tcPr>
          <w:p w14:paraId="7935CB58" w14:textId="77777777" w:rsidR="00BE40F6" w:rsidRDefault="00BE40F6" w:rsidP="00BE40F6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RE</w:t>
            </w:r>
          </w:p>
          <w:p w14:paraId="0AFB1117" w14:textId="1FC6D64C" w:rsidR="00BE40F6" w:rsidRPr="00631FFC" w:rsidRDefault="00BE40F6" w:rsidP="00BE40F6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NATRE</w:t>
            </w:r>
          </w:p>
        </w:tc>
      </w:tr>
      <w:tr w:rsidR="00BE40F6" w:rsidRPr="00631FFC" w14:paraId="0BBCE061" w14:textId="77777777" w:rsidTr="00BE40F6">
        <w:trPr>
          <w:trHeight w:val="57"/>
        </w:trPr>
        <w:tc>
          <w:tcPr>
            <w:tcW w:w="562" w:type="dxa"/>
            <w:vMerge w:val="restart"/>
            <w:shd w:val="clear" w:color="auto" w:fill="D9E2F3" w:themeFill="accent5" w:themeFillTint="33"/>
            <w:textDirection w:val="btLr"/>
          </w:tcPr>
          <w:p w14:paraId="4EDD716B" w14:textId="77777777" w:rsidR="00BE40F6" w:rsidRDefault="00BE40F6" w:rsidP="00BE40F6">
            <w:pPr>
              <w:ind w:left="113" w:right="113"/>
              <w:jc w:val="center"/>
            </w:pPr>
            <w:r>
              <w:t>Cycle B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2054FD33" w14:textId="77777777" w:rsidR="00BE40F6" w:rsidRDefault="00BE40F6" w:rsidP="00BE40F6">
            <w:pPr>
              <w:jc w:val="center"/>
            </w:pPr>
            <w:r>
              <w:t>Aut1</w:t>
            </w:r>
          </w:p>
          <w:p w14:paraId="77825382" w14:textId="77777777" w:rsidR="00BE40F6" w:rsidRDefault="00BE40F6" w:rsidP="00BE40F6"/>
          <w:p w14:paraId="5DCA9517" w14:textId="77777777" w:rsidR="00BE40F6" w:rsidRDefault="00BE40F6" w:rsidP="00BE40F6">
            <w:pPr>
              <w:jc w:val="center"/>
            </w:pPr>
          </w:p>
          <w:p w14:paraId="3FC67EBA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3CF88A93" w14:textId="77777777" w:rsidR="00BE40F6" w:rsidRPr="006A0141" w:rsidRDefault="00BE40F6" w:rsidP="00BE40F6">
            <w:pPr>
              <w:rPr>
                <w:sz w:val="18"/>
                <w:szCs w:val="18"/>
              </w:rPr>
            </w:pPr>
            <w:r w:rsidRPr="006A0141">
              <w:rPr>
                <w:sz w:val="18"/>
                <w:szCs w:val="18"/>
              </w:rPr>
              <w:t>Eden Project – Ancient Egyptians workshop/mediterranean biome</w:t>
            </w: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25E8FD8C" w14:textId="77777777" w:rsidR="00BE40F6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Ancient Greece</w:t>
            </w:r>
          </w:p>
          <w:p w14:paraId="7653BD05" w14:textId="77777777" w:rsidR="00BE40F6" w:rsidRDefault="00BE40F6" w:rsidP="00BE40F6">
            <w:pPr>
              <w:rPr>
                <w:sz w:val="18"/>
                <w:szCs w:val="18"/>
              </w:rPr>
            </w:pPr>
          </w:p>
          <w:p w14:paraId="05876EDE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is the legacy of the ancient Greek civilisation?</w:t>
            </w:r>
          </w:p>
        </w:tc>
        <w:tc>
          <w:tcPr>
            <w:tcW w:w="1560" w:type="dxa"/>
            <w:vMerge w:val="restart"/>
            <w:shd w:val="clear" w:color="auto" w:fill="D9E2F3" w:themeFill="accent5" w:themeFillTint="33"/>
          </w:tcPr>
          <w:p w14:paraId="37B4EC7A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32E0D62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Rocks and Soils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6840A67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428FFDC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Keeping Healthy</w:t>
            </w:r>
          </w:p>
        </w:tc>
        <w:tc>
          <w:tcPr>
            <w:tcW w:w="1417" w:type="dxa"/>
            <w:shd w:val="clear" w:color="auto" w:fill="D9E2F3" w:themeFill="accent5" w:themeFillTint="33"/>
          </w:tcPr>
          <w:p w14:paraId="290714D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Depth, emotion and movement (drawing)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0FB7E86F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E2F3" w:themeFill="accent5" w:themeFillTint="33"/>
          </w:tcPr>
          <w:p w14:paraId="1D5C99C2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Strategy and Tactics Y6</w:t>
            </w:r>
          </w:p>
          <w:p w14:paraId="04835A22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3E2575B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shd w:val="clear" w:color="auto" w:fill="D9E2F3" w:themeFill="accent5" w:themeFillTint="33"/>
          </w:tcPr>
          <w:p w14:paraId="3E228DA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Expression and Improvisation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4EA13022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</w:t>
            </w:r>
          </w:p>
          <w:p w14:paraId="18C07AD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4.1</w:t>
            </w:r>
          </w:p>
          <w:p w14:paraId="2B3578ED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3D6CE86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</w:t>
            </w:r>
          </w:p>
          <w:p w14:paraId="161B814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6.1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83AF81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Les legumes</w:t>
            </w:r>
          </w:p>
          <w:p w14:paraId="494CD49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(Vegetables)</w:t>
            </w: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238461D9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Keeping/Staying Healthy</w:t>
            </w:r>
          </w:p>
          <w:p w14:paraId="28AA9621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Medicine</w:t>
            </w:r>
          </w:p>
          <w:p w14:paraId="334E30BA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9B02703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 xml:space="preserve">Baseline </w:t>
            </w:r>
          </w:p>
          <w:p w14:paraId="55D576F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Healthy Living</w:t>
            </w:r>
          </w:p>
          <w:p w14:paraId="794158D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5AF90C29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 xml:space="preserve">Smoking </w:t>
            </w:r>
          </w:p>
          <w:p w14:paraId="1F54709D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05710A36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Alcohol</w:t>
            </w:r>
          </w:p>
          <w:p w14:paraId="5CA15E8E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35B55C7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Oliver (Y3)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09A9ADE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25 (LKS2)</w:t>
            </w:r>
          </w:p>
          <w:p w14:paraId="4D8255B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kind of world did Jesus want?</w:t>
            </w:r>
          </w:p>
          <w:p w14:paraId="1C1FD1B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(Gospel)</w:t>
            </w:r>
          </w:p>
        </w:tc>
      </w:tr>
      <w:tr w:rsidR="00BE40F6" w:rsidRPr="00631FFC" w14:paraId="39601E5F" w14:textId="77777777" w:rsidTr="00BE40F6">
        <w:trPr>
          <w:trHeight w:val="505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67F8919F" w14:textId="77777777" w:rsidR="00BE40F6" w:rsidRDefault="00BE40F6" w:rsidP="00BE40F6"/>
        </w:tc>
        <w:tc>
          <w:tcPr>
            <w:tcW w:w="851" w:type="dxa"/>
            <w:vMerge w:val="restart"/>
            <w:shd w:val="clear" w:color="auto" w:fill="D9E2F3" w:themeFill="accent5" w:themeFillTint="33"/>
          </w:tcPr>
          <w:p w14:paraId="45F77D4B" w14:textId="77777777" w:rsidR="00BE40F6" w:rsidRDefault="00BE40F6" w:rsidP="00BE40F6">
            <w:pPr>
              <w:jc w:val="center"/>
            </w:pPr>
            <w:r>
              <w:t>Aut2</w:t>
            </w:r>
          </w:p>
          <w:p w14:paraId="428E7BBD" w14:textId="77777777" w:rsidR="00BE40F6" w:rsidRDefault="00BE40F6" w:rsidP="00BE40F6">
            <w:pPr>
              <w:jc w:val="center"/>
            </w:pPr>
          </w:p>
          <w:p w14:paraId="6F2DE52A" w14:textId="77777777" w:rsidR="00BE40F6" w:rsidRDefault="00BE40F6" w:rsidP="00BE40F6">
            <w:pPr>
              <w:jc w:val="center"/>
            </w:pPr>
          </w:p>
          <w:p w14:paraId="4EBD5E7D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51DEC058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6985CF2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D9E2F3" w:themeFill="accent5" w:themeFillTint="33"/>
          </w:tcPr>
          <w:p w14:paraId="4D67F2B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5" w:themeFillTint="33"/>
          </w:tcPr>
          <w:p w14:paraId="27D631A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Simple Electrical Circuits</w:t>
            </w:r>
          </w:p>
          <w:p w14:paraId="5F3B230A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7ABC14E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Changing Circuits</w:t>
            </w:r>
            <w:r w:rsidRPr="00631FF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1C7A5C0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D9E2F3" w:themeFill="accent5" w:themeFillTint="33"/>
          </w:tcPr>
          <w:p w14:paraId="1D283881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Marbulous</w:t>
            </w:r>
            <w:proofErr w:type="spellEnd"/>
            <w:r w:rsidRPr="00631FFC">
              <w:rPr>
                <w:sz w:val="18"/>
                <w:szCs w:val="18"/>
              </w:rPr>
              <w:t xml:space="preserve"> Structures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2B0C71C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Invasion Games Y6</w:t>
            </w:r>
          </w:p>
          <w:p w14:paraId="17767D26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37ABCCB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vMerge w:val="restart"/>
            <w:shd w:val="clear" w:color="auto" w:fill="D9E2F3" w:themeFill="accent5" w:themeFillTint="33"/>
          </w:tcPr>
          <w:p w14:paraId="54D9148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Feelings through Music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26F5FBB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Online Safety</w:t>
            </w:r>
          </w:p>
          <w:p w14:paraId="45C5EEC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4.2 &amp; 6.2</w:t>
            </w:r>
          </w:p>
          <w:p w14:paraId="556504BB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1F7350A1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Mircobits</w:t>
            </w:r>
            <w:proofErr w:type="spellEnd"/>
            <w:r w:rsidRPr="00631FFC">
              <w:rPr>
                <w:sz w:val="18"/>
                <w:szCs w:val="18"/>
              </w:rPr>
              <w:t xml:space="preserve"> 4.11</w:t>
            </w: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25E8EA09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La date</w:t>
            </w:r>
          </w:p>
          <w:p w14:paraId="736721E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 date)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568D65F3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098D080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0278B0F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22 (LKS2)</w:t>
            </w:r>
          </w:p>
          <w:p w14:paraId="6B2A63E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do festivals and family life show what matters to Jewish people?</w:t>
            </w:r>
          </w:p>
          <w:p w14:paraId="54466849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(Judaism)</w:t>
            </w:r>
          </w:p>
          <w:p w14:paraId="2C1B9642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</w:tr>
      <w:tr w:rsidR="00BE40F6" w:rsidRPr="00631FFC" w14:paraId="41E96237" w14:textId="77777777" w:rsidTr="00BE40F6">
        <w:trPr>
          <w:trHeight w:val="505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3779E56C" w14:textId="77777777" w:rsidR="00BE40F6" w:rsidRDefault="00BE40F6" w:rsidP="00BE40F6"/>
        </w:tc>
        <w:tc>
          <w:tcPr>
            <w:tcW w:w="851" w:type="dxa"/>
            <w:vMerge/>
            <w:shd w:val="clear" w:color="auto" w:fill="D9E2F3" w:themeFill="accent5" w:themeFillTint="33"/>
          </w:tcPr>
          <w:p w14:paraId="5A6341F1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2CE58EFF" w14:textId="77777777" w:rsidR="00BE40F6" w:rsidRPr="00DC4275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Pen Pal system/Teams an American school</w:t>
            </w:r>
          </w:p>
          <w:p w14:paraId="7DAB9B4F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3B721B43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D9E2F3" w:themeFill="accent5" w:themeFillTint="33"/>
          </w:tcPr>
          <w:p w14:paraId="238CB30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The Americas </w:t>
            </w:r>
          </w:p>
          <w:p w14:paraId="67BCFDA4" w14:textId="77777777" w:rsidR="00BE40F6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Y5 U 3,4</w:t>
            </w:r>
          </w:p>
          <w:p w14:paraId="585B5E35" w14:textId="77777777" w:rsidR="00BE40F6" w:rsidRPr="00DC4275" w:rsidRDefault="00BE40F6" w:rsidP="00BE40F6">
            <w:pPr>
              <w:rPr>
                <w:sz w:val="14"/>
                <w:szCs w:val="14"/>
              </w:rPr>
            </w:pPr>
          </w:p>
          <w:p w14:paraId="443A0B1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 xml:space="preserve">What is </w:t>
            </w:r>
            <w:proofErr w:type="gramStart"/>
            <w:r w:rsidRPr="00DC4275">
              <w:rPr>
                <w:sz w:val="18"/>
                <w:szCs w:val="18"/>
              </w:rPr>
              <w:t>life like</w:t>
            </w:r>
            <w:proofErr w:type="gramEnd"/>
            <w:r w:rsidRPr="00DC4275">
              <w:rPr>
                <w:sz w:val="18"/>
                <w:szCs w:val="18"/>
              </w:rPr>
              <w:t xml:space="preserve"> in the Americas?</w:t>
            </w:r>
          </w:p>
        </w:tc>
        <w:tc>
          <w:tcPr>
            <w:tcW w:w="2126" w:type="dxa"/>
            <w:vMerge/>
            <w:shd w:val="clear" w:color="auto" w:fill="D9E2F3" w:themeFill="accent5" w:themeFillTint="33"/>
          </w:tcPr>
          <w:p w14:paraId="01C86A85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00AB18C8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14:paraId="3EE2676E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0EA6CF55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D9E2F3" w:themeFill="accent5" w:themeFillTint="33"/>
          </w:tcPr>
          <w:p w14:paraId="306CB796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55CBC8D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05E3ACCE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0A691B21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Being Responsible</w:t>
            </w:r>
          </w:p>
          <w:p w14:paraId="7D426E9E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Stealing</w:t>
            </w:r>
          </w:p>
          <w:p w14:paraId="789A94FD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D5295D6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444B0A2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Coming home on time</w:t>
            </w:r>
          </w:p>
          <w:p w14:paraId="0DD285F1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</w:p>
          <w:p w14:paraId="6069325C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Looking out for others</w:t>
            </w:r>
          </w:p>
          <w:p w14:paraId="3EBDDC06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14AE9B8A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Stealing</w:t>
            </w:r>
          </w:p>
          <w:p w14:paraId="0991A9F2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  <w:p w14:paraId="34314DDB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62849316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130BAC9B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</w:tr>
      <w:tr w:rsidR="00BE40F6" w:rsidRPr="00631FFC" w14:paraId="29B89AFC" w14:textId="77777777" w:rsidTr="00BE40F6">
        <w:trPr>
          <w:trHeight w:val="56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3169C2C1" w14:textId="77777777" w:rsidR="00BE40F6" w:rsidRDefault="00BE40F6" w:rsidP="00BE40F6"/>
        </w:tc>
        <w:tc>
          <w:tcPr>
            <w:tcW w:w="851" w:type="dxa"/>
            <w:shd w:val="clear" w:color="auto" w:fill="D9E2F3" w:themeFill="accent5" w:themeFillTint="33"/>
          </w:tcPr>
          <w:p w14:paraId="416139BC" w14:textId="77777777" w:rsidR="00BE40F6" w:rsidRDefault="00BE40F6" w:rsidP="00BE40F6">
            <w:pPr>
              <w:jc w:val="center"/>
            </w:pPr>
            <w:r>
              <w:t>Spr 1</w:t>
            </w:r>
          </w:p>
          <w:p w14:paraId="49F0B00C" w14:textId="77777777" w:rsidR="00BE40F6" w:rsidRDefault="00BE40F6" w:rsidP="00BE40F6">
            <w:pPr>
              <w:jc w:val="center"/>
            </w:pPr>
          </w:p>
          <w:p w14:paraId="319E9287" w14:textId="77777777" w:rsidR="00BE40F6" w:rsidRDefault="00BE40F6" w:rsidP="00BE40F6">
            <w:pPr>
              <w:jc w:val="center"/>
            </w:pPr>
          </w:p>
          <w:p w14:paraId="2B681A8A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53CEDD46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D9E2F3" w:themeFill="accent5" w:themeFillTint="33"/>
          </w:tcPr>
          <w:p w14:paraId="420BA8A9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D9E2F3" w:themeFill="accent5" w:themeFillTint="33"/>
          </w:tcPr>
          <w:p w14:paraId="54523A4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7191A7C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Simple Forces including Magnets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BDF5BA8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42CC235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Forces including simple machines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D9E2F3" w:themeFill="accent5" w:themeFillTint="33"/>
          </w:tcPr>
          <w:p w14:paraId="2C75467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Fabric of nature (craft &amp; design) + Growing artists (drawing)</w:t>
            </w:r>
          </w:p>
        </w:tc>
        <w:tc>
          <w:tcPr>
            <w:tcW w:w="1276" w:type="dxa"/>
            <w:shd w:val="clear" w:color="auto" w:fill="D9E2F3" w:themeFill="accent5" w:themeFillTint="33"/>
          </w:tcPr>
          <w:p w14:paraId="2A1DB028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E2F3" w:themeFill="accent5" w:themeFillTint="33"/>
          </w:tcPr>
          <w:p w14:paraId="4FFBAF5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Y4</w:t>
            </w:r>
          </w:p>
          <w:p w14:paraId="0582A162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7F75DAF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Travelling and Jumping Y5</w:t>
            </w:r>
          </w:p>
        </w:tc>
        <w:tc>
          <w:tcPr>
            <w:tcW w:w="1275" w:type="dxa"/>
            <w:shd w:val="clear" w:color="auto" w:fill="D9E2F3" w:themeFill="accent5" w:themeFillTint="33"/>
          </w:tcPr>
          <w:p w14:paraId="675EB9B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Glockenspiel stage 1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3808202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Email 3.5</w:t>
            </w:r>
          </w:p>
          <w:p w14:paraId="2AC6ADF2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230BE9B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Networks 6.6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1B11F24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Les forms</w:t>
            </w:r>
          </w:p>
          <w:p w14:paraId="1A88CE7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(Shapes)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0D645217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E2F3" w:themeFill="accent5" w:themeFillTint="33"/>
          </w:tcPr>
          <w:p w14:paraId="5CAE070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Way Back Home (Y4)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1B51A7F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35 (UKS2)</w:t>
            </w:r>
          </w:p>
          <w:p w14:paraId="26A5563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can following God bring freedom and justice?</w:t>
            </w:r>
          </w:p>
          <w:p w14:paraId="2FE9719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(People of God)</w:t>
            </w:r>
          </w:p>
        </w:tc>
      </w:tr>
      <w:tr w:rsidR="00BE40F6" w:rsidRPr="00631FFC" w14:paraId="1B47D6D4" w14:textId="77777777" w:rsidTr="00BE40F6">
        <w:trPr>
          <w:trHeight w:val="1356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2A1E6E32" w14:textId="77777777" w:rsidR="00BE40F6" w:rsidRDefault="00BE40F6" w:rsidP="00BE40F6"/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C7633ED" w14:textId="77777777" w:rsidR="00BE40F6" w:rsidRDefault="00BE40F6" w:rsidP="00BE40F6">
            <w:pPr>
              <w:jc w:val="center"/>
            </w:pPr>
            <w:r>
              <w:t>Spr 2</w:t>
            </w:r>
          </w:p>
          <w:p w14:paraId="0DB2FB0B" w14:textId="77777777" w:rsidR="00BE40F6" w:rsidRDefault="00BE40F6" w:rsidP="00BE40F6">
            <w:pPr>
              <w:jc w:val="center"/>
            </w:pPr>
          </w:p>
          <w:p w14:paraId="265596DC" w14:textId="77777777" w:rsidR="00BE40F6" w:rsidRDefault="00BE40F6" w:rsidP="00BE40F6">
            <w:pPr>
              <w:jc w:val="center"/>
            </w:pPr>
          </w:p>
          <w:p w14:paraId="3C8942CD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8D473E2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Dr Diane Davies – Mayan archaeologist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96E94E6" w14:textId="77777777" w:rsidR="00BE40F6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The Mayans </w:t>
            </w:r>
          </w:p>
          <w:p w14:paraId="7252EF54" w14:textId="77777777" w:rsidR="00BE40F6" w:rsidRDefault="00BE40F6" w:rsidP="00BE40F6">
            <w:pPr>
              <w:rPr>
                <w:sz w:val="18"/>
                <w:szCs w:val="18"/>
              </w:rPr>
            </w:pPr>
          </w:p>
          <w:p w14:paraId="72B4570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How did the achievements of the </w:t>
            </w:r>
            <w:proofErr w:type="spellStart"/>
            <w:r w:rsidRPr="00631FFC">
              <w:rPr>
                <w:sz w:val="18"/>
                <w:szCs w:val="18"/>
              </w:rPr>
              <w:t>ancientMaya</w:t>
            </w:r>
            <w:proofErr w:type="spellEnd"/>
            <w:r w:rsidRPr="00631FFC">
              <w:rPr>
                <w:sz w:val="18"/>
                <w:szCs w:val="18"/>
              </w:rPr>
              <w:t xml:space="preserve"> impact their society and beyond?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B7CC9DF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D592762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light &amp; shadows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048BD5B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</w:p>
          <w:p w14:paraId="3195355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Earth, Sun &amp; Moon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42BDFA9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23031CE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Automata Animals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DF39CC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Y4</w:t>
            </w:r>
          </w:p>
          <w:p w14:paraId="35D167B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3D83A12E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Balance, Shape and Rotation Y5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DCB3E2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Glockenspiel stage 2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91CFD5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External Devices 5.9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830E1D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Ma </w:t>
            </w:r>
            <w:proofErr w:type="spellStart"/>
            <w:r w:rsidRPr="00631FFC">
              <w:rPr>
                <w:sz w:val="18"/>
                <w:szCs w:val="18"/>
              </w:rPr>
              <w:t>famille</w:t>
            </w:r>
            <w:proofErr w:type="spellEnd"/>
          </w:p>
          <w:p w14:paraId="3654646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(My family)</w:t>
            </w: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5E9C637C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Fire Safety/A world without judgement</w:t>
            </w:r>
          </w:p>
          <w:p w14:paraId="30A1825C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Enya and Deedee visit the fire station</w:t>
            </w:r>
          </w:p>
          <w:p w14:paraId="3F12D5FE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0A8518E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644D9E1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Breaking down barriers</w:t>
            </w:r>
          </w:p>
          <w:p w14:paraId="10B6823E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44AF4C9B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Inclusion and acceptance</w:t>
            </w:r>
          </w:p>
          <w:p w14:paraId="141AA61C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5D6344CE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British Values</w:t>
            </w:r>
          </w:p>
          <w:p w14:paraId="44537B5C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1B0612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to Heal a Broken Wing (Y5)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68CAC4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33 (UKS2)</w:t>
            </w:r>
          </w:p>
          <w:p w14:paraId="0DB9EAB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is the Torah so important to Jewish people?</w:t>
            </w:r>
          </w:p>
          <w:p w14:paraId="306E8743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(Judaism)</w:t>
            </w:r>
          </w:p>
        </w:tc>
      </w:tr>
      <w:tr w:rsidR="00BE40F6" w:rsidRPr="00631FFC" w14:paraId="3449B333" w14:textId="77777777" w:rsidTr="00BE40F6">
        <w:trPr>
          <w:trHeight w:val="505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2E09536A" w14:textId="77777777" w:rsidR="00BE40F6" w:rsidRDefault="00BE40F6" w:rsidP="00BE40F6"/>
        </w:tc>
        <w:tc>
          <w:tcPr>
            <w:tcW w:w="851" w:type="dxa"/>
            <w:vMerge w:val="restart"/>
            <w:shd w:val="clear" w:color="auto" w:fill="D9E2F3" w:themeFill="accent5" w:themeFillTint="33"/>
          </w:tcPr>
          <w:p w14:paraId="36D1DF87" w14:textId="77777777" w:rsidR="00BE40F6" w:rsidRDefault="00BE40F6" w:rsidP="00BE40F6">
            <w:pPr>
              <w:jc w:val="center"/>
            </w:pPr>
            <w:r>
              <w:t>Su1</w:t>
            </w:r>
          </w:p>
          <w:p w14:paraId="2C79059A" w14:textId="77777777" w:rsidR="00BE40F6" w:rsidRDefault="00BE40F6" w:rsidP="00BE40F6">
            <w:pPr>
              <w:jc w:val="center"/>
            </w:pPr>
          </w:p>
          <w:p w14:paraId="39D8AA54" w14:textId="77777777" w:rsidR="00BE40F6" w:rsidRDefault="00BE40F6" w:rsidP="00BE40F6">
            <w:pPr>
              <w:jc w:val="center"/>
            </w:pPr>
          </w:p>
          <w:p w14:paraId="480B39FF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71BCD189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73BF762B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D9E2F3" w:themeFill="accent5" w:themeFillTint="33"/>
          </w:tcPr>
          <w:p w14:paraId="13254423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5" w:themeFillTint="33"/>
          </w:tcPr>
          <w:p w14:paraId="17B3B794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64965978" w14:textId="0937F2E8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the Human</w:t>
            </w:r>
            <w:r w:rsidRPr="00631FFC">
              <w:rPr>
                <w:sz w:val="18"/>
                <w:szCs w:val="18"/>
              </w:rPr>
              <w:t xml:space="preserve"> </w:t>
            </w:r>
            <w:r w:rsidRPr="00631FFC">
              <w:rPr>
                <w:sz w:val="18"/>
                <w:szCs w:val="18"/>
                <w:highlight w:val="cyan"/>
              </w:rPr>
              <w:t>S</w:t>
            </w:r>
            <w:r w:rsidR="002960F0">
              <w:rPr>
                <w:sz w:val="18"/>
                <w:szCs w:val="18"/>
                <w:highlight w:val="cyan"/>
              </w:rPr>
              <w:t>k</w:t>
            </w:r>
            <w:r w:rsidRPr="00631FFC">
              <w:rPr>
                <w:sz w:val="18"/>
                <w:szCs w:val="18"/>
                <w:highlight w:val="cyan"/>
              </w:rPr>
              <w:t>eleton &amp; Muscles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6F32CFA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6A117199" w14:textId="627FDF77" w:rsidR="00BE40F6" w:rsidRPr="00631FFC" w:rsidRDefault="00441A12" w:rsidP="00BE40F6">
            <w:pPr>
              <w:rPr>
                <w:sz w:val="18"/>
                <w:szCs w:val="18"/>
              </w:rPr>
            </w:pPr>
            <w:r w:rsidRPr="00441A12">
              <w:rPr>
                <w:sz w:val="18"/>
                <w:szCs w:val="18"/>
                <w:highlight w:val="green"/>
              </w:rPr>
              <w:t>Living things and their habitats</w:t>
            </w: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3A3FE14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Make my voice heard (drawing) </w:t>
            </w:r>
          </w:p>
          <w:p w14:paraId="3FB36EA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+ Abstract shape and space (sculpture and 3D)</w:t>
            </w:r>
          </w:p>
        </w:tc>
        <w:tc>
          <w:tcPr>
            <w:tcW w:w="1276" w:type="dxa"/>
            <w:vMerge w:val="restart"/>
            <w:shd w:val="clear" w:color="auto" w:fill="D9E2F3" w:themeFill="accent5" w:themeFillTint="33"/>
          </w:tcPr>
          <w:p w14:paraId="61A936DD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33AAA49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Run, Jump, throw Y3</w:t>
            </w:r>
          </w:p>
          <w:p w14:paraId="3478E257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1C8FE0E6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Fundamentals Y6</w:t>
            </w:r>
          </w:p>
        </w:tc>
        <w:tc>
          <w:tcPr>
            <w:tcW w:w="1275" w:type="dxa"/>
            <w:vMerge w:val="restart"/>
            <w:shd w:val="clear" w:color="auto" w:fill="D9E2F3" w:themeFill="accent5" w:themeFillTint="33"/>
          </w:tcPr>
          <w:p w14:paraId="56B3A15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 spooky Story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44421D0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Word Processing 5.8</w:t>
            </w: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3760E193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Les </w:t>
            </w:r>
            <w:proofErr w:type="spellStart"/>
            <w:r w:rsidRPr="00631FFC">
              <w:rPr>
                <w:sz w:val="18"/>
                <w:szCs w:val="18"/>
              </w:rPr>
              <w:t>vetements</w:t>
            </w:r>
            <w:proofErr w:type="spellEnd"/>
          </w:p>
          <w:p w14:paraId="1ABA8F2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(Clothes)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0213BC32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4A276D88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Love You Forever (Y6)</w:t>
            </w: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65A1CA0E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38 (UKS2)</w:t>
            </w:r>
          </w:p>
          <w:p w14:paraId="0AD16F27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do Christians believe that Jesus was the Messiah?</w:t>
            </w:r>
          </w:p>
          <w:p w14:paraId="1FA1EC82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(Incarnation)</w:t>
            </w:r>
          </w:p>
          <w:p w14:paraId="21FAF9B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</w:tr>
      <w:tr w:rsidR="00BE40F6" w:rsidRPr="00631FFC" w14:paraId="708131A5" w14:textId="77777777" w:rsidTr="00BE40F6">
        <w:trPr>
          <w:trHeight w:val="505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0A6C7257" w14:textId="77777777" w:rsidR="00BE40F6" w:rsidRDefault="00BE40F6" w:rsidP="00BE40F6"/>
        </w:tc>
        <w:tc>
          <w:tcPr>
            <w:tcW w:w="851" w:type="dxa"/>
            <w:vMerge/>
            <w:shd w:val="clear" w:color="auto" w:fill="D9E2F3" w:themeFill="accent5" w:themeFillTint="33"/>
          </w:tcPr>
          <w:p w14:paraId="7D6B19AA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10C49974" w14:textId="77777777" w:rsidR="00BE40F6" w:rsidRPr="00DC4275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Visit to Devon Recycle centre – waste incineration facility</w:t>
            </w:r>
          </w:p>
          <w:p w14:paraId="613FB302" w14:textId="77777777" w:rsidR="00BE40F6" w:rsidRPr="00DC4275" w:rsidRDefault="00BE40F6" w:rsidP="00BE40F6">
            <w:pPr>
              <w:rPr>
                <w:sz w:val="18"/>
                <w:szCs w:val="18"/>
              </w:rPr>
            </w:pPr>
          </w:p>
          <w:p w14:paraId="63C33295" w14:textId="77777777" w:rsidR="00BE40F6" w:rsidRPr="00DC4275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 xml:space="preserve">Link </w:t>
            </w:r>
            <w:proofErr w:type="gramStart"/>
            <w:r w:rsidRPr="00DC4275">
              <w:rPr>
                <w:sz w:val="18"/>
                <w:szCs w:val="18"/>
              </w:rPr>
              <w:t xml:space="preserve">with </w:t>
            </w:r>
            <w:r>
              <w:rPr>
                <w:sz w:val="18"/>
                <w:szCs w:val="18"/>
              </w:rPr>
              <w:t xml:space="preserve"> O</w:t>
            </w:r>
            <w:r w:rsidRPr="00DC4275">
              <w:rPr>
                <w:sz w:val="18"/>
                <w:szCs w:val="18"/>
              </w:rPr>
              <w:t>SOW</w:t>
            </w:r>
            <w:proofErr w:type="gramEnd"/>
            <w:r w:rsidRPr="00DC4275">
              <w:rPr>
                <w:sz w:val="18"/>
                <w:szCs w:val="18"/>
              </w:rPr>
              <w:t xml:space="preserve"> on renewable energy</w:t>
            </w:r>
          </w:p>
          <w:p w14:paraId="52787CAF" w14:textId="77777777" w:rsidR="00BE40F6" w:rsidRPr="00DC4275" w:rsidRDefault="00BE40F6" w:rsidP="00BE40F6">
            <w:pPr>
              <w:rPr>
                <w:sz w:val="18"/>
                <w:szCs w:val="18"/>
              </w:rPr>
            </w:pPr>
          </w:p>
          <w:p w14:paraId="7354176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Campaign in school to reduce energy use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7C126504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D9E2F3" w:themeFill="accent5" w:themeFillTint="33"/>
          </w:tcPr>
          <w:p w14:paraId="68BA36DF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Natural Resources </w:t>
            </w:r>
          </w:p>
          <w:p w14:paraId="4AD802EB" w14:textId="77777777" w:rsidR="00BE40F6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Y5 U2, 6</w:t>
            </w:r>
          </w:p>
          <w:p w14:paraId="5BF4DF84" w14:textId="77777777" w:rsidR="00BE40F6" w:rsidRDefault="00BE40F6" w:rsidP="00BE40F6">
            <w:pPr>
              <w:rPr>
                <w:sz w:val="18"/>
                <w:szCs w:val="18"/>
              </w:rPr>
            </w:pPr>
          </w:p>
          <w:p w14:paraId="5C2FA53E" w14:textId="77777777" w:rsidR="00BE40F6" w:rsidRDefault="00BE40F6" w:rsidP="00BE40F6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Natural resources: what are they, where are they found and why are they important?</w:t>
            </w:r>
          </w:p>
          <w:p w14:paraId="2AE310A5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D9E2F3" w:themeFill="accent5" w:themeFillTint="33"/>
          </w:tcPr>
          <w:p w14:paraId="64024A9A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46F4ECC8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14:paraId="3D2C91A5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71DC2A6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D9E2F3" w:themeFill="accent5" w:themeFillTint="33"/>
          </w:tcPr>
          <w:p w14:paraId="2652910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489164AC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0CCFF2C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20A0888B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Computer Safety</w:t>
            </w:r>
          </w:p>
          <w:p w14:paraId="49A2F956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Making friends online</w:t>
            </w:r>
          </w:p>
          <w:p w14:paraId="0C4444F7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321680B6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24549CD0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Online Bullying</w:t>
            </w:r>
          </w:p>
          <w:p w14:paraId="5D10911B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5F9BA5D4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Image sharing</w:t>
            </w:r>
          </w:p>
          <w:p w14:paraId="71359ADE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30832339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Making friends online</w:t>
            </w:r>
          </w:p>
          <w:p w14:paraId="31EAFCD4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  <w:p w14:paraId="1EF2108F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</w:p>
          <w:p w14:paraId="4771F2A0" w14:textId="77777777" w:rsidR="00BE40F6" w:rsidRPr="00631FFC" w:rsidRDefault="00BE40F6" w:rsidP="00BE40F6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First Aid</w:t>
            </w:r>
          </w:p>
          <w:p w14:paraId="7975B232" w14:textId="77777777" w:rsidR="00BE40F6" w:rsidRPr="00631FFC" w:rsidRDefault="00BE40F6" w:rsidP="00BE40F6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34232B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First Aid Y4</w:t>
            </w:r>
          </w:p>
          <w:p w14:paraId="0DA01E0D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First Aid Y5</w:t>
            </w:r>
          </w:p>
          <w:p w14:paraId="52AD9976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First Aid Y6</w:t>
            </w:r>
          </w:p>
          <w:p w14:paraId="68E51B4E" w14:textId="77777777" w:rsidR="00BE40F6" w:rsidRPr="00631FFC" w:rsidRDefault="00BE40F6" w:rsidP="00BE40F6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38557E9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42E5447C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</w:tr>
      <w:tr w:rsidR="00BE40F6" w:rsidRPr="00631FFC" w14:paraId="690162FF" w14:textId="77777777" w:rsidTr="00BE40F6">
        <w:trPr>
          <w:trHeight w:val="2778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275A76A9" w14:textId="77777777" w:rsidR="00BE40F6" w:rsidRDefault="00BE40F6" w:rsidP="00BE40F6"/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48704A4" w14:textId="77777777" w:rsidR="00BE40F6" w:rsidRDefault="00BE40F6" w:rsidP="00BE40F6">
            <w:pPr>
              <w:jc w:val="center"/>
            </w:pPr>
            <w:r>
              <w:t>Su 2</w:t>
            </w:r>
          </w:p>
          <w:p w14:paraId="5AC9D9D9" w14:textId="77777777" w:rsidR="00BE40F6" w:rsidRDefault="00BE40F6" w:rsidP="00BE40F6">
            <w:pPr>
              <w:jc w:val="center"/>
            </w:pPr>
          </w:p>
          <w:p w14:paraId="0CB7449C" w14:textId="77777777" w:rsidR="00BE40F6" w:rsidRDefault="00BE40F6" w:rsidP="00BE40F6">
            <w:pPr>
              <w:jc w:val="center"/>
            </w:pPr>
          </w:p>
          <w:p w14:paraId="6DCFC1ED" w14:textId="77777777" w:rsidR="00BE40F6" w:rsidRDefault="00BE40F6" w:rsidP="00BE40F6">
            <w:pPr>
              <w:jc w:val="center"/>
            </w:pPr>
          </w:p>
        </w:tc>
        <w:tc>
          <w:tcPr>
            <w:tcW w:w="1417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64F9636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6426BDC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D30B36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05E95FC" w14:textId="49F1B3A2" w:rsidR="00BE40F6" w:rsidRPr="00631FFC" w:rsidRDefault="002960F0" w:rsidP="00BE40F6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cyan"/>
              </w:rPr>
              <w:t>Reduce, Reuse, Recycle</w:t>
            </w:r>
          </w:p>
          <w:p w14:paraId="57ACC73A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1A63DE61" w14:textId="38D976E4" w:rsidR="00BE40F6" w:rsidRPr="00631FFC" w:rsidRDefault="00441A12" w:rsidP="00BE40F6">
            <w:pPr>
              <w:rPr>
                <w:sz w:val="18"/>
                <w:szCs w:val="18"/>
              </w:rPr>
            </w:pPr>
            <w:r w:rsidRPr="00441A12">
              <w:rPr>
                <w:sz w:val="18"/>
                <w:szCs w:val="18"/>
                <w:highlight w:val="green"/>
              </w:rPr>
              <w:t>Changing Oceans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456EEB5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6104377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Edible Garden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8F8D811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Cricket Y3</w:t>
            </w:r>
          </w:p>
          <w:p w14:paraId="4D85C19E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1F61A224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Style Y6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F960D73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Ks2 production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A8EF4D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Simulations – 3.7</w:t>
            </w:r>
          </w:p>
          <w:p w14:paraId="19535331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  <w:p w14:paraId="2CAB410A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Game Creator 5.5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0EAE5F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Traditions et Celebrations</w:t>
            </w:r>
          </w:p>
          <w:p w14:paraId="0E85EE1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(Traditions and celebrations)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30B66EF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2778A75B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Dogs Don’t do Ballet (Y4)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AB9214D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42 (UKS2)</w:t>
            </w:r>
          </w:p>
          <w:p w14:paraId="0B3F7F9C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do some people believe in God and some not?  How does faith help people when life gets hard?</w:t>
            </w:r>
          </w:p>
          <w:p w14:paraId="1E0F4815" w14:textId="77777777" w:rsidR="00BE40F6" w:rsidRPr="00631FFC" w:rsidRDefault="00BE40F6" w:rsidP="00BE40F6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(Thematic)</w:t>
            </w:r>
          </w:p>
          <w:p w14:paraId="4B4D2140" w14:textId="77777777" w:rsidR="00BE40F6" w:rsidRPr="00631FFC" w:rsidRDefault="00BE40F6" w:rsidP="00BE40F6">
            <w:pPr>
              <w:rPr>
                <w:sz w:val="18"/>
                <w:szCs w:val="18"/>
              </w:rPr>
            </w:pPr>
          </w:p>
        </w:tc>
      </w:tr>
    </w:tbl>
    <w:p w14:paraId="53C734E6" w14:textId="123F340F" w:rsidR="00B54414" w:rsidRDefault="00B54414" w:rsidP="00C63695"/>
    <w:p w14:paraId="195BD2AB" w14:textId="77777777" w:rsidR="00BE40F6" w:rsidRDefault="00BE40F6" w:rsidP="00C63695"/>
    <w:p w14:paraId="0BEDCC74" w14:textId="77777777" w:rsidR="00BE40F6" w:rsidRDefault="00BE40F6" w:rsidP="00C63695"/>
    <w:p w14:paraId="0CE6130F" w14:textId="77777777" w:rsidR="00BE40F6" w:rsidRDefault="00BE40F6" w:rsidP="00C63695"/>
    <w:tbl>
      <w:tblPr>
        <w:tblStyle w:val="TableGrid"/>
        <w:tblpPr w:leftFromText="180" w:rightFromText="180" w:vertAnchor="page" w:horzAnchor="margin" w:tblpY="2326"/>
        <w:tblW w:w="2140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417"/>
        <w:gridCol w:w="1701"/>
        <w:gridCol w:w="1560"/>
        <w:gridCol w:w="2126"/>
        <w:gridCol w:w="1417"/>
        <w:gridCol w:w="1276"/>
        <w:gridCol w:w="1418"/>
        <w:gridCol w:w="1275"/>
        <w:gridCol w:w="1418"/>
        <w:gridCol w:w="1134"/>
        <w:gridCol w:w="2410"/>
        <w:gridCol w:w="1134"/>
        <w:gridCol w:w="1701"/>
      </w:tblGrid>
      <w:tr w:rsidR="009575E1" w:rsidRPr="00631FFC" w14:paraId="5356311F" w14:textId="77777777" w:rsidTr="009575E1">
        <w:trPr>
          <w:trHeight w:val="57"/>
        </w:trPr>
        <w:tc>
          <w:tcPr>
            <w:tcW w:w="1413" w:type="dxa"/>
            <w:gridSpan w:val="2"/>
            <w:shd w:val="clear" w:color="auto" w:fill="FFFFFF"/>
          </w:tcPr>
          <w:p w14:paraId="142F1D0B" w14:textId="77777777" w:rsidR="009575E1" w:rsidRDefault="009575E1" w:rsidP="009575E1">
            <w:pPr>
              <w:jc w:val="center"/>
            </w:pPr>
          </w:p>
        </w:tc>
        <w:tc>
          <w:tcPr>
            <w:tcW w:w="1417" w:type="dxa"/>
            <w:shd w:val="clear" w:color="auto" w:fill="FFFFFF"/>
          </w:tcPr>
          <w:p w14:paraId="6E79FCC5" w14:textId="620F99EB" w:rsidR="009575E1" w:rsidRPr="00DC4275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Memorable Moment</w:t>
            </w:r>
          </w:p>
        </w:tc>
        <w:tc>
          <w:tcPr>
            <w:tcW w:w="1701" w:type="dxa"/>
            <w:shd w:val="clear" w:color="auto" w:fill="FFFFFF"/>
          </w:tcPr>
          <w:p w14:paraId="0B90C78F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History</w:t>
            </w:r>
          </w:p>
          <w:p w14:paraId="58E3003C" w14:textId="4C445DBD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560" w:type="dxa"/>
            <w:shd w:val="clear" w:color="auto" w:fill="FFFFFF"/>
          </w:tcPr>
          <w:p w14:paraId="75CCFC9D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Geography</w:t>
            </w:r>
          </w:p>
          <w:p w14:paraId="178CE294" w14:textId="540414E3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Oak</w:t>
            </w:r>
          </w:p>
        </w:tc>
        <w:tc>
          <w:tcPr>
            <w:tcW w:w="2126" w:type="dxa"/>
            <w:shd w:val="clear" w:color="auto" w:fill="FFFFFF"/>
          </w:tcPr>
          <w:p w14:paraId="3BA21A10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Science</w:t>
            </w:r>
          </w:p>
          <w:p w14:paraId="54CEAA3C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17659225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12DD0702" w14:textId="2EA460D2" w:rsidR="009575E1" w:rsidRPr="00631FFC" w:rsidRDefault="009575E1" w:rsidP="009575E1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417" w:type="dxa"/>
            <w:shd w:val="clear" w:color="auto" w:fill="FFFFFF"/>
          </w:tcPr>
          <w:p w14:paraId="732327C9" w14:textId="77777777" w:rsidR="009575E1" w:rsidRDefault="009575E1" w:rsidP="009575E1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Art</w:t>
            </w:r>
          </w:p>
          <w:p w14:paraId="446296E4" w14:textId="26BA3F82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276" w:type="dxa"/>
            <w:shd w:val="clear" w:color="auto" w:fill="FFFFFF"/>
          </w:tcPr>
          <w:p w14:paraId="522330DF" w14:textId="77777777" w:rsidR="009575E1" w:rsidRDefault="009575E1" w:rsidP="009575E1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DT</w:t>
            </w:r>
          </w:p>
          <w:p w14:paraId="15438764" w14:textId="2B16C244" w:rsidR="009575E1" w:rsidRPr="00631FFC" w:rsidRDefault="009575E1" w:rsidP="009575E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Twinll</w:t>
            </w:r>
            <w:proofErr w:type="spellEnd"/>
          </w:p>
        </w:tc>
        <w:tc>
          <w:tcPr>
            <w:tcW w:w="1418" w:type="dxa"/>
            <w:shd w:val="clear" w:color="auto" w:fill="FFFFFF"/>
          </w:tcPr>
          <w:p w14:paraId="232769B8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PE</w:t>
            </w:r>
          </w:p>
          <w:p w14:paraId="5AADC3A5" w14:textId="3A0F8878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275" w:type="dxa"/>
            <w:shd w:val="clear" w:color="auto" w:fill="FFFFFF"/>
          </w:tcPr>
          <w:p w14:paraId="00F32828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Music</w:t>
            </w:r>
          </w:p>
          <w:p w14:paraId="5737733F" w14:textId="0B5841BA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</w:t>
            </w:r>
          </w:p>
        </w:tc>
        <w:tc>
          <w:tcPr>
            <w:tcW w:w="1418" w:type="dxa"/>
            <w:shd w:val="clear" w:color="auto" w:fill="FFFFFF"/>
          </w:tcPr>
          <w:p w14:paraId="53DE4314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Computing</w:t>
            </w:r>
          </w:p>
          <w:p w14:paraId="054D1DB8" w14:textId="10C038B0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Purple Mash</w:t>
            </w:r>
          </w:p>
        </w:tc>
        <w:tc>
          <w:tcPr>
            <w:tcW w:w="1134" w:type="dxa"/>
            <w:shd w:val="clear" w:color="auto" w:fill="FFFFFF"/>
          </w:tcPr>
          <w:p w14:paraId="394B6EA3" w14:textId="77777777" w:rsidR="009575E1" w:rsidRDefault="009575E1" w:rsidP="009575E1">
            <w:pPr>
              <w:rPr>
                <w:sz w:val="18"/>
                <w:szCs w:val="18"/>
              </w:rPr>
            </w:pPr>
            <w:proofErr w:type="spellStart"/>
            <w:r w:rsidRPr="00B53E9D">
              <w:rPr>
                <w:sz w:val="18"/>
                <w:szCs w:val="18"/>
              </w:rPr>
              <w:t>MfL</w:t>
            </w:r>
            <w:proofErr w:type="spellEnd"/>
          </w:p>
          <w:p w14:paraId="7A79C98C" w14:textId="1DE02D9F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Angels</w:t>
            </w:r>
          </w:p>
        </w:tc>
        <w:tc>
          <w:tcPr>
            <w:tcW w:w="2410" w:type="dxa"/>
            <w:shd w:val="clear" w:color="auto" w:fill="FFFFFF"/>
          </w:tcPr>
          <w:p w14:paraId="3C42EE66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PSHE</w:t>
            </w:r>
          </w:p>
          <w:p w14:paraId="6EC09D63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6E62D31A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2D35F86C" w14:textId="60497B43" w:rsidR="009575E1" w:rsidRPr="00631FFC" w:rsidRDefault="009575E1" w:rsidP="009575E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 Decision</w:t>
            </w:r>
          </w:p>
        </w:tc>
        <w:tc>
          <w:tcPr>
            <w:tcW w:w="1134" w:type="dxa"/>
            <w:shd w:val="clear" w:color="auto" w:fill="FFFFFF"/>
          </w:tcPr>
          <w:p w14:paraId="0A8804C1" w14:textId="7E0AAC0D" w:rsidR="009575E1" w:rsidRPr="00631FFC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No Outsiders</w:t>
            </w:r>
          </w:p>
        </w:tc>
        <w:tc>
          <w:tcPr>
            <w:tcW w:w="1701" w:type="dxa"/>
            <w:shd w:val="clear" w:color="auto" w:fill="FFFFFF"/>
          </w:tcPr>
          <w:p w14:paraId="7A777272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RE</w:t>
            </w:r>
          </w:p>
          <w:p w14:paraId="1F2B1876" w14:textId="536E65D7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  <w:r w:rsidRPr="009575E1">
              <w:rPr>
                <w:sz w:val="18"/>
                <w:szCs w:val="18"/>
                <w:shd w:val="clear" w:color="auto" w:fill="FFFFFF"/>
              </w:rPr>
              <w:t>TRE</w:t>
            </w:r>
          </w:p>
        </w:tc>
      </w:tr>
      <w:tr w:rsidR="00441A12" w:rsidRPr="00631FFC" w14:paraId="4393873B" w14:textId="77777777" w:rsidTr="00BE40F6">
        <w:trPr>
          <w:trHeight w:val="57"/>
        </w:trPr>
        <w:tc>
          <w:tcPr>
            <w:tcW w:w="562" w:type="dxa"/>
            <w:vMerge w:val="restart"/>
            <w:shd w:val="clear" w:color="auto" w:fill="FBE4D5" w:themeFill="accent2" w:themeFillTint="33"/>
            <w:textDirection w:val="btLr"/>
          </w:tcPr>
          <w:p w14:paraId="633CBC41" w14:textId="77777777" w:rsidR="00441A12" w:rsidRDefault="00441A12" w:rsidP="00441A12">
            <w:pPr>
              <w:ind w:left="113" w:right="113"/>
              <w:jc w:val="center"/>
            </w:pPr>
            <w:r>
              <w:t>Cycle C</w:t>
            </w:r>
          </w:p>
        </w:tc>
        <w:tc>
          <w:tcPr>
            <w:tcW w:w="851" w:type="dxa"/>
            <w:shd w:val="clear" w:color="auto" w:fill="FBE4D5" w:themeFill="accent2" w:themeFillTint="33"/>
          </w:tcPr>
          <w:p w14:paraId="2C0EEB8C" w14:textId="77777777" w:rsidR="00441A12" w:rsidRDefault="00441A12" w:rsidP="00441A12">
            <w:pPr>
              <w:jc w:val="center"/>
            </w:pPr>
            <w:r>
              <w:t>Aut1</w:t>
            </w:r>
          </w:p>
          <w:p w14:paraId="536F1CD8" w14:textId="77777777" w:rsidR="00441A12" w:rsidRDefault="00441A12" w:rsidP="00441A12">
            <w:pPr>
              <w:jc w:val="center"/>
            </w:pPr>
          </w:p>
          <w:p w14:paraId="68B27324" w14:textId="77777777" w:rsidR="00441A12" w:rsidRDefault="00441A12" w:rsidP="00441A12">
            <w:pPr>
              <w:jc w:val="center"/>
            </w:pPr>
          </w:p>
          <w:p w14:paraId="20F822C4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FBE4D5" w:themeFill="accent2" w:themeFillTint="33"/>
          </w:tcPr>
          <w:p w14:paraId="6A5A8840" w14:textId="77777777" w:rsidR="00441A12" w:rsidRPr="00DC4275" w:rsidRDefault="00441A12" w:rsidP="00441A12">
            <w:pPr>
              <w:rPr>
                <w:sz w:val="18"/>
                <w:szCs w:val="18"/>
              </w:rPr>
            </w:pPr>
            <w:r w:rsidRPr="00DC4275">
              <w:rPr>
                <w:sz w:val="18"/>
                <w:szCs w:val="18"/>
              </w:rPr>
              <w:t>Evacuee day – Dress up and take train to visit to RAMM workshop then overnight sleep in school</w:t>
            </w:r>
            <w:r>
              <w:rPr>
                <w:sz w:val="18"/>
                <w:szCs w:val="18"/>
              </w:rPr>
              <w:t xml:space="preserve">/village </w:t>
            </w:r>
            <w:r w:rsidRPr="00DC4275">
              <w:rPr>
                <w:sz w:val="18"/>
                <w:szCs w:val="18"/>
              </w:rPr>
              <w:t>hall.</w:t>
            </w:r>
          </w:p>
          <w:p w14:paraId="2E29F14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14:paraId="1A1A8F42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British Chronology</w:t>
            </w:r>
          </w:p>
          <w:p w14:paraId="07F6959F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19D6A28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What was the impact of World War 2 on the people of Britain? </w:t>
            </w:r>
          </w:p>
        </w:tc>
        <w:tc>
          <w:tcPr>
            <w:tcW w:w="1560" w:type="dxa"/>
            <w:shd w:val="clear" w:color="auto" w:fill="000000" w:themeFill="text1"/>
          </w:tcPr>
          <w:p w14:paraId="5A2687A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BE4D5" w:themeFill="accent2" w:themeFillTint="33"/>
          </w:tcPr>
          <w:p w14:paraId="7AD7B25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States of Matter &amp; Changing States</w:t>
            </w:r>
          </w:p>
          <w:p w14:paraId="3FE14B9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CA44374" w14:textId="411D71C3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Properties, changes and separating materials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FBE4D5" w:themeFill="accent2" w:themeFillTint="33"/>
          </w:tcPr>
          <w:p w14:paraId="44BCA49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Expressing ideas (drawing)</w:t>
            </w:r>
          </w:p>
        </w:tc>
        <w:tc>
          <w:tcPr>
            <w:tcW w:w="1276" w:type="dxa"/>
            <w:shd w:val="clear" w:color="auto" w:fill="000000" w:themeFill="text1"/>
          </w:tcPr>
          <w:p w14:paraId="1402FA9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BE4D5" w:themeFill="accent2" w:themeFillTint="33"/>
          </w:tcPr>
          <w:p w14:paraId="515536F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Strategy and Tactics Y3</w:t>
            </w:r>
          </w:p>
          <w:p w14:paraId="4D2BA5E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1E899EB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209B752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Freedom to improvise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14:paraId="06E93CD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Coding 3.1</w:t>
            </w:r>
          </w:p>
          <w:p w14:paraId="3CD0EE3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650489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5.1 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40FEA08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Les instruments</w:t>
            </w:r>
          </w:p>
          <w:p w14:paraId="0362222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(Instruments)</w:t>
            </w:r>
          </w:p>
        </w:tc>
        <w:tc>
          <w:tcPr>
            <w:tcW w:w="2410" w:type="dxa"/>
            <w:vMerge w:val="restart"/>
            <w:shd w:val="clear" w:color="auto" w:fill="FBE4D5" w:themeFill="accent2" w:themeFillTint="33"/>
          </w:tcPr>
          <w:p w14:paraId="66C61A32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Keeping/Staying Safe</w:t>
            </w:r>
          </w:p>
          <w:p w14:paraId="58E7E80C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Staying safe</w:t>
            </w:r>
          </w:p>
          <w:p w14:paraId="53BE062D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Leaning out of windows</w:t>
            </w:r>
          </w:p>
          <w:p w14:paraId="3BFFC2D1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DE196ED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267FB7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Cycle safety</w:t>
            </w:r>
          </w:p>
          <w:p w14:paraId="5A27816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89C9048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Peer pressure</w:t>
            </w:r>
          </w:p>
          <w:p w14:paraId="6957ECA6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Adult’s and Children’s views</w:t>
            </w:r>
          </w:p>
          <w:p w14:paraId="6D1E9BFB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Water safety</w:t>
            </w:r>
          </w:p>
          <w:p w14:paraId="4A52D9C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677A83C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The </w:t>
            </w:r>
            <w:proofErr w:type="spellStart"/>
            <w:r w:rsidRPr="00631FFC">
              <w:rPr>
                <w:sz w:val="18"/>
                <w:szCs w:val="18"/>
              </w:rPr>
              <w:t>Hueys</w:t>
            </w:r>
            <w:proofErr w:type="spellEnd"/>
            <w:r w:rsidRPr="00631FFC">
              <w:rPr>
                <w:sz w:val="18"/>
                <w:szCs w:val="18"/>
              </w:rPr>
              <w:t xml:space="preserve"> in the New Jumper (Y3)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621E889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19 (LKS2)</w:t>
            </w:r>
          </w:p>
          <w:p w14:paraId="486AE92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is it like for someone to follow God?</w:t>
            </w:r>
          </w:p>
          <w:p w14:paraId="487ECD3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(People of God)</w:t>
            </w:r>
          </w:p>
        </w:tc>
      </w:tr>
      <w:tr w:rsidR="00441A12" w:rsidRPr="00631FFC" w14:paraId="197CD653" w14:textId="77777777" w:rsidTr="00BE40F6">
        <w:trPr>
          <w:trHeight w:val="673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0DB7AA85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vMerge w:val="restart"/>
            <w:shd w:val="clear" w:color="auto" w:fill="FBE4D5" w:themeFill="accent2" w:themeFillTint="33"/>
          </w:tcPr>
          <w:p w14:paraId="5A1559C0" w14:textId="77777777" w:rsidR="00441A12" w:rsidRDefault="00441A12" w:rsidP="00441A12">
            <w:pPr>
              <w:jc w:val="center"/>
            </w:pPr>
            <w:proofErr w:type="spellStart"/>
            <w:r>
              <w:t>Aut</w:t>
            </w:r>
            <w:proofErr w:type="spellEnd"/>
            <w:r>
              <w:t xml:space="preserve"> 2</w:t>
            </w:r>
          </w:p>
          <w:p w14:paraId="002105C0" w14:textId="77777777" w:rsidR="00441A12" w:rsidRDefault="00441A12" w:rsidP="00441A12">
            <w:pPr>
              <w:jc w:val="center"/>
            </w:pPr>
          </w:p>
          <w:p w14:paraId="0DE658EA" w14:textId="77777777" w:rsidR="00441A12" w:rsidRDefault="00441A12" w:rsidP="00441A12">
            <w:pPr>
              <w:jc w:val="center"/>
            </w:pPr>
          </w:p>
          <w:p w14:paraId="58EDCB65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FBE4D5" w:themeFill="accent2" w:themeFillTint="33"/>
          </w:tcPr>
          <w:p w14:paraId="35A0C75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740C95B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000000" w:themeFill="text1"/>
          </w:tcPr>
          <w:p w14:paraId="21D7AAE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FBE4D5" w:themeFill="accent2" w:themeFillTint="33"/>
          </w:tcPr>
          <w:p w14:paraId="6604AC9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Sound</w:t>
            </w:r>
          </w:p>
          <w:p w14:paraId="5C5E296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29FD623F" w14:textId="2367E4C9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Light &amp; How It Travels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  <w:shd w:val="clear" w:color="auto" w:fill="000000" w:themeFill="text1"/>
          </w:tcPr>
          <w:p w14:paraId="78AED1B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FBE4D5" w:themeFill="accent2" w:themeFillTint="33"/>
          </w:tcPr>
          <w:p w14:paraId="65AF661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Let’s Go Fly a Kite</w:t>
            </w:r>
          </w:p>
        </w:tc>
        <w:tc>
          <w:tcPr>
            <w:tcW w:w="1418" w:type="dxa"/>
            <w:vMerge w:val="restart"/>
            <w:shd w:val="clear" w:color="auto" w:fill="FBE4D5" w:themeFill="accent2" w:themeFillTint="33"/>
          </w:tcPr>
          <w:p w14:paraId="14EC64B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Invasion Games Y3</w:t>
            </w:r>
          </w:p>
          <w:p w14:paraId="4BDF6FB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5CE30D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vMerge w:val="restart"/>
            <w:shd w:val="clear" w:color="auto" w:fill="FBE4D5" w:themeFill="accent2" w:themeFillTint="33"/>
          </w:tcPr>
          <w:p w14:paraId="6233EAF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Enjoying musical styles</w:t>
            </w:r>
          </w:p>
        </w:tc>
        <w:tc>
          <w:tcPr>
            <w:tcW w:w="1418" w:type="dxa"/>
            <w:vMerge w:val="restart"/>
            <w:shd w:val="clear" w:color="auto" w:fill="FBE4D5" w:themeFill="accent2" w:themeFillTint="33"/>
          </w:tcPr>
          <w:p w14:paraId="7CC9D72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Online Safety</w:t>
            </w:r>
          </w:p>
          <w:p w14:paraId="6650C43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3.2 &amp; 5.2</w:t>
            </w:r>
          </w:p>
          <w:p w14:paraId="43838CE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28C1527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Microbits</w:t>
            </w:r>
            <w:proofErr w:type="spellEnd"/>
            <w:r w:rsidRPr="00631FFC">
              <w:rPr>
                <w:sz w:val="18"/>
                <w:szCs w:val="18"/>
              </w:rPr>
              <w:t xml:space="preserve"> 3.10 &amp; 5.10</w:t>
            </w:r>
          </w:p>
          <w:p w14:paraId="1B862D5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BE4D5" w:themeFill="accent2" w:themeFillTint="33"/>
          </w:tcPr>
          <w:p w14:paraId="0586820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Les habitats</w:t>
            </w:r>
          </w:p>
          <w:p w14:paraId="14381AF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(Habitats)</w:t>
            </w:r>
          </w:p>
        </w:tc>
        <w:tc>
          <w:tcPr>
            <w:tcW w:w="2410" w:type="dxa"/>
            <w:vMerge/>
            <w:shd w:val="clear" w:color="auto" w:fill="FBE4D5" w:themeFill="accent2" w:themeFillTint="33"/>
          </w:tcPr>
          <w:p w14:paraId="476E70C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BE4D5" w:themeFill="accent2" w:themeFillTint="33"/>
          </w:tcPr>
          <w:p w14:paraId="72EA863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Where the Poppies Now Grow (Y5)</w:t>
            </w: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14:paraId="2A2B139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39 (UKS2)</w:t>
            </w:r>
          </w:p>
          <w:p w14:paraId="519A6EA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do Hindus want to be good?</w:t>
            </w:r>
          </w:p>
          <w:p w14:paraId="2C92DED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(Hindus)</w:t>
            </w:r>
          </w:p>
        </w:tc>
      </w:tr>
      <w:tr w:rsidR="00441A12" w:rsidRPr="00631FFC" w14:paraId="1D982737" w14:textId="77777777" w:rsidTr="00BE40F6">
        <w:trPr>
          <w:trHeight w:val="673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6536E24D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vMerge/>
            <w:shd w:val="clear" w:color="auto" w:fill="FBE4D5" w:themeFill="accent2" w:themeFillTint="33"/>
          </w:tcPr>
          <w:p w14:paraId="05948E00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FBE4D5" w:themeFill="accent2" w:themeFillTint="33"/>
          </w:tcPr>
          <w:p w14:paraId="2F184A4D" w14:textId="77777777" w:rsidR="00441A12" w:rsidRDefault="00441A12" w:rsidP="00441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Field work - </w:t>
            </w:r>
            <w:r w:rsidRPr="00270A46">
              <w:rPr>
                <w:sz w:val="18"/>
                <w:szCs w:val="18"/>
              </w:rPr>
              <w:t xml:space="preserve">local river, fields and compare to </w:t>
            </w:r>
            <w:r>
              <w:rPr>
                <w:sz w:val="18"/>
                <w:szCs w:val="18"/>
              </w:rPr>
              <w:t>Crediton.</w:t>
            </w:r>
          </w:p>
          <w:p w14:paraId="51E73D92" w14:textId="77777777" w:rsidR="00441A12" w:rsidRPr="00270A46" w:rsidRDefault="00441A12" w:rsidP="00441A12">
            <w:pPr>
              <w:rPr>
                <w:sz w:val="18"/>
                <w:szCs w:val="18"/>
              </w:rPr>
            </w:pPr>
          </w:p>
          <w:p w14:paraId="2F31DC7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Visit to Dartmoor/local river/local coast and compare</w:t>
            </w:r>
          </w:p>
        </w:tc>
        <w:tc>
          <w:tcPr>
            <w:tcW w:w="1701" w:type="dxa"/>
            <w:shd w:val="clear" w:color="auto" w:fill="000000" w:themeFill="text1"/>
          </w:tcPr>
          <w:p w14:paraId="26E36D3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FBE4D5" w:themeFill="accent2" w:themeFillTint="33"/>
          </w:tcPr>
          <w:p w14:paraId="7DE1A25B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 xml:space="preserve">UK Land Use </w:t>
            </w:r>
          </w:p>
          <w:p w14:paraId="541E72EB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Y3 U1</w:t>
            </w:r>
          </w:p>
          <w:p w14:paraId="2F2B96EF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Y4 U6</w:t>
            </w:r>
          </w:p>
          <w:p w14:paraId="364A2870" w14:textId="77777777" w:rsidR="00441A12" w:rsidRPr="00270A46" w:rsidRDefault="00441A12" w:rsidP="00441A12">
            <w:pPr>
              <w:rPr>
                <w:sz w:val="18"/>
                <w:szCs w:val="18"/>
              </w:rPr>
            </w:pPr>
          </w:p>
          <w:p w14:paraId="55FE33D1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Land use: How diverse are local and UK landscapes?</w:t>
            </w:r>
          </w:p>
          <w:p w14:paraId="1416BEA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FBE4D5" w:themeFill="accent2" w:themeFillTint="33"/>
          </w:tcPr>
          <w:p w14:paraId="479DE65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000000" w:themeFill="text1"/>
          </w:tcPr>
          <w:p w14:paraId="0F99616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FBE4D5" w:themeFill="accent2" w:themeFillTint="33"/>
          </w:tcPr>
          <w:p w14:paraId="0A39A9A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BE4D5" w:themeFill="accent2" w:themeFillTint="33"/>
          </w:tcPr>
          <w:p w14:paraId="612EE06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BE4D5" w:themeFill="accent2" w:themeFillTint="33"/>
          </w:tcPr>
          <w:p w14:paraId="5E62F29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BE4D5" w:themeFill="accent2" w:themeFillTint="33"/>
          </w:tcPr>
          <w:p w14:paraId="150115F3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65B3BA4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FBE4D5" w:themeFill="accent2" w:themeFillTint="33"/>
          </w:tcPr>
          <w:p w14:paraId="3AFD4B8C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Our World/The Working World</w:t>
            </w:r>
          </w:p>
          <w:p w14:paraId="2247FDF9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Looking after our world</w:t>
            </w:r>
          </w:p>
          <w:p w14:paraId="3EE6F134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3CC03720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50F9B4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Chores at home</w:t>
            </w:r>
          </w:p>
          <w:p w14:paraId="32C56FD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B5FDADA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Enterprise</w:t>
            </w:r>
          </w:p>
          <w:p w14:paraId="075BB7F0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64AC2463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In app purchases</w:t>
            </w:r>
          </w:p>
          <w:p w14:paraId="3AFCDEA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11F5993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1603747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013BB0CF" w14:textId="77777777" w:rsidTr="00BE40F6">
        <w:trPr>
          <w:trHeight w:val="56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712539FA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C2E1339" w14:textId="77777777" w:rsidR="00441A12" w:rsidRDefault="00441A12" w:rsidP="00441A12">
            <w:pPr>
              <w:jc w:val="center"/>
            </w:pPr>
            <w:r>
              <w:t>Spr1</w:t>
            </w:r>
          </w:p>
          <w:p w14:paraId="4EA43EA8" w14:textId="77777777" w:rsidR="00441A12" w:rsidRDefault="00441A12" w:rsidP="00441A12">
            <w:pPr>
              <w:jc w:val="center"/>
            </w:pPr>
          </w:p>
          <w:p w14:paraId="0E04A1C7" w14:textId="77777777" w:rsidR="00441A12" w:rsidRDefault="00441A12" w:rsidP="00441A12">
            <w:pPr>
              <w:jc w:val="center"/>
            </w:pPr>
          </w:p>
          <w:p w14:paraId="62BF149A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FBE4D5" w:themeFill="accent2" w:themeFillTint="33"/>
          </w:tcPr>
          <w:p w14:paraId="5786327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14:paraId="524A9C8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BE4D5" w:themeFill="accent2" w:themeFillTint="33"/>
          </w:tcPr>
          <w:p w14:paraId="1363C1B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BE4D5" w:themeFill="accent2" w:themeFillTint="33"/>
          </w:tcPr>
          <w:p w14:paraId="7244365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Living things and the Environment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3DE5E0D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C5E023E" w14:textId="36EEFF74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Why We Group and Classify Things</w:t>
            </w:r>
          </w:p>
        </w:tc>
        <w:tc>
          <w:tcPr>
            <w:tcW w:w="1417" w:type="dxa"/>
            <w:shd w:val="clear" w:color="auto" w:fill="FBE4D5" w:themeFill="accent2" w:themeFillTint="33"/>
          </w:tcPr>
          <w:p w14:paraId="1D88F64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Portraits (Painting &amp; mixed media)</w:t>
            </w:r>
          </w:p>
        </w:tc>
        <w:tc>
          <w:tcPr>
            <w:tcW w:w="1276" w:type="dxa"/>
            <w:shd w:val="clear" w:color="auto" w:fill="000000" w:themeFill="text1"/>
          </w:tcPr>
          <w:p w14:paraId="2A5C5E3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FBE4D5" w:themeFill="accent2" w:themeFillTint="33"/>
          </w:tcPr>
          <w:p w14:paraId="3496C00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Y5</w:t>
            </w:r>
          </w:p>
          <w:p w14:paraId="16512C1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315A25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Travelling and Jumping Y6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30017C4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Djembe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14:paraId="4408C09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Logo 4.5</w:t>
            </w:r>
          </w:p>
          <w:p w14:paraId="1ED1988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69D46E6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Understanding Binary 6.8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159CEBB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Petit Chaperone rouge</w:t>
            </w:r>
          </w:p>
          <w:p w14:paraId="400CAEF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(Little Red Riding Hood)</w:t>
            </w: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41A0220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BE4D5" w:themeFill="accent2" w:themeFillTint="33"/>
          </w:tcPr>
          <w:p w14:paraId="37453AA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FBE4D5" w:themeFill="accent2" w:themeFillTint="33"/>
          </w:tcPr>
          <w:p w14:paraId="75E8250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41 (UKS2)</w:t>
            </w:r>
          </w:p>
          <w:p w14:paraId="65E09FB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For Christians, what kind of king is Jesus?</w:t>
            </w:r>
          </w:p>
          <w:p w14:paraId="755CB94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(Kingdom of God)</w:t>
            </w:r>
          </w:p>
        </w:tc>
      </w:tr>
      <w:tr w:rsidR="00441A12" w:rsidRPr="00631FFC" w14:paraId="0155AF9A" w14:textId="77777777" w:rsidTr="00BE40F6">
        <w:trPr>
          <w:trHeight w:val="56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69FA9FAE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4ECCD60A" w14:textId="77777777" w:rsidR="00441A12" w:rsidRDefault="00441A12" w:rsidP="00441A12">
            <w:pPr>
              <w:jc w:val="center"/>
            </w:pPr>
            <w:r>
              <w:t>Spr2</w:t>
            </w:r>
          </w:p>
          <w:p w14:paraId="233C1E4B" w14:textId="77777777" w:rsidR="00441A12" w:rsidRDefault="00441A12" w:rsidP="00441A12">
            <w:pPr>
              <w:jc w:val="center"/>
            </w:pPr>
          </w:p>
          <w:p w14:paraId="5462E2DC" w14:textId="77777777" w:rsidR="00441A12" w:rsidRDefault="00441A12" w:rsidP="00441A12">
            <w:pPr>
              <w:jc w:val="center"/>
            </w:pPr>
          </w:p>
          <w:p w14:paraId="70A5F3ED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FBE4D5" w:themeFill="accent2" w:themeFillTint="33"/>
          </w:tcPr>
          <w:p w14:paraId="298BBB6B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4"/>
                <w:szCs w:val="14"/>
              </w:rPr>
              <w:t xml:space="preserve"> </w:t>
            </w:r>
            <w:r w:rsidRPr="00270A46">
              <w:rPr>
                <w:sz w:val="18"/>
                <w:szCs w:val="18"/>
              </w:rPr>
              <w:t xml:space="preserve">Visit to Wildwood Devon: </w:t>
            </w:r>
            <w:hyperlink r:id="rId9" w:history="1">
              <w:r w:rsidRPr="00270A46">
                <w:rPr>
                  <w:rStyle w:val="Hyperlink"/>
                  <w:sz w:val="18"/>
                  <w:szCs w:val="18"/>
                </w:rPr>
                <w:t>https://devon.wildwoodtrust.org/education-devon/living-history-year-2-plus/</w:t>
              </w:r>
            </w:hyperlink>
          </w:p>
          <w:p w14:paraId="70A1B62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Forest School – copy Saxon skills and exhibition of our crafts</w:t>
            </w: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14:paraId="06D53463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Anglo Saxons, Scots and Vikings</w:t>
            </w:r>
          </w:p>
          <w:p w14:paraId="3C475B2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1880F94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Were the Vikings raiders, traders or invaders?</w:t>
            </w:r>
          </w:p>
        </w:tc>
        <w:tc>
          <w:tcPr>
            <w:tcW w:w="1560" w:type="dxa"/>
            <w:shd w:val="clear" w:color="auto" w:fill="000000" w:themeFill="text1"/>
          </w:tcPr>
          <w:p w14:paraId="26E7FA4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BE4D5" w:themeFill="accent2" w:themeFillTint="33"/>
          </w:tcPr>
          <w:p w14:paraId="483AA4F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the Human Digestive System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0CD6CF8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2317D73" w14:textId="27E33772" w:rsidR="00441A12" w:rsidRPr="00631FFC" w:rsidRDefault="00441A12" w:rsidP="00441A12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green"/>
              </w:rPr>
              <w:t>Evolution and Inheritance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000000" w:themeFill="text1"/>
          </w:tcPr>
          <w:p w14:paraId="2FA6629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1D21357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Super Seasonal Cooking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14:paraId="1E0BE9D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Y5</w:t>
            </w:r>
          </w:p>
          <w:p w14:paraId="4A15F8D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7F89BA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Balance, Shape and Rotation Y6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2779764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Djembe </w:t>
            </w:r>
            <w:proofErr w:type="spellStart"/>
            <w:r w:rsidRPr="00631FFC">
              <w:rPr>
                <w:sz w:val="18"/>
                <w:szCs w:val="18"/>
              </w:rPr>
              <w:t>cont</w:t>
            </w:r>
            <w:proofErr w:type="spellEnd"/>
          </w:p>
        </w:tc>
        <w:tc>
          <w:tcPr>
            <w:tcW w:w="1418" w:type="dxa"/>
            <w:shd w:val="clear" w:color="auto" w:fill="FBE4D5" w:themeFill="accent2" w:themeFillTint="33"/>
          </w:tcPr>
          <w:p w14:paraId="79BB0BE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Spreadsheets 3.3 &amp; 5.3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17C4B12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Chez </w:t>
            </w:r>
            <w:proofErr w:type="spellStart"/>
            <w:r w:rsidRPr="00631FFC">
              <w:rPr>
                <w:sz w:val="18"/>
                <w:szCs w:val="18"/>
              </w:rPr>
              <w:t>moi</w:t>
            </w:r>
            <w:proofErr w:type="spellEnd"/>
          </w:p>
          <w:p w14:paraId="6FCBFD8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(My home)</w:t>
            </w:r>
          </w:p>
        </w:tc>
        <w:tc>
          <w:tcPr>
            <w:tcW w:w="2410" w:type="dxa"/>
            <w:vMerge w:val="restart"/>
            <w:shd w:val="clear" w:color="auto" w:fill="FBE4D5" w:themeFill="accent2" w:themeFillTint="33"/>
          </w:tcPr>
          <w:p w14:paraId="7FCAFDC2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Feelings and Emotions</w:t>
            </w:r>
          </w:p>
          <w:p w14:paraId="2975FF47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Grief</w:t>
            </w:r>
          </w:p>
          <w:p w14:paraId="2ECF0DC0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584F591D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771A899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Jealousy</w:t>
            </w:r>
          </w:p>
          <w:p w14:paraId="501E7BA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C7B1FF8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Anger</w:t>
            </w:r>
          </w:p>
          <w:p w14:paraId="5A86468F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6C4DB124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Worry</w:t>
            </w:r>
          </w:p>
          <w:p w14:paraId="7B91A01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1CB6C54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My Princess Boy (Y6)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2ABA2C0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34 (UKS2)</w:t>
            </w:r>
          </w:p>
          <w:p w14:paraId="4338B59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Creation and science, conflicting or complimentary?</w:t>
            </w:r>
          </w:p>
          <w:p w14:paraId="719BCEB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(Creation/Fall)</w:t>
            </w:r>
          </w:p>
        </w:tc>
      </w:tr>
      <w:tr w:rsidR="00441A12" w:rsidRPr="00631FFC" w14:paraId="166603BF" w14:textId="77777777" w:rsidTr="00BE40F6">
        <w:trPr>
          <w:trHeight w:val="673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4F3E631D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vMerge w:val="restart"/>
            <w:shd w:val="clear" w:color="auto" w:fill="FBE4D5" w:themeFill="accent2" w:themeFillTint="33"/>
          </w:tcPr>
          <w:p w14:paraId="276D23E8" w14:textId="77777777" w:rsidR="00441A12" w:rsidRDefault="00441A12" w:rsidP="00441A12">
            <w:pPr>
              <w:jc w:val="center"/>
            </w:pPr>
            <w:r>
              <w:t>Su 1</w:t>
            </w:r>
          </w:p>
          <w:p w14:paraId="21074E74" w14:textId="77777777" w:rsidR="00441A12" w:rsidRDefault="00441A12" w:rsidP="00441A12">
            <w:pPr>
              <w:jc w:val="center"/>
            </w:pPr>
          </w:p>
          <w:p w14:paraId="30598372" w14:textId="77777777" w:rsidR="00441A12" w:rsidRDefault="00441A12" w:rsidP="00441A12">
            <w:pPr>
              <w:jc w:val="center"/>
            </w:pPr>
          </w:p>
          <w:p w14:paraId="751474F1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FBE4D5" w:themeFill="accent2" w:themeFillTint="33"/>
          </w:tcPr>
          <w:p w14:paraId="2CD73B2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5805663D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000000" w:themeFill="text1"/>
          </w:tcPr>
          <w:p w14:paraId="623023E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FBE4D5" w:themeFill="accent2" w:themeFillTint="33"/>
          </w:tcPr>
          <w:p w14:paraId="7CA8DCD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What Plants Do and What They Need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52E11C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A956848" w14:textId="036C028B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Human Development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vMerge w:val="restart"/>
            <w:shd w:val="clear" w:color="auto" w:fill="FBE4D5" w:themeFill="accent2" w:themeFillTint="33"/>
          </w:tcPr>
          <w:p w14:paraId="60CE796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Interactive installation (sculpture &amp; 3D)</w:t>
            </w:r>
          </w:p>
        </w:tc>
        <w:tc>
          <w:tcPr>
            <w:tcW w:w="1276" w:type="dxa"/>
            <w:vMerge w:val="restart"/>
            <w:shd w:val="clear" w:color="auto" w:fill="000000" w:themeFill="text1"/>
          </w:tcPr>
          <w:p w14:paraId="6C14702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FBE4D5" w:themeFill="accent2" w:themeFillTint="33"/>
          </w:tcPr>
          <w:p w14:paraId="671FA58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Run, Jump, throw Y4</w:t>
            </w:r>
          </w:p>
          <w:p w14:paraId="441DA3E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024A9E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Fundamentals Y3</w:t>
            </w:r>
          </w:p>
        </w:tc>
        <w:tc>
          <w:tcPr>
            <w:tcW w:w="1275" w:type="dxa"/>
            <w:vMerge w:val="restart"/>
            <w:shd w:val="clear" w:color="auto" w:fill="FBE4D5" w:themeFill="accent2" w:themeFillTint="33"/>
          </w:tcPr>
          <w:p w14:paraId="5997FC5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Grime/Hip Hop</w:t>
            </w:r>
          </w:p>
        </w:tc>
        <w:tc>
          <w:tcPr>
            <w:tcW w:w="1418" w:type="dxa"/>
            <w:vMerge w:val="restart"/>
            <w:shd w:val="clear" w:color="auto" w:fill="FBE4D5" w:themeFill="accent2" w:themeFillTint="33"/>
          </w:tcPr>
          <w:p w14:paraId="36B81FC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Touch Typing 3.4 </w:t>
            </w:r>
          </w:p>
          <w:p w14:paraId="50A8A38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097859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Blogging 6.4</w:t>
            </w:r>
          </w:p>
        </w:tc>
        <w:tc>
          <w:tcPr>
            <w:tcW w:w="1134" w:type="dxa"/>
            <w:vMerge w:val="restart"/>
            <w:shd w:val="clear" w:color="auto" w:fill="FBE4D5" w:themeFill="accent2" w:themeFillTint="33"/>
          </w:tcPr>
          <w:p w14:paraId="7FED714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Je me </w:t>
            </w:r>
            <w:proofErr w:type="spellStart"/>
            <w:r w:rsidRPr="00631FFC">
              <w:rPr>
                <w:sz w:val="18"/>
                <w:szCs w:val="18"/>
              </w:rPr>
              <w:t>presente</w:t>
            </w:r>
            <w:proofErr w:type="spellEnd"/>
          </w:p>
          <w:p w14:paraId="531FDF9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(Presenting myself)</w:t>
            </w:r>
          </w:p>
        </w:tc>
        <w:tc>
          <w:tcPr>
            <w:tcW w:w="2410" w:type="dxa"/>
            <w:vMerge/>
            <w:shd w:val="clear" w:color="auto" w:fill="FBE4D5" w:themeFill="accent2" w:themeFillTint="33"/>
          </w:tcPr>
          <w:p w14:paraId="08D1E7F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FBE4D5" w:themeFill="accent2" w:themeFillTint="33"/>
          </w:tcPr>
          <w:p w14:paraId="77BBEFF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And Tango Makes Three (Y5)</w:t>
            </w:r>
          </w:p>
        </w:tc>
        <w:tc>
          <w:tcPr>
            <w:tcW w:w="1701" w:type="dxa"/>
            <w:vMerge w:val="restart"/>
            <w:shd w:val="clear" w:color="auto" w:fill="FBE4D5" w:themeFill="accent2" w:themeFillTint="33"/>
          </w:tcPr>
          <w:p w14:paraId="7FF1309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26 (LKS2)</w:t>
            </w:r>
          </w:p>
          <w:p w14:paraId="62E1FFA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For Christians, when Jesus left; what was the impact of Pentecost?</w:t>
            </w:r>
          </w:p>
          <w:p w14:paraId="131A5C3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(Kingdom of God)</w:t>
            </w:r>
          </w:p>
          <w:p w14:paraId="754FEDE3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05811211" w14:textId="77777777" w:rsidTr="00BE40F6">
        <w:trPr>
          <w:trHeight w:val="673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62AA679D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vMerge/>
            <w:shd w:val="clear" w:color="auto" w:fill="FBE4D5" w:themeFill="accent2" w:themeFillTint="33"/>
          </w:tcPr>
          <w:p w14:paraId="3E55D8D6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FBE4D5" w:themeFill="accent2" w:themeFillTint="33"/>
          </w:tcPr>
          <w:p w14:paraId="7E6C6BA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Farm visit</w:t>
            </w:r>
          </w:p>
        </w:tc>
        <w:tc>
          <w:tcPr>
            <w:tcW w:w="1701" w:type="dxa"/>
            <w:shd w:val="clear" w:color="auto" w:fill="000000" w:themeFill="text1"/>
          </w:tcPr>
          <w:p w14:paraId="206B8ED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FBE4D5" w:themeFill="accent2" w:themeFillTint="33"/>
          </w:tcPr>
          <w:p w14:paraId="59536A3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Farming &amp; Trade</w:t>
            </w:r>
          </w:p>
          <w:p w14:paraId="701E2B26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Y6 U3, 5</w:t>
            </w:r>
          </w:p>
          <w:p w14:paraId="506A3DF9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16D86C5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Where does our food come from?</w:t>
            </w:r>
          </w:p>
        </w:tc>
        <w:tc>
          <w:tcPr>
            <w:tcW w:w="2126" w:type="dxa"/>
            <w:vMerge/>
            <w:shd w:val="clear" w:color="auto" w:fill="FBE4D5" w:themeFill="accent2" w:themeFillTint="33"/>
          </w:tcPr>
          <w:p w14:paraId="07C0711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FBE4D5" w:themeFill="accent2" w:themeFillTint="33"/>
          </w:tcPr>
          <w:p w14:paraId="7CBF370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000000" w:themeFill="text1"/>
          </w:tcPr>
          <w:p w14:paraId="4EAEDFC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BE4D5" w:themeFill="accent2" w:themeFillTint="33"/>
          </w:tcPr>
          <w:p w14:paraId="25CCE12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FBE4D5" w:themeFill="accent2" w:themeFillTint="33"/>
          </w:tcPr>
          <w:p w14:paraId="3FE5ECD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FBE4D5" w:themeFill="accent2" w:themeFillTint="33"/>
          </w:tcPr>
          <w:p w14:paraId="72BC720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426FB35D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FBE4D5" w:themeFill="accent2" w:themeFillTint="33"/>
          </w:tcPr>
          <w:p w14:paraId="5240C66F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Relationships/Growing and Changing</w:t>
            </w:r>
          </w:p>
          <w:p w14:paraId="1A096D63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Touch</w:t>
            </w:r>
          </w:p>
          <w:p w14:paraId="76B6395E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47C3B326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9BC972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Appropriate touch</w:t>
            </w:r>
          </w:p>
          <w:p w14:paraId="12FF0DD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DC352DD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Puberty</w:t>
            </w:r>
          </w:p>
          <w:p w14:paraId="294ECCFE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4F1AE48B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 xml:space="preserve">Conception </w:t>
            </w:r>
          </w:p>
          <w:p w14:paraId="55BE922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vMerge/>
            <w:shd w:val="clear" w:color="auto" w:fill="FBE4D5" w:themeFill="accent2" w:themeFillTint="33"/>
          </w:tcPr>
          <w:p w14:paraId="0AF973A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FBE4D5" w:themeFill="accent2" w:themeFillTint="33"/>
          </w:tcPr>
          <w:p w14:paraId="1ED5A75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534A7D48" w14:textId="77777777" w:rsidTr="00BE40F6">
        <w:trPr>
          <w:trHeight w:val="56"/>
        </w:trPr>
        <w:tc>
          <w:tcPr>
            <w:tcW w:w="562" w:type="dxa"/>
            <w:vMerge/>
            <w:shd w:val="clear" w:color="auto" w:fill="FBE4D5" w:themeFill="accent2" w:themeFillTint="33"/>
          </w:tcPr>
          <w:p w14:paraId="439ED3C4" w14:textId="77777777" w:rsidR="00441A12" w:rsidRDefault="00441A12" w:rsidP="00441A12">
            <w:pPr>
              <w:jc w:val="center"/>
            </w:pPr>
          </w:p>
        </w:tc>
        <w:tc>
          <w:tcPr>
            <w:tcW w:w="851" w:type="dxa"/>
            <w:shd w:val="clear" w:color="auto" w:fill="FBE4D5" w:themeFill="accent2" w:themeFillTint="33"/>
          </w:tcPr>
          <w:p w14:paraId="3F2EEBE2" w14:textId="77777777" w:rsidR="00441A12" w:rsidRDefault="00441A12" w:rsidP="00441A12">
            <w:pPr>
              <w:jc w:val="center"/>
            </w:pPr>
            <w:r>
              <w:t>Su2</w:t>
            </w:r>
          </w:p>
          <w:p w14:paraId="061C033D" w14:textId="77777777" w:rsidR="00441A12" w:rsidRDefault="00441A12" w:rsidP="00441A12">
            <w:pPr>
              <w:jc w:val="center"/>
            </w:pPr>
          </w:p>
          <w:p w14:paraId="7BB4EF3B" w14:textId="77777777" w:rsidR="00441A12" w:rsidRDefault="00441A12" w:rsidP="00441A12">
            <w:pPr>
              <w:jc w:val="center"/>
            </w:pPr>
          </w:p>
          <w:p w14:paraId="674AB3DA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FBE4D5" w:themeFill="accent2" w:themeFillTint="33"/>
          </w:tcPr>
          <w:p w14:paraId="37E2912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shd w:val="clear" w:color="auto" w:fill="000000" w:themeFill="text1"/>
          </w:tcPr>
          <w:p w14:paraId="09E67E2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FBE4D5" w:themeFill="accent2" w:themeFillTint="33"/>
          </w:tcPr>
          <w:p w14:paraId="6A82458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FBE4D5" w:themeFill="accent2" w:themeFillTint="33"/>
          </w:tcPr>
          <w:p w14:paraId="59395B9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cyan"/>
              </w:rPr>
              <w:t>Biodiversity - Birds</w:t>
            </w:r>
          </w:p>
          <w:p w14:paraId="087B2E7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2B35FAFA" w14:textId="78B120DA" w:rsidR="00441A12" w:rsidRPr="00631FFC" w:rsidRDefault="00441A12" w:rsidP="00441A12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green"/>
              </w:rPr>
              <w:t>Scientists and Inventors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000000" w:themeFill="text1"/>
          </w:tcPr>
          <w:p w14:paraId="50EA0FA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FBE4D5" w:themeFill="accent2" w:themeFillTint="33"/>
          </w:tcPr>
          <w:p w14:paraId="3E665FE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Mechanical Posters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14:paraId="787A785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Net/Wall Y4</w:t>
            </w:r>
          </w:p>
          <w:p w14:paraId="0D675D6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176EA1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Style Y3</w:t>
            </w:r>
          </w:p>
        </w:tc>
        <w:tc>
          <w:tcPr>
            <w:tcW w:w="1275" w:type="dxa"/>
            <w:shd w:val="clear" w:color="auto" w:fill="FBE4D5" w:themeFill="accent2" w:themeFillTint="33"/>
          </w:tcPr>
          <w:p w14:paraId="59FF84F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Ks2 Production</w:t>
            </w:r>
          </w:p>
        </w:tc>
        <w:tc>
          <w:tcPr>
            <w:tcW w:w="1418" w:type="dxa"/>
            <w:shd w:val="clear" w:color="auto" w:fill="FBE4D5" w:themeFill="accent2" w:themeFillTint="33"/>
          </w:tcPr>
          <w:p w14:paraId="3A9CE74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Animation – 4.6 </w:t>
            </w:r>
          </w:p>
          <w:p w14:paraId="30623A3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35FD6C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Text Adventures 6.5 </w:t>
            </w:r>
          </w:p>
        </w:tc>
        <w:tc>
          <w:tcPr>
            <w:tcW w:w="1134" w:type="dxa"/>
            <w:shd w:val="clear" w:color="auto" w:fill="FBE4D5" w:themeFill="accent2" w:themeFillTint="33"/>
          </w:tcPr>
          <w:p w14:paraId="4EC03E4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Les jeux </w:t>
            </w:r>
            <w:proofErr w:type="spellStart"/>
            <w:r w:rsidRPr="00631FFC">
              <w:rPr>
                <w:sz w:val="18"/>
                <w:szCs w:val="18"/>
              </w:rPr>
              <w:t>olympiques</w:t>
            </w:r>
            <w:proofErr w:type="spellEnd"/>
          </w:p>
          <w:p w14:paraId="40211DE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 Olympic Games)</w:t>
            </w:r>
          </w:p>
        </w:tc>
        <w:tc>
          <w:tcPr>
            <w:tcW w:w="2410" w:type="dxa"/>
            <w:vMerge/>
            <w:shd w:val="clear" w:color="auto" w:fill="FBE4D5" w:themeFill="accent2" w:themeFillTint="33"/>
          </w:tcPr>
          <w:p w14:paraId="5184FC0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FBE4D5" w:themeFill="accent2" w:themeFillTint="33"/>
          </w:tcPr>
          <w:p w14:paraId="75C5CC4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Whisperer (Y6)</w:t>
            </w:r>
          </w:p>
        </w:tc>
        <w:tc>
          <w:tcPr>
            <w:tcW w:w="1701" w:type="dxa"/>
            <w:shd w:val="clear" w:color="auto" w:fill="FBE4D5" w:themeFill="accent2" w:themeFillTint="33"/>
          </w:tcPr>
          <w:p w14:paraId="403B501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24 (LKS2)</w:t>
            </w:r>
          </w:p>
          <w:p w14:paraId="3E7C12C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and why do people try to make the world a better place?</w:t>
            </w:r>
          </w:p>
          <w:p w14:paraId="38E8BA9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(Thematic)</w:t>
            </w:r>
          </w:p>
        </w:tc>
      </w:tr>
    </w:tbl>
    <w:p w14:paraId="4FFFB8BC" w14:textId="77777777" w:rsidR="00BE40F6" w:rsidRDefault="00BE40F6" w:rsidP="00C63695"/>
    <w:p w14:paraId="1C513640" w14:textId="77777777" w:rsidR="007E3D3A" w:rsidRDefault="007E3D3A" w:rsidP="007E3D3A"/>
    <w:p w14:paraId="1DBCDA26" w14:textId="77777777" w:rsidR="00910FA1" w:rsidRDefault="00910FA1" w:rsidP="00910FA1">
      <w:pPr>
        <w:pStyle w:val="NoSpacing"/>
        <w:spacing w:after="160" w:line="259" w:lineRule="auto"/>
        <w:rPr>
          <w:rFonts w:asciiTheme="minorHAnsi" w:eastAsiaTheme="minorHAnsi" w:hAnsiTheme="minorHAnsi" w:cstheme="minorBidi"/>
        </w:rPr>
      </w:pPr>
    </w:p>
    <w:p w14:paraId="3582531F" w14:textId="77777777" w:rsidR="009575E1" w:rsidRDefault="009575E1" w:rsidP="00910FA1">
      <w:pPr>
        <w:pStyle w:val="NoSpacing"/>
        <w:spacing w:after="160" w:line="259" w:lineRule="auto"/>
        <w:rPr>
          <w:rFonts w:asciiTheme="minorHAnsi" w:eastAsiaTheme="minorHAnsi" w:hAnsiTheme="minorHAnsi" w:cstheme="minorBidi"/>
        </w:rPr>
      </w:pPr>
    </w:p>
    <w:tbl>
      <w:tblPr>
        <w:tblStyle w:val="TableGrid"/>
        <w:tblpPr w:leftFromText="180" w:rightFromText="180" w:vertAnchor="page" w:horzAnchor="margin" w:tblpY="2482"/>
        <w:tblW w:w="21400" w:type="dxa"/>
        <w:tblLayout w:type="fixed"/>
        <w:tblLook w:val="04A0" w:firstRow="1" w:lastRow="0" w:firstColumn="1" w:lastColumn="0" w:noHBand="0" w:noVBand="1"/>
      </w:tblPr>
      <w:tblGrid>
        <w:gridCol w:w="562"/>
        <w:gridCol w:w="851"/>
        <w:gridCol w:w="1417"/>
        <w:gridCol w:w="1701"/>
        <w:gridCol w:w="1560"/>
        <w:gridCol w:w="2126"/>
        <w:gridCol w:w="1417"/>
        <w:gridCol w:w="1276"/>
        <w:gridCol w:w="1418"/>
        <w:gridCol w:w="1275"/>
        <w:gridCol w:w="1418"/>
        <w:gridCol w:w="1134"/>
        <w:gridCol w:w="2410"/>
        <w:gridCol w:w="1134"/>
        <w:gridCol w:w="1701"/>
      </w:tblGrid>
      <w:tr w:rsidR="009575E1" w:rsidRPr="00631FFC" w14:paraId="3E6AB118" w14:textId="77777777" w:rsidTr="00442164">
        <w:trPr>
          <w:trHeight w:val="57"/>
        </w:trPr>
        <w:tc>
          <w:tcPr>
            <w:tcW w:w="1413" w:type="dxa"/>
            <w:gridSpan w:val="2"/>
            <w:shd w:val="clear" w:color="auto" w:fill="FFFFFF"/>
          </w:tcPr>
          <w:p w14:paraId="38BF5816" w14:textId="77777777" w:rsidR="009575E1" w:rsidRDefault="009575E1" w:rsidP="009575E1">
            <w:pPr>
              <w:jc w:val="center"/>
            </w:pPr>
          </w:p>
        </w:tc>
        <w:tc>
          <w:tcPr>
            <w:tcW w:w="1417" w:type="dxa"/>
            <w:shd w:val="clear" w:color="auto" w:fill="FFFFFF"/>
          </w:tcPr>
          <w:p w14:paraId="1FA323AE" w14:textId="3D6F9137" w:rsidR="009575E1" w:rsidRPr="00631FFC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Memorable Moment</w:t>
            </w:r>
          </w:p>
        </w:tc>
        <w:tc>
          <w:tcPr>
            <w:tcW w:w="1701" w:type="dxa"/>
            <w:shd w:val="clear" w:color="auto" w:fill="FFFFFF"/>
          </w:tcPr>
          <w:p w14:paraId="7C22CC4F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History</w:t>
            </w:r>
          </w:p>
          <w:p w14:paraId="509C7BF6" w14:textId="5E04F107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560" w:type="dxa"/>
            <w:shd w:val="clear" w:color="auto" w:fill="FFFFFF"/>
          </w:tcPr>
          <w:p w14:paraId="7E9F7CF8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Geography</w:t>
            </w:r>
          </w:p>
          <w:p w14:paraId="1E4C7D96" w14:textId="478A37B8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Oak</w:t>
            </w:r>
          </w:p>
        </w:tc>
        <w:tc>
          <w:tcPr>
            <w:tcW w:w="2126" w:type="dxa"/>
            <w:shd w:val="clear" w:color="auto" w:fill="FFFFFF"/>
          </w:tcPr>
          <w:p w14:paraId="1C8870FA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Science</w:t>
            </w:r>
          </w:p>
          <w:p w14:paraId="3962E636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222672B8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777AA893" w14:textId="380BD329" w:rsidR="009575E1" w:rsidRPr="00631FFC" w:rsidRDefault="009575E1" w:rsidP="009575E1">
            <w:pPr>
              <w:rPr>
                <w:sz w:val="18"/>
                <w:szCs w:val="18"/>
                <w:highlight w:val="cyan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417" w:type="dxa"/>
            <w:shd w:val="clear" w:color="auto" w:fill="FFFFFF"/>
          </w:tcPr>
          <w:p w14:paraId="38B0AF53" w14:textId="77777777" w:rsidR="009575E1" w:rsidRDefault="009575E1" w:rsidP="009575E1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Art</w:t>
            </w:r>
          </w:p>
          <w:p w14:paraId="37A1FB60" w14:textId="6D42DE6A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Kapow</w:t>
            </w:r>
          </w:p>
        </w:tc>
        <w:tc>
          <w:tcPr>
            <w:tcW w:w="1276" w:type="dxa"/>
            <w:shd w:val="clear" w:color="auto" w:fill="FFFFFF"/>
          </w:tcPr>
          <w:p w14:paraId="395B6B7D" w14:textId="77777777" w:rsidR="009575E1" w:rsidRDefault="009575E1" w:rsidP="009575E1">
            <w:pPr>
              <w:rPr>
                <w:sz w:val="18"/>
                <w:szCs w:val="18"/>
              </w:rPr>
            </w:pPr>
            <w:r w:rsidRPr="00F40D92">
              <w:rPr>
                <w:sz w:val="18"/>
                <w:szCs w:val="18"/>
              </w:rPr>
              <w:t>DT</w:t>
            </w:r>
          </w:p>
          <w:p w14:paraId="5C3561F9" w14:textId="0337724E" w:rsidR="009575E1" w:rsidRPr="00631FFC" w:rsidRDefault="009575E1" w:rsidP="009575E1">
            <w:pPr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Twinll</w:t>
            </w:r>
            <w:proofErr w:type="spellEnd"/>
          </w:p>
        </w:tc>
        <w:tc>
          <w:tcPr>
            <w:tcW w:w="1418" w:type="dxa"/>
            <w:shd w:val="clear" w:color="auto" w:fill="FFFFFF"/>
          </w:tcPr>
          <w:p w14:paraId="0128D04A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PE</w:t>
            </w:r>
          </w:p>
          <w:p w14:paraId="06FC6DF8" w14:textId="15CB51F9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Twinkl</w:t>
            </w:r>
          </w:p>
        </w:tc>
        <w:tc>
          <w:tcPr>
            <w:tcW w:w="1275" w:type="dxa"/>
            <w:shd w:val="clear" w:color="auto" w:fill="FFFFFF"/>
          </w:tcPr>
          <w:p w14:paraId="34147294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Music</w:t>
            </w:r>
          </w:p>
          <w:p w14:paraId="1D1374C6" w14:textId="0F7C562A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Charanga</w:t>
            </w:r>
          </w:p>
        </w:tc>
        <w:tc>
          <w:tcPr>
            <w:tcW w:w="1418" w:type="dxa"/>
            <w:shd w:val="clear" w:color="auto" w:fill="FFFFFF"/>
          </w:tcPr>
          <w:p w14:paraId="3002505E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Computing</w:t>
            </w:r>
          </w:p>
          <w:p w14:paraId="0E7393D1" w14:textId="63D1E815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Purple Mash</w:t>
            </w:r>
          </w:p>
        </w:tc>
        <w:tc>
          <w:tcPr>
            <w:tcW w:w="1134" w:type="dxa"/>
            <w:shd w:val="clear" w:color="auto" w:fill="FFFFFF"/>
          </w:tcPr>
          <w:p w14:paraId="06C167D7" w14:textId="77777777" w:rsidR="009575E1" w:rsidRDefault="009575E1" w:rsidP="009575E1">
            <w:pPr>
              <w:rPr>
                <w:sz w:val="18"/>
                <w:szCs w:val="18"/>
              </w:rPr>
            </w:pPr>
            <w:proofErr w:type="spellStart"/>
            <w:r w:rsidRPr="00B53E9D">
              <w:rPr>
                <w:sz w:val="18"/>
                <w:szCs w:val="18"/>
              </w:rPr>
              <w:t>MfL</w:t>
            </w:r>
            <w:proofErr w:type="spellEnd"/>
          </w:p>
          <w:p w14:paraId="02FA8223" w14:textId="44B96066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Language Angels</w:t>
            </w:r>
          </w:p>
        </w:tc>
        <w:tc>
          <w:tcPr>
            <w:tcW w:w="2410" w:type="dxa"/>
            <w:shd w:val="clear" w:color="auto" w:fill="FFFFFF"/>
          </w:tcPr>
          <w:p w14:paraId="16B3F2DD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PSHE</w:t>
            </w:r>
          </w:p>
          <w:p w14:paraId="1078B88B" w14:textId="77777777" w:rsidR="009575E1" w:rsidRPr="00B53E9D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cyan"/>
              </w:rPr>
              <w:t>Yr 3/4</w:t>
            </w:r>
            <w:r w:rsidRPr="00B53E9D">
              <w:rPr>
                <w:sz w:val="18"/>
                <w:szCs w:val="18"/>
              </w:rPr>
              <w:t xml:space="preserve"> </w:t>
            </w:r>
          </w:p>
          <w:p w14:paraId="024C5F14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  <w:highlight w:val="green"/>
              </w:rPr>
              <w:t>Yr 5/6</w:t>
            </w:r>
          </w:p>
          <w:p w14:paraId="5F5F1795" w14:textId="46E826AE" w:rsidR="009575E1" w:rsidRPr="00631FFC" w:rsidRDefault="009575E1" w:rsidP="009575E1">
            <w:pPr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>1 Decision</w:t>
            </w:r>
          </w:p>
        </w:tc>
        <w:tc>
          <w:tcPr>
            <w:tcW w:w="1134" w:type="dxa"/>
            <w:shd w:val="clear" w:color="auto" w:fill="FFFFFF"/>
          </w:tcPr>
          <w:p w14:paraId="5E18A90A" w14:textId="5320C5B1" w:rsidR="009575E1" w:rsidRPr="00631FFC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No Outsiders</w:t>
            </w:r>
          </w:p>
        </w:tc>
        <w:tc>
          <w:tcPr>
            <w:tcW w:w="1701" w:type="dxa"/>
            <w:shd w:val="clear" w:color="auto" w:fill="FFFFFF"/>
          </w:tcPr>
          <w:p w14:paraId="2B4CF809" w14:textId="77777777" w:rsidR="009575E1" w:rsidRDefault="009575E1" w:rsidP="009575E1">
            <w:pPr>
              <w:rPr>
                <w:sz w:val="18"/>
                <w:szCs w:val="18"/>
              </w:rPr>
            </w:pPr>
            <w:r w:rsidRPr="00B53E9D">
              <w:rPr>
                <w:sz w:val="18"/>
                <w:szCs w:val="18"/>
              </w:rPr>
              <w:t>RE</w:t>
            </w:r>
          </w:p>
          <w:p w14:paraId="7319C36A" w14:textId="42D437DA" w:rsidR="009575E1" w:rsidRPr="00631FFC" w:rsidRDefault="009575E1" w:rsidP="009575E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</w:t>
            </w:r>
            <w:r w:rsidRPr="009575E1">
              <w:rPr>
                <w:sz w:val="18"/>
                <w:szCs w:val="18"/>
                <w:shd w:val="clear" w:color="auto" w:fill="FFFFFF"/>
              </w:rPr>
              <w:t>TRE</w:t>
            </w:r>
          </w:p>
        </w:tc>
      </w:tr>
      <w:tr w:rsidR="00441A12" w:rsidRPr="00631FFC" w14:paraId="6B753657" w14:textId="77777777" w:rsidTr="009575E1">
        <w:trPr>
          <w:trHeight w:val="57"/>
        </w:trPr>
        <w:tc>
          <w:tcPr>
            <w:tcW w:w="562" w:type="dxa"/>
            <w:vMerge w:val="restart"/>
            <w:shd w:val="clear" w:color="auto" w:fill="D9E2F3" w:themeFill="accent5" w:themeFillTint="33"/>
            <w:textDirection w:val="btLr"/>
          </w:tcPr>
          <w:p w14:paraId="4CDD58FE" w14:textId="77777777" w:rsidR="00441A12" w:rsidRDefault="00441A12" w:rsidP="00441A12">
            <w:pPr>
              <w:ind w:left="113" w:right="113"/>
              <w:jc w:val="center"/>
            </w:pPr>
            <w:r>
              <w:t>Cycle D</w:t>
            </w:r>
          </w:p>
        </w:tc>
        <w:tc>
          <w:tcPr>
            <w:tcW w:w="851" w:type="dxa"/>
            <w:shd w:val="clear" w:color="auto" w:fill="D9E2F3" w:themeFill="accent5" w:themeFillTint="33"/>
          </w:tcPr>
          <w:p w14:paraId="62ABEF00" w14:textId="77777777" w:rsidR="00441A12" w:rsidRDefault="00441A12" w:rsidP="00441A12">
            <w:pPr>
              <w:jc w:val="center"/>
            </w:pPr>
            <w:r>
              <w:t>Aut1</w:t>
            </w:r>
          </w:p>
          <w:p w14:paraId="78FCADF6" w14:textId="77777777" w:rsidR="00441A12" w:rsidRDefault="00441A12" w:rsidP="00441A12">
            <w:pPr>
              <w:jc w:val="center"/>
            </w:pPr>
          </w:p>
          <w:p w14:paraId="10AAA3D7" w14:textId="77777777" w:rsidR="00441A12" w:rsidRDefault="00441A12" w:rsidP="00441A12">
            <w:pPr>
              <w:jc w:val="center"/>
            </w:pPr>
          </w:p>
          <w:p w14:paraId="7D5C311D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54D526B6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Kents Cavern</w:t>
            </w:r>
          </w:p>
          <w:p w14:paraId="103AF3A7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40A217D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2579B2EE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Stone Age to Iron Age</w:t>
            </w:r>
          </w:p>
          <w:p w14:paraId="48D218CC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3F0E16C3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Would you prefer to have lived in the Stone Age, Bronze Age o</w:t>
            </w:r>
            <w:r>
              <w:rPr>
                <w:sz w:val="18"/>
                <w:szCs w:val="18"/>
              </w:rPr>
              <w:t>r</w:t>
            </w:r>
            <w:r w:rsidRPr="00270A46">
              <w:rPr>
                <w:sz w:val="18"/>
                <w:szCs w:val="18"/>
              </w:rPr>
              <w:t xml:space="preserve"> Iron Age?</w:t>
            </w:r>
          </w:p>
          <w:p w14:paraId="1A8C09B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000000" w:themeFill="text1"/>
          </w:tcPr>
          <w:p w14:paraId="095D60E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04C7C42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Rocks and Soils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7EBCB3B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BB5B16F" w14:textId="2847E32E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Keeping Healthy</w:t>
            </w:r>
          </w:p>
        </w:tc>
        <w:tc>
          <w:tcPr>
            <w:tcW w:w="1417" w:type="dxa"/>
            <w:shd w:val="clear" w:color="auto" w:fill="D9E2F3" w:themeFill="accent5" w:themeFillTint="33"/>
          </w:tcPr>
          <w:p w14:paraId="0464DFF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Prehistori</w:t>
            </w:r>
            <w:proofErr w:type="spellEnd"/>
            <w:r w:rsidRPr="00631FFC">
              <w:rPr>
                <w:sz w:val="18"/>
                <w:szCs w:val="18"/>
              </w:rPr>
              <w:t xml:space="preserve"> painting (painting &amp; mixed media)</w:t>
            </w:r>
          </w:p>
        </w:tc>
        <w:tc>
          <w:tcPr>
            <w:tcW w:w="1276" w:type="dxa"/>
            <w:shd w:val="clear" w:color="auto" w:fill="000000" w:themeFill="text1"/>
          </w:tcPr>
          <w:p w14:paraId="2CEFFAB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E2F3" w:themeFill="accent5" w:themeFillTint="33"/>
          </w:tcPr>
          <w:p w14:paraId="0D711F7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Strategy and Tactics Y4</w:t>
            </w:r>
          </w:p>
          <w:p w14:paraId="47D1A0F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018805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shd w:val="clear" w:color="auto" w:fill="D9E2F3" w:themeFill="accent5" w:themeFillTint="33"/>
          </w:tcPr>
          <w:p w14:paraId="570153D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Composing and chords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68F93F3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</w:t>
            </w:r>
          </w:p>
          <w:p w14:paraId="3CFABCA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4.1</w:t>
            </w:r>
          </w:p>
          <w:p w14:paraId="7A23474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673348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Coding </w:t>
            </w:r>
          </w:p>
          <w:p w14:paraId="7CB2297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6.1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9EE2DB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J’apprends</w:t>
            </w:r>
            <w:proofErr w:type="spellEnd"/>
            <w:r w:rsidRPr="00631FFC">
              <w:rPr>
                <w:sz w:val="18"/>
                <w:szCs w:val="18"/>
              </w:rPr>
              <w:t xml:space="preserve"> le </w:t>
            </w:r>
            <w:proofErr w:type="spellStart"/>
            <w:r w:rsidRPr="00631FFC">
              <w:rPr>
                <w:sz w:val="18"/>
                <w:szCs w:val="18"/>
              </w:rPr>
              <w:t>francais</w:t>
            </w:r>
            <w:proofErr w:type="spellEnd"/>
          </w:p>
          <w:p w14:paraId="215DDF1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 am learning French)</w:t>
            </w: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29453680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Keeping/Staying Healthy</w:t>
            </w:r>
          </w:p>
          <w:p w14:paraId="5F48939B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Medicine</w:t>
            </w:r>
          </w:p>
          <w:p w14:paraId="7E53899B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65D2F984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 xml:space="preserve">Baseline </w:t>
            </w:r>
          </w:p>
          <w:p w14:paraId="69BB20A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Healthy Living</w:t>
            </w:r>
          </w:p>
          <w:p w14:paraId="4AE1AA5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E50EAD4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 xml:space="preserve">Smoking </w:t>
            </w:r>
          </w:p>
          <w:p w14:paraId="114DA055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6A0CA422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Alcohol</w:t>
            </w:r>
          </w:p>
          <w:p w14:paraId="0201A29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13C7467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Monsters (Y3)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5EE6DAE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31 (UKS2)</w:t>
            </w:r>
          </w:p>
          <w:p w14:paraId="5968F66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does it mean if Christians believe God is holy and loving?</w:t>
            </w:r>
          </w:p>
          <w:p w14:paraId="2AC1E4D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(God)</w:t>
            </w:r>
          </w:p>
        </w:tc>
      </w:tr>
      <w:tr w:rsidR="00441A12" w:rsidRPr="00631FFC" w14:paraId="145A18A2" w14:textId="77777777" w:rsidTr="009575E1">
        <w:trPr>
          <w:trHeight w:val="673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0AB29BD3" w14:textId="77777777" w:rsidR="00441A12" w:rsidRDefault="00441A12" w:rsidP="00441A12"/>
        </w:tc>
        <w:tc>
          <w:tcPr>
            <w:tcW w:w="851" w:type="dxa"/>
            <w:vMerge w:val="restart"/>
            <w:shd w:val="clear" w:color="auto" w:fill="D9E2F3" w:themeFill="accent5" w:themeFillTint="33"/>
          </w:tcPr>
          <w:p w14:paraId="011096A4" w14:textId="77777777" w:rsidR="00441A12" w:rsidRDefault="00441A12" w:rsidP="00441A12">
            <w:pPr>
              <w:jc w:val="center"/>
            </w:pPr>
            <w:r>
              <w:t>Aut2</w:t>
            </w:r>
          </w:p>
          <w:p w14:paraId="746FD2C3" w14:textId="77777777" w:rsidR="00441A12" w:rsidRDefault="00441A12" w:rsidP="00441A12">
            <w:pPr>
              <w:jc w:val="center"/>
            </w:pPr>
          </w:p>
          <w:p w14:paraId="00F58419" w14:textId="77777777" w:rsidR="00441A12" w:rsidRDefault="00441A12" w:rsidP="00441A12">
            <w:pPr>
              <w:jc w:val="center"/>
            </w:pPr>
          </w:p>
          <w:p w14:paraId="65D95878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5E23E5E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2238EE2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shd w:val="clear" w:color="auto" w:fill="000000" w:themeFill="text1"/>
          </w:tcPr>
          <w:p w14:paraId="7D15DA7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5" w:themeFillTint="33"/>
          </w:tcPr>
          <w:p w14:paraId="6A31F17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Simple Electrical Circuits</w:t>
            </w:r>
          </w:p>
          <w:p w14:paraId="1908CDA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1090D6A2" w14:textId="01C54ED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Changing Circuits</w:t>
            </w:r>
            <w:r w:rsidRPr="00631FFC">
              <w:rPr>
                <w:sz w:val="18"/>
                <w:szCs w:val="18"/>
              </w:rPr>
              <w:t xml:space="preserve">  </w:t>
            </w:r>
          </w:p>
        </w:tc>
        <w:tc>
          <w:tcPr>
            <w:tcW w:w="1417" w:type="dxa"/>
            <w:vMerge w:val="restart"/>
            <w:shd w:val="clear" w:color="auto" w:fill="000000" w:themeFill="text1"/>
          </w:tcPr>
          <w:p w14:paraId="1F86B74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shd w:val="clear" w:color="auto" w:fill="D9E2F3" w:themeFill="accent5" w:themeFillTint="33"/>
          </w:tcPr>
          <w:p w14:paraId="0E32020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Battery Operated Lights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2F83805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Invasion Games Y4</w:t>
            </w:r>
          </w:p>
          <w:p w14:paraId="62E01266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92ED01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Swimming</w:t>
            </w:r>
          </w:p>
        </w:tc>
        <w:tc>
          <w:tcPr>
            <w:tcW w:w="1275" w:type="dxa"/>
            <w:vMerge w:val="restart"/>
            <w:shd w:val="clear" w:color="auto" w:fill="D9E2F3" w:themeFill="accent5" w:themeFillTint="33"/>
          </w:tcPr>
          <w:p w14:paraId="23F2A21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Musical styles connect us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2E40C64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Online Safety</w:t>
            </w:r>
          </w:p>
          <w:p w14:paraId="0603C36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4.2 &amp; 6.2</w:t>
            </w:r>
          </w:p>
          <w:p w14:paraId="596B001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8EF070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proofErr w:type="spellStart"/>
            <w:r w:rsidRPr="00631FFC">
              <w:rPr>
                <w:sz w:val="18"/>
                <w:szCs w:val="18"/>
              </w:rPr>
              <w:t>Mircobits</w:t>
            </w:r>
            <w:proofErr w:type="spellEnd"/>
            <w:r w:rsidRPr="00631FFC">
              <w:rPr>
                <w:sz w:val="18"/>
                <w:szCs w:val="18"/>
              </w:rPr>
              <w:t xml:space="preserve"> 4.11</w:t>
            </w: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04EDC33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Les </w:t>
            </w:r>
            <w:proofErr w:type="spellStart"/>
            <w:r w:rsidRPr="00631FFC">
              <w:rPr>
                <w:sz w:val="18"/>
                <w:szCs w:val="18"/>
              </w:rPr>
              <w:t>animaux</w:t>
            </w:r>
            <w:proofErr w:type="spellEnd"/>
          </w:p>
          <w:p w14:paraId="3066812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(Animals)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67747D4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7AF789D3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056F4CD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21 (LKS2)</w:t>
            </w:r>
          </w:p>
          <w:p w14:paraId="19E421F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How do festivals and worship show what matters to a Muslim?</w:t>
            </w:r>
          </w:p>
          <w:p w14:paraId="5FF6A66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(Islam)</w:t>
            </w:r>
          </w:p>
        </w:tc>
      </w:tr>
      <w:tr w:rsidR="00441A12" w:rsidRPr="00631FFC" w14:paraId="5E9488DC" w14:textId="77777777" w:rsidTr="009575E1">
        <w:trPr>
          <w:trHeight w:val="673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5F6FAB35" w14:textId="77777777" w:rsidR="00441A12" w:rsidRDefault="00441A12" w:rsidP="00441A12"/>
        </w:tc>
        <w:tc>
          <w:tcPr>
            <w:tcW w:w="851" w:type="dxa"/>
            <w:vMerge/>
            <w:shd w:val="clear" w:color="auto" w:fill="D9E2F3" w:themeFill="accent5" w:themeFillTint="33"/>
          </w:tcPr>
          <w:p w14:paraId="5A07FE79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7FBA4936" w14:textId="77777777" w:rsidR="00441A12" w:rsidRPr="00270A46" w:rsidRDefault="00441A12" w:rsidP="00441A12">
            <w:pPr>
              <w:rPr>
                <w:sz w:val="18"/>
                <w:szCs w:val="18"/>
              </w:rPr>
            </w:pPr>
            <w:r w:rsidRPr="00270A46">
              <w:rPr>
                <w:sz w:val="18"/>
                <w:szCs w:val="18"/>
              </w:rPr>
              <w:t>Pen pal with Italian school</w:t>
            </w:r>
          </w:p>
          <w:p w14:paraId="289793FB" w14:textId="77777777" w:rsidR="00441A12" w:rsidRPr="00270A46" w:rsidRDefault="00441A12" w:rsidP="00441A12">
            <w:pPr>
              <w:rPr>
                <w:sz w:val="18"/>
                <w:szCs w:val="18"/>
              </w:rPr>
            </w:pPr>
          </w:p>
          <w:p w14:paraId="5A14C54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European café -</w:t>
            </w:r>
            <w:r w:rsidRPr="00270A46">
              <w:rPr>
                <w:sz w:val="18"/>
                <w:szCs w:val="18"/>
              </w:rPr>
              <w:t xml:space="preserve"> cook our own </w:t>
            </w:r>
            <w:r>
              <w:rPr>
                <w:sz w:val="18"/>
                <w:szCs w:val="18"/>
              </w:rPr>
              <w:t xml:space="preserve">European </w:t>
            </w:r>
            <w:r w:rsidRPr="00270A46">
              <w:rPr>
                <w:sz w:val="18"/>
                <w:szCs w:val="18"/>
              </w:rPr>
              <w:t>foods and taste test</w:t>
            </w:r>
          </w:p>
        </w:tc>
        <w:tc>
          <w:tcPr>
            <w:tcW w:w="1701" w:type="dxa"/>
            <w:vMerge w:val="restart"/>
            <w:shd w:val="clear" w:color="auto" w:fill="000000" w:themeFill="text1"/>
          </w:tcPr>
          <w:p w14:paraId="69E1C88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D9E2F3" w:themeFill="accent5" w:themeFillTint="33"/>
          </w:tcPr>
          <w:p w14:paraId="15D6CDAB" w14:textId="77777777" w:rsidR="00441A12" w:rsidRPr="009F237B" w:rsidRDefault="00441A12" w:rsidP="00441A12">
            <w:pPr>
              <w:rPr>
                <w:sz w:val="18"/>
                <w:szCs w:val="18"/>
              </w:rPr>
            </w:pPr>
            <w:r w:rsidRPr="009F237B">
              <w:rPr>
                <w:sz w:val="18"/>
                <w:szCs w:val="18"/>
              </w:rPr>
              <w:t>Europe</w:t>
            </w:r>
          </w:p>
          <w:p w14:paraId="6C9CDECD" w14:textId="77777777" w:rsidR="00441A12" w:rsidRPr="009F237B" w:rsidRDefault="00441A12" w:rsidP="00441A12">
            <w:pPr>
              <w:rPr>
                <w:sz w:val="18"/>
                <w:szCs w:val="18"/>
              </w:rPr>
            </w:pPr>
            <w:r w:rsidRPr="009F237B">
              <w:rPr>
                <w:sz w:val="18"/>
                <w:szCs w:val="18"/>
              </w:rPr>
              <w:t>Y4 U4, 5</w:t>
            </w:r>
          </w:p>
          <w:p w14:paraId="591C5BD4" w14:textId="77777777" w:rsidR="00441A12" w:rsidRPr="009F237B" w:rsidRDefault="00441A12" w:rsidP="00441A12">
            <w:pPr>
              <w:rPr>
                <w:sz w:val="18"/>
                <w:szCs w:val="18"/>
              </w:rPr>
            </w:pPr>
          </w:p>
          <w:p w14:paraId="2FFBA983" w14:textId="77777777" w:rsidR="00441A12" w:rsidRPr="009F237B" w:rsidRDefault="00441A12" w:rsidP="00441A12">
            <w:pPr>
              <w:rPr>
                <w:sz w:val="18"/>
                <w:szCs w:val="18"/>
              </w:rPr>
            </w:pPr>
            <w:r w:rsidRPr="009F237B">
              <w:rPr>
                <w:sz w:val="18"/>
                <w:szCs w:val="18"/>
              </w:rPr>
              <w:t>Europe: How Diverse are its landscapes and places?</w:t>
            </w:r>
          </w:p>
          <w:p w14:paraId="64A2C3BB" w14:textId="77777777" w:rsidR="00441A12" w:rsidRPr="009F237B" w:rsidRDefault="00441A12" w:rsidP="00441A12">
            <w:pPr>
              <w:rPr>
                <w:sz w:val="18"/>
                <w:szCs w:val="18"/>
              </w:rPr>
            </w:pPr>
            <w:r w:rsidRPr="009F237B">
              <w:rPr>
                <w:sz w:val="18"/>
                <w:szCs w:val="18"/>
              </w:rPr>
              <w:t>Focus on Northern Italy and the UK</w:t>
            </w:r>
          </w:p>
        </w:tc>
        <w:tc>
          <w:tcPr>
            <w:tcW w:w="2126" w:type="dxa"/>
            <w:vMerge/>
            <w:shd w:val="clear" w:color="auto" w:fill="D9E2F3" w:themeFill="accent5" w:themeFillTint="33"/>
          </w:tcPr>
          <w:p w14:paraId="533BBF2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000000" w:themeFill="text1"/>
          </w:tcPr>
          <w:p w14:paraId="36218D1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D9E2F3" w:themeFill="accent5" w:themeFillTint="33"/>
          </w:tcPr>
          <w:p w14:paraId="402F901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7BB7942D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D9E2F3" w:themeFill="accent5" w:themeFillTint="33"/>
          </w:tcPr>
          <w:p w14:paraId="4CBC69A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732ED7E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671DB2C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795F5713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Being Responsible</w:t>
            </w:r>
          </w:p>
          <w:p w14:paraId="599C603F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Stealing</w:t>
            </w:r>
          </w:p>
          <w:p w14:paraId="5F2543E6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33AAC7CA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9BF662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Coming home on time</w:t>
            </w:r>
          </w:p>
          <w:p w14:paraId="7EBFA55C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</w:p>
          <w:p w14:paraId="1937B289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Looking out for others</w:t>
            </w:r>
          </w:p>
          <w:p w14:paraId="08C8EBD8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1F0C682E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Stealing</w:t>
            </w:r>
          </w:p>
          <w:p w14:paraId="3A0574B8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  <w:p w14:paraId="7E5B7FA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173DD89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3AAB742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5E6CBC0B" w14:textId="77777777" w:rsidTr="009575E1">
        <w:trPr>
          <w:trHeight w:val="56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035347B4" w14:textId="77777777" w:rsidR="00441A12" w:rsidRDefault="00441A12" w:rsidP="00441A12"/>
        </w:tc>
        <w:tc>
          <w:tcPr>
            <w:tcW w:w="851" w:type="dxa"/>
            <w:shd w:val="clear" w:color="auto" w:fill="D9E2F3" w:themeFill="accent5" w:themeFillTint="33"/>
          </w:tcPr>
          <w:p w14:paraId="2CF26775" w14:textId="77777777" w:rsidR="00441A12" w:rsidRDefault="00441A12" w:rsidP="00441A12">
            <w:pPr>
              <w:jc w:val="center"/>
            </w:pPr>
            <w:r>
              <w:t>Spr1</w:t>
            </w:r>
          </w:p>
          <w:p w14:paraId="6A77CDA5" w14:textId="77777777" w:rsidR="00441A12" w:rsidRDefault="00441A12" w:rsidP="00441A12">
            <w:pPr>
              <w:jc w:val="center"/>
            </w:pPr>
          </w:p>
          <w:p w14:paraId="11191121" w14:textId="77777777" w:rsidR="00441A12" w:rsidRDefault="00441A12" w:rsidP="00441A12">
            <w:pPr>
              <w:jc w:val="center"/>
            </w:pPr>
          </w:p>
          <w:p w14:paraId="09B2DED5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2E1B3B9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000000" w:themeFill="text1"/>
          </w:tcPr>
          <w:p w14:paraId="65C8E74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D9E2F3" w:themeFill="accent5" w:themeFillTint="33"/>
          </w:tcPr>
          <w:p w14:paraId="675D016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67B9AD1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Simple Forces including Magnets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5931A07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697D1F6D" w14:textId="5FE6A9DC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Forces including simple machines</w:t>
            </w:r>
            <w:r w:rsidRPr="00631FFC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D9E2F3" w:themeFill="accent5" w:themeFillTint="33"/>
          </w:tcPr>
          <w:p w14:paraId="002B7E5B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Exploring tone, texture and proportion (drawing)</w:t>
            </w:r>
          </w:p>
        </w:tc>
        <w:tc>
          <w:tcPr>
            <w:tcW w:w="1276" w:type="dxa"/>
            <w:shd w:val="clear" w:color="auto" w:fill="000000" w:themeFill="text1"/>
          </w:tcPr>
          <w:p w14:paraId="1F9B0FCD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shd w:val="clear" w:color="auto" w:fill="D9E2F3" w:themeFill="accent5" w:themeFillTint="33"/>
          </w:tcPr>
          <w:p w14:paraId="1AB9DB6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Y6</w:t>
            </w:r>
          </w:p>
          <w:p w14:paraId="6723D66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64E576F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Travelling and Jumping Y3</w:t>
            </w:r>
          </w:p>
        </w:tc>
        <w:tc>
          <w:tcPr>
            <w:tcW w:w="1275" w:type="dxa"/>
            <w:shd w:val="clear" w:color="auto" w:fill="D9E2F3" w:themeFill="accent5" w:themeFillTint="33"/>
          </w:tcPr>
          <w:p w14:paraId="52121FD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Ukelele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1C5BB4A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Effective Searching – 4.7 </w:t>
            </w:r>
          </w:p>
          <w:p w14:paraId="052F0E3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94124C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Writing for different audiences 4.4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532BD29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Je </w:t>
            </w:r>
            <w:proofErr w:type="spellStart"/>
            <w:r w:rsidRPr="00631FFC">
              <w:rPr>
                <w:sz w:val="18"/>
                <w:szCs w:val="18"/>
              </w:rPr>
              <w:t>peux</w:t>
            </w:r>
            <w:proofErr w:type="spellEnd"/>
          </w:p>
          <w:p w14:paraId="533B840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 am able)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2D46280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E2F3" w:themeFill="accent5" w:themeFillTint="33"/>
          </w:tcPr>
          <w:p w14:paraId="777AD36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King and King (Y4)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3E0C48F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37 (UKS2)</w:t>
            </w:r>
          </w:p>
          <w:p w14:paraId="7857269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Christians and how to live: what would Jesus do?</w:t>
            </w:r>
          </w:p>
          <w:p w14:paraId="4270049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(Gospel)</w:t>
            </w:r>
          </w:p>
        </w:tc>
      </w:tr>
      <w:tr w:rsidR="00441A12" w:rsidRPr="00631FFC" w14:paraId="424AE2D6" w14:textId="77777777" w:rsidTr="009575E1">
        <w:trPr>
          <w:trHeight w:val="1758"/>
        </w:trPr>
        <w:tc>
          <w:tcPr>
            <w:tcW w:w="562" w:type="dxa"/>
            <w:vMerge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0C76CBC3" w14:textId="77777777" w:rsidR="00441A12" w:rsidRDefault="00441A12" w:rsidP="00441A12"/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4473C28B" w14:textId="77777777" w:rsidR="00441A12" w:rsidRDefault="00441A12" w:rsidP="00441A12">
            <w:pPr>
              <w:jc w:val="center"/>
            </w:pPr>
            <w:r>
              <w:t>Spr2</w:t>
            </w:r>
          </w:p>
          <w:p w14:paraId="27FB2C02" w14:textId="77777777" w:rsidR="00441A12" w:rsidRDefault="00441A12" w:rsidP="00441A12">
            <w:pPr>
              <w:jc w:val="center"/>
            </w:pPr>
          </w:p>
          <w:p w14:paraId="69D41693" w14:textId="77777777" w:rsidR="00441A12" w:rsidRDefault="00441A12" w:rsidP="00441A12">
            <w:pPr>
              <w:jc w:val="center"/>
            </w:pPr>
          </w:p>
          <w:p w14:paraId="0872FB0B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E158F37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Museum of Barnstaple &amp; North Devon Romans Workshop</w:t>
            </w:r>
          </w:p>
          <w:p w14:paraId="5C240FFD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6E864309" w14:textId="77777777" w:rsidR="00441A12" w:rsidRPr="009F237B" w:rsidRDefault="00441A12" w:rsidP="00441A12">
            <w:r w:rsidRPr="009F237B">
              <w:rPr>
                <w:sz w:val="18"/>
                <w:szCs w:val="18"/>
              </w:rPr>
              <w:t>Roman Redcoats walking tour of Exeter – Cathedral</w:t>
            </w:r>
          </w:p>
        </w:tc>
        <w:tc>
          <w:tcPr>
            <w:tcW w:w="1701" w:type="dxa"/>
            <w:vMerge w:val="restart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2FC6A037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Roman Empire  </w:t>
            </w:r>
          </w:p>
          <w:p w14:paraId="71FD1FD7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16BB6E5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did the Romans invade and settle in Britain?</w:t>
            </w:r>
          </w:p>
          <w:p w14:paraId="2F850DE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tcBorders>
              <w:bottom w:val="single" w:sz="4" w:space="0" w:color="auto"/>
            </w:tcBorders>
            <w:shd w:val="clear" w:color="auto" w:fill="000000" w:themeFill="text1"/>
          </w:tcPr>
          <w:p w14:paraId="1E72E18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6BA3CB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light &amp; shadows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61B92707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</w:p>
          <w:p w14:paraId="16539911" w14:textId="171B27DD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Earth, Sun &amp; Moon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000000" w:themeFill="text1"/>
          </w:tcPr>
          <w:p w14:paraId="2023EE0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D70508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The Great Bread Bake Off 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8CD07E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Fundamental movement skills Y6</w:t>
            </w:r>
          </w:p>
          <w:p w14:paraId="6CB60F9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1F814E3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Balance, Shape and Rotation Y3</w:t>
            </w:r>
          </w:p>
          <w:p w14:paraId="3EA1F0D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65A13AA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Underwater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7554DF2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Spreadsheets 6.9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400DE7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Les fruits</w:t>
            </w:r>
          </w:p>
          <w:p w14:paraId="406431A9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(Fruits)</w:t>
            </w:r>
          </w:p>
        </w:tc>
        <w:tc>
          <w:tcPr>
            <w:tcW w:w="2410" w:type="dxa"/>
            <w:vMerge w:val="restart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5ED1E879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Fire Safety/A world without judgement</w:t>
            </w:r>
          </w:p>
          <w:p w14:paraId="35D0601F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Enya and Deedee visit the fire station</w:t>
            </w:r>
          </w:p>
          <w:p w14:paraId="160449E6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3D93BEB8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68085B3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Breaking down barriers</w:t>
            </w:r>
          </w:p>
          <w:p w14:paraId="23A0BDB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689B537F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Inclusion and acceptance</w:t>
            </w:r>
          </w:p>
          <w:p w14:paraId="29DF218E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70170612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British Values</w:t>
            </w:r>
          </w:p>
          <w:p w14:paraId="3E50D74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  <w:p w14:paraId="3E607B1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165E09B4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The Artist Who Painted a Blue Horse (Y5)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E2F3" w:themeFill="accent5" w:themeFillTint="33"/>
          </w:tcPr>
          <w:p w14:paraId="30A6FFA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28 (LKS2)</w:t>
            </w:r>
          </w:p>
          <w:p w14:paraId="11AA8B8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Why do Christians call the day that Jesus died ‘Good Friday’?</w:t>
            </w:r>
          </w:p>
          <w:p w14:paraId="56B7760F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(Salvation)</w:t>
            </w:r>
          </w:p>
          <w:p w14:paraId="57390A3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6181C89A" w14:textId="77777777" w:rsidTr="009575E1">
        <w:trPr>
          <w:trHeight w:val="673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4DECFE50" w14:textId="77777777" w:rsidR="00441A12" w:rsidRDefault="00441A12" w:rsidP="00441A12"/>
        </w:tc>
        <w:tc>
          <w:tcPr>
            <w:tcW w:w="851" w:type="dxa"/>
            <w:vMerge w:val="restart"/>
            <w:shd w:val="clear" w:color="auto" w:fill="D9E2F3" w:themeFill="accent5" w:themeFillTint="33"/>
          </w:tcPr>
          <w:p w14:paraId="17E52359" w14:textId="77777777" w:rsidR="00441A12" w:rsidRDefault="00441A12" w:rsidP="00441A12">
            <w:pPr>
              <w:jc w:val="center"/>
            </w:pPr>
            <w:r>
              <w:t>Su 1</w:t>
            </w:r>
          </w:p>
          <w:p w14:paraId="4C89D078" w14:textId="77777777" w:rsidR="00441A12" w:rsidRDefault="00441A12" w:rsidP="00441A12">
            <w:pPr>
              <w:jc w:val="center"/>
            </w:pPr>
          </w:p>
          <w:p w14:paraId="5E0F5BD7" w14:textId="77777777" w:rsidR="00441A12" w:rsidRDefault="00441A12" w:rsidP="00441A12">
            <w:pPr>
              <w:jc w:val="center"/>
            </w:pPr>
          </w:p>
          <w:p w14:paraId="0E43358E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436A320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5C0DD4D0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000000" w:themeFill="text1"/>
          </w:tcPr>
          <w:p w14:paraId="19AA181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 w:val="restart"/>
            <w:shd w:val="clear" w:color="auto" w:fill="D9E2F3" w:themeFill="accent5" w:themeFillTint="33"/>
          </w:tcPr>
          <w:p w14:paraId="128CA40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387D1F5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Introduction to the Human</w:t>
            </w:r>
            <w:r w:rsidRPr="00631FFC">
              <w:rPr>
                <w:sz w:val="18"/>
                <w:szCs w:val="18"/>
              </w:rPr>
              <w:t xml:space="preserve"> </w:t>
            </w:r>
            <w:r w:rsidRPr="00631FFC">
              <w:rPr>
                <w:sz w:val="18"/>
                <w:szCs w:val="18"/>
                <w:highlight w:val="cyan"/>
              </w:rPr>
              <w:t>S</w:t>
            </w:r>
            <w:r>
              <w:rPr>
                <w:sz w:val="18"/>
                <w:szCs w:val="18"/>
                <w:highlight w:val="cyan"/>
              </w:rPr>
              <w:t>k</w:t>
            </w:r>
            <w:r w:rsidRPr="00631FFC">
              <w:rPr>
                <w:sz w:val="18"/>
                <w:szCs w:val="18"/>
                <w:highlight w:val="cyan"/>
              </w:rPr>
              <w:t>eleton &amp; Muscles</w:t>
            </w:r>
            <w:r w:rsidRPr="00631FFC">
              <w:rPr>
                <w:sz w:val="18"/>
                <w:szCs w:val="18"/>
              </w:rPr>
              <w:t xml:space="preserve"> </w:t>
            </w:r>
          </w:p>
          <w:p w14:paraId="3328506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482A4A5B" w14:textId="2CA16CAA" w:rsidR="00441A12" w:rsidRPr="00631FFC" w:rsidRDefault="00441A12" w:rsidP="00441A12">
            <w:pPr>
              <w:rPr>
                <w:sz w:val="18"/>
                <w:szCs w:val="18"/>
              </w:rPr>
            </w:pPr>
            <w:r w:rsidRPr="00441A12">
              <w:rPr>
                <w:sz w:val="18"/>
                <w:szCs w:val="18"/>
                <w:highlight w:val="green"/>
              </w:rPr>
              <w:t>Living things and their habitats</w:t>
            </w: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1973511D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Photo opportunity (craft and design)</w:t>
            </w:r>
          </w:p>
        </w:tc>
        <w:tc>
          <w:tcPr>
            <w:tcW w:w="1276" w:type="dxa"/>
            <w:vMerge w:val="restart"/>
            <w:shd w:val="clear" w:color="auto" w:fill="000000" w:themeFill="text1"/>
          </w:tcPr>
          <w:p w14:paraId="77FB8705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0777C19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AthleticsY5</w:t>
            </w:r>
          </w:p>
          <w:p w14:paraId="184A20D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6EDB667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Fundamentals Y4</w:t>
            </w:r>
          </w:p>
        </w:tc>
        <w:tc>
          <w:tcPr>
            <w:tcW w:w="1275" w:type="dxa"/>
            <w:vMerge w:val="restart"/>
            <w:shd w:val="clear" w:color="auto" w:fill="D9E2F3" w:themeFill="accent5" w:themeFillTint="33"/>
          </w:tcPr>
          <w:p w14:paraId="71F60B0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Improvising with confidence</w:t>
            </w:r>
          </w:p>
        </w:tc>
        <w:tc>
          <w:tcPr>
            <w:tcW w:w="1418" w:type="dxa"/>
            <w:vMerge w:val="restart"/>
            <w:shd w:val="clear" w:color="auto" w:fill="D9E2F3" w:themeFill="accent5" w:themeFillTint="33"/>
          </w:tcPr>
          <w:p w14:paraId="0712609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Making Music 4.9</w:t>
            </w:r>
          </w:p>
          <w:p w14:paraId="670F5DBC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38BE4F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3D Modelling 5.6</w:t>
            </w: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38DABDC1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En </w:t>
            </w:r>
            <w:proofErr w:type="spellStart"/>
            <w:r w:rsidRPr="00631FFC">
              <w:rPr>
                <w:sz w:val="18"/>
                <w:szCs w:val="18"/>
              </w:rPr>
              <w:t>classe</w:t>
            </w:r>
            <w:proofErr w:type="spellEnd"/>
          </w:p>
          <w:p w14:paraId="3AAE648A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(In the classroom)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4F53CA4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 w:val="restart"/>
            <w:shd w:val="clear" w:color="auto" w:fill="D9E2F3" w:themeFill="accent5" w:themeFillTint="33"/>
          </w:tcPr>
          <w:p w14:paraId="5C844FA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Dreams of Freedom (Y6)</w:t>
            </w:r>
          </w:p>
        </w:tc>
        <w:tc>
          <w:tcPr>
            <w:tcW w:w="1701" w:type="dxa"/>
            <w:vMerge w:val="restart"/>
            <w:shd w:val="clear" w:color="auto" w:fill="D9E2F3" w:themeFill="accent5" w:themeFillTint="33"/>
          </w:tcPr>
          <w:p w14:paraId="5AF07A2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32 (UKS2)</w:t>
            </w:r>
          </w:p>
          <w:p w14:paraId="568C1F9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does it mean to be a Muslim in Britain today?</w:t>
            </w:r>
          </w:p>
          <w:p w14:paraId="58A588E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(Islam)</w:t>
            </w:r>
          </w:p>
        </w:tc>
      </w:tr>
      <w:tr w:rsidR="00441A12" w:rsidRPr="00631FFC" w14:paraId="1396DDCF" w14:textId="77777777" w:rsidTr="009575E1">
        <w:trPr>
          <w:trHeight w:val="673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4AF9AF1C" w14:textId="77777777" w:rsidR="00441A12" w:rsidRDefault="00441A12" w:rsidP="00441A12"/>
        </w:tc>
        <w:tc>
          <w:tcPr>
            <w:tcW w:w="851" w:type="dxa"/>
            <w:vMerge/>
            <w:shd w:val="clear" w:color="auto" w:fill="D9E2F3" w:themeFill="accent5" w:themeFillTint="33"/>
          </w:tcPr>
          <w:p w14:paraId="67BFA5FA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 w:val="restart"/>
            <w:shd w:val="clear" w:color="auto" w:fill="D9E2F3" w:themeFill="accent5" w:themeFillTint="33"/>
          </w:tcPr>
          <w:p w14:paraId="3E4F5BB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9F237B">
              <w:rPr>
                <w:sz w:val="18"/>
                <w:szCs w:val="18"/>
              </w:rPr>
              <w:t>Build our own volcanoes and Earthquakes simulators (Electric circuit work – motors) for an exhibition</w:t>
            </w:r>
          </w:p>
        </w:tc>
        <w:tc>
          <w:tcPr>
            <w:tcW w:w="1701" w:type="dxa"/>
            <w:vMerge w:val="restart"/>
            <w:shd w:val="clear" w:color="auto" w:fill="000000" w:themeFill="text1"/>
          </w:tcPr>
          <w:p w14:paraId="057F151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 w:val="restart"/>
            <w:shd w:val="clear" w:color="auto" w:fill="D9E2F3" w:themeFill="accent5" w:themeFillTint="33"/>
          </w:tcPr>
          <w:p w14:paraId="7757D18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Mountains, Volcanoes and Earthquakes </w:t>
            </w:r>
          </w:p>
          <w:p w14:paraId="7F0D927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Y4 U2</w:t>
            </w:r>
          </w:p>
          <w:p w14:paraId="46B8AD15" w14:textId="77777777" w:rsidR="00441A12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Y6 U2</w:t>
            </w:r>
          </w:p>
          <w:p w14:paraId="35D4CDFB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3FEED75F" w14:textId="77777777" w:rsidR="00441A12" w:rsidRDefault="00441A12" w:rsidP="00441A12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What makes the earth angry?</w:t>
            </w:r>
          </w:p>
          <w:p w14:paraId="48C93266" w14:textId="77777777" w:rsidR="00441A12" w:rsidRDefault="00441A12" w:rsidP="00441A12">
            <w:pPr>
              <w:rPr>
                <w:sz w:val="18"/>
                <w:szCs w:val="18"/>
              </w:rPr>
            </w:pPr>
          </w:p>
          <w:p w14:paraId="699F598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vMerge/>
            <w:shd w:val="clear" w:color="auto" w:fill="D9E2F3" w:themeFill="accent5" w:themeFillTint="33"/>
          </w:tcPr>
          <w:p w14:paraId="213B890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0403E533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  <w:shd w:val="clear" w:color="auto" w:fill="000000" w:themeFill="text1"/>
          </w:tcPr>
          <w:p w14:paraId="247C965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5AA06604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5" w:type="dxa"/>
            <w:vMerge/>
            <w:shd w:val="clear" w:color="auto" w:fill="D9E2F3" w:themeFill="accent5" w:themeFillTint="33"/>
          </w:tcPr>
          <w:p w14:paraId="56767C3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418" w:type="dxa"/>
            <w:vMerge/>
            <w:shd w:val="clear" w:color="auto" w:fill="D9E2F3" w:themeFill="accent5" w:themeFillTint="33"/>
          </w:tcPr>
          <w:p w14:paraId="1A8774B7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59954F3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410" w:type="dxa"/>
            <w:vMerge w:val="restart"/>
            <w:shd w:val="clear" w:color="auto" w:fill="D9E2F3" w:themeFill="accent5" w:themeFillTint="33"/>
          </w:tcPr>
          <w:p w14:paraId="500C0C47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Computer Safety</w:t>
            </w:r>
          </w:p>
          <w:p w14:paraId="793FD4D5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Making friends online</w:t>
            </w:r>
          </w:p>
          <w:p w14:paraId="20D4F5CD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Summative</w:t>
            </w:r>
          </w:p>
          <w:p w14:paraId="24E68E38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3BEABE87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Online Bullying</w:t>
            </w:r>
          </w:p>
          <w:p w14:paraId="379C261F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7C6F4E5F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Image sharing</w:t>
            </w:r>
          </w:p>
          <w:p w14:paraId="551E8DEB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Adults’ and Children’s views</w:t>
            </w:r>
          </w:p>
          <w:p w14:paraId="10375082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Making friends online</w:t>
            </w:r>
          </w:p>
          <w:p w14:paraId="3518406D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  <w:p w14:paraId="7E6C6E16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</w:p>
          <w:p w14:paraId="20C82FB0" w14:textId="77777777" w:rsidR="00441A12" w:rsidRPr="00631FFC" w:rsidRDefault="00441A12" w:rsidP="00441A12">
            <w:pPr>
              <w:rPr>
                <w:b/>
                <w:bCs/>
                <w:sz w:val="18"/>
                <w:szCs w:val="18"/>
              </w:rPr>
            </w:pPr>
            <w:r w:rsidRPr="00631FFC">
              <w:rPr>
                <w:b/>
                <w:bCs/>
                <w:sz w:val="18"/>
                <w:szCs w:val="18"/>
              </w:rPr>
              <w:t>First Aid</w:t>
            </w:r>
          </w:p>
          <w:p w14:paraId="3ADA49C8" w14:textId="77777777" w:rsidR="00441A12" w:rsidRPr="00631FFC" w:rsidRDefault="00441A12" w:rsidP="00441A12">
            <w:pPr>
              <w:rPr>
                <w:sz w:val="18"/>
                <w:szCs w:val="18"/>
                <w:highlight w:val="cyan"/>
              </w:rPr>
            </w:pPr>
            <w:r w:rsidRPr="00631FFC">
              <w:rPr>
                <w:sz w:val="18"/>
                <w:szCs w:val="18"/>
                <w:highlight w:val="cyan"/>
              </w:rPr>
              <w:t>Baseline</w:t>
            </w:r>
          </w:p>
          <w:p w14:paraId="634D452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cyan"/>
              </w:rPr>
              <w:t>First Aid Y4</w:t>
            </w:r>
          </w:p>
          <w:p w14:paraId="2662347F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First Aid Y5</w:t>
            </w:r>
          </w:p>
          <w:p w14:paraId="2084AB61" w14:textId="77777777" w:rsidR="00441A12" w:rsidRPr="00631FFC" w:rsidRDefault="00441A12" w:rsidP="00441A12">
            <w:pPr>
              <w:rPr>
                <w:sz w:val="18"/>
                <w:szCs w:val="18"/>
                <w:highlight w:val="green"/>
              </w:rPr>
            </w:pPr>
            <w:r w:rsidRPr="00631FFC">
              <w:rPr>
                <w:sz w:val="18"/>
                <w:szCs w:val="18"/>
                <w:highlight w:val="green"/>
              </w:rPr>
              <w:t>First Aid Y6</w:t>
            </w:r>
          </w:p>
          <w:p w14:paraId="1CAF676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  <w:highlight w:val="green"/>
              </w:rPr>
              <w:t>Summative</w:t>
            </w:r>
          </w:p>
        </w:tc>
        <w:tc>
          <w:tcPr>
            <w:tcW w:w="1134" w:type="dxa"/>
            <w:vMerge/>
            <w:shd w:val="clear" w:color="auto" w:fill="D9E2F3" w:themeFill="accent5" w:themeFillTint="33"/>
          </w:tcPr>
          <w:p w14:paraId="101EB8F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D9E2F3" w:themeFill="accent5" w:themeFillTint="33"/>
          </w:tcPr>
          <w:p w14:paraId="05AB3181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</w:tr>
      <w:tr w:rsidR="00441A12" w:rsidRPr="00631FFC" w14:paraId="1BCCD7B3" w14:textId="77777777" w:rsidTr="009575E1">
        <w:trPr>
          <w:trHeight w:val="56"/>
        </w:trPr>
        <w:tc>
          <w:tcPr>
            <w:tcW w:w="562" w:type="dxa"/>
            <w:vMerge/>
            <w:shd w:val="clear" w:color="auto" w:fill="D9E2F3" w:themeFill="accent5" w:themeFillTint="33"/>
          </w:tcPr>
          <w:p w14:paraId="1DC80DAA" w14:textId="77777777" w:rsidR="00441A12" w:rsidRDefault="00441A12" w:rsidP="00441A12"/>
        </w:tc>
        <w:tc>
          <w:tcPr>
            <w:tcW w:w="851" w:type="dxa"/>
            <w:shd w:val="clear" w:color="auto" w:fill="D9E2F3" w:themeFill="accent5" w:themeFillTint="33"/>
          </w:tcPr>
          <w:p w14:paraId="1EC106D4" w14:textId="77777777" w:rsidR="00441A12" w:rsidRDefault="00441A12" w:rsidP="00441A12">
            <w:pPr>
              <w:jc w:val="center"/>
            </w:pPr>
            <w:r>
              <w:t>Su 2</w:t>
            </w:r>
          </w:p>
          <w:p w14:paraId="6E2FC536" w14:textId="77777777" w:rsidR="00441A12" w:rsidRDefault="00441A12" w:rsidP="00441A12">
            <w:pPr>
              <w:jc w:val="center"/>
            </w:pPr>
          </w:p>
          <w:p w14:paraId="39AD8C6C" w14:textId="77777777" w:rsidR="00441A12" w:rsidRDefault="00441A12" w:rsidP="00441A12">
            <w:pPr>
              <w:jc w:val="center"/>
            </w:pPr>
          </w:p>
          <w:p w14:paraId="51F0E2FA" w14:textId="77777777" w:rsidR="00441A12" w:rsidRDefault="00441A12" w:rsidP="00441A12">
            <w:pPr>
              <w:jc w:val="center"/>
            </w:pPr>
          </w:p>
        </w:tc>
        <w:tc>
          <w:tcPr>
            <w:tcW w:w="1417" w:type="dxa"/>
            <w:vMerge/>
            <w:shd w:val="clear" w:color="auto" w:fill="D9E2F3" w:themeFill="accent5" w:themeFillTint="33"/>
          </w:tcPr>
          <w:p w14:paraId="21405F33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  <w:vMerge/>
            <w:shd w:val="clear" w:color="auto" w:fill="000000" w:themeFill="text1"/>
          </w:tcPr>
          <w:p w14:paraId="3D90DADB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560" w:type="dxa"/>
            <w:vMerge/>
            <w:shd w:val="clear" w:color="auto" w:fill="D9E2F3" w:themeFill="accent5" w:themeFillTint="33"/>
          </w:tcPr>
          <w:p w14:paraId="7928C74A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2126" w:type="dxa"/>
            <w:shd w:val="clear" w:color="auto" w:fill="D9E2F3" w:themeFill="accent5" w:themeFillTint="33"/>
          </w:tcPr>
          <w:p w14:paraId="72E47D6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2960F0">
              <w:rPr>
                <w:sz w:val="18"/>
                <w:szCs w:val="18"/>
                <w:highlight w:val="cyan"/>
              </w:rPr>
              <w:t>Reduce, Reuse, Recycle</w:t>
            </w:r>
          </w:p>
          <w:p w14:paraId="42AAAE68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1715B2A6" w14:textId="28F1A03A" w:rsidR="00441A12" w:rsidRPr="00631FFC" w:rsidRDefault="00441A12" w:rsidP="00441A12">
            <w:pPr>
              <w:rPr>
                <w:sz w:val="18"/>
                <w:szCs w:val="18"/>
              </w:rPr>
            </w:pPr>
            <w:r w:rsidRPr="00441A12">
              <w:rPr>
                <w:sz w:val="18"/>
                <w:szCs w:val="18"/>
                <w:highlight w:val="green"/>
              </w:rPr>
              <w:t>Changing Oceans</w:t>
            </w:r>
          </w:p>
        </w:tc>
        <w:tc>
          <w:tcPr>
            <w:tcW w:w="1417" w:type="dxa"/>
            <w:shd w:val="clear" w:color="auto" w:fill="000000" w:themeFill="text1"/>
          </w:tcPr>
          <w:p w14:paraId="36735502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D9E2F3" w:themeFill="accent5" w:themeFillTint="33"/>
          </w:tcPr>
          <w:p w14:paraId="01910B3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Juggling Balls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3468F103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Cricket Y5</w:t>
            </w:r>
          </w:p>
          <w:p w14:paraId="38F2CF5E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  <w:p w14:paraId="560A0EDE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Dance Style Y4</w:t>
            </w:r>
          </w:p>
        </w:tc>
        <w:tc>
          <w:tcPr>
            <w:tcW w:w="1275" w:type="dxa"/>
            <w:shd w:val="clear" w:color="auto" w:fill="D9E2F3" w:themeFill="accent5" w:themeFillTint="33"/>
          </w:tcPr>
          <w:p w14:paraId="5AE9485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Ks2 production</w:t>
            </w:r>
          </w:p>
        </w:tc>
        <w:tc>
          <w:tcPr>
            <w:tcW w:w="1418" w:type="dxa"/>
            <w:shd w:val="clear" w:color="auto" w:fill="D9E2F3" w:themeFill="accent5" w:themeFillTint="33"/>
          </w:tcPr>
          <w:p w14:paraId="42892ED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Quizzing 6.7 </w:t>
            </w:r>
          </w:p>
        </w:tc>
        <w:tc>
          <w:tcPr>
            <w:tcW w:w="1134" w:type="dxa"/>
            <w:shd w:val="clear" w:color="auto" w:fill="D9E2F3" w:themeFill="accent5" w:themeFillTint="33"/>
          </w:tcPr>
          <w:p w14:paraId="23D5A90C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 xml:space="preserve">Les </w:t>
            </w:r>
            <w:proofErr w:type="spellStart"/>
            <w:r w:rsidRPr="00631FFC">
              <w:rPr>
                <w:sz w:val="18"/>
                <w:szCs w:val="18"/>
              </w:rPr>
              <w:t>glaces</w:t>
            </w:r>
            <w:proofErr w:type="spellEnd"/>
          </w:p>
          <w:p w14:paraId="56C2EFC6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(Ice-creams)</w:t>
            </w:r>
          </w:p>
        </w:tc>
        <w:tc>
          <w:tcPr>
            <w:tcW w:w="2410" w:type="dxa"/>
            <w:vMerge/>
            <w:shd w:val="clear" w:color="auto" w:fill="D9E2F3" w:themeFill="accent5" w:themeFillTint="33"/>
          </w:tcPr>
          <w:p w14:paraId="0F756489" w14:textId="77777777" w:rsidR="00441A12" w:rsidRPr="00631FFC" w:rsidRDefault="00441A12" w:rsidP="00441A12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D9E2F3" w:themeFill="accent5" w:themeFillTint="33"/>
          </w:tcPr>
          <w:p w14:paraId="259E9AF0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Red: A Crayon’s Story (Y4)</w:t>
            </w:r>
          </w:p>
        </w:tc>
        <w:tc>
          <w:tcPr>
            <w:tcW w:w="1701" w:type="dxa"/>
            <w:shd w:val="clear" w:color="auto" w:fill="D9E2F3" w:themeFill="accent5" w:themeFillTint="33"/>
          </w:tcPr>
          <w:p w14:paraId="50AAA162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Unit 36 (UKS2)</w:t>
            </w:r>
          </w:p>
          <w:p w14:paraId="3CFE0F48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What matters most to humanists and Christians?</w:t>
            </w:r>
          </w:p>
          <w:p w14:paraId="799D1F75" w14:textId="77777777" w:rsidR="00441A12" w:rsidRPr="00631FFC" w:rsidRDefault="00441A12" w:rsidP="00441A12">
            <w:pPr>
              <w:rPr>
                <w:sz w:val="18"/>
                <w:szCs w:val="18"/>
              </w:rPr>
            </w:pPr>
            <w:r w:rsidRPr="00631FFC">
              <w:rPr>
                <w:sz w:val="18"/>
                <w:szCs w:val="18"/>
              </w:rPr>
              <w:t>(Thematic)</w:t>
            </w:r>
          </w:p>
        </w:tc>
      </w:tr>
    </w:tbl>
    <w:p w14:paraId="1673E33C" w14:textId="77777777" w:rsidR="009575E1" w:rsidRPr="00910FA1" w:rsidRDefault="009575E1" w:rsidP="009575E1">
      <w:pPr>
        <w:pStyle w:val="NoSpacing"/>
        <w:spacing w:after="160" w:line="259" w:lineRule="auto"/>
        <w:rPr>
          <w:rFonts w:asciiTheme="minorHAnsi" w:eastAsiaTheme="minorHAnsi" w:hAnsiTheme="minorHAnsi" w:cstheme="minorBidi"/>
        </w:rPr>
      </w:pPr>
    </w:p>
    <w:sectPr w:rsidR="009575E1" w:rsidRPr="00910FA1" w:rsidSect="003D3D67">
      <w:headerReference w:type="default" r:id="rId10"/>
      <w:footerReference w:type="default" r:id="rId11"/>
      <w:pgSz w:w="23811" w:h="16838" w:orient="landscape" w:code="8"/>
      <w:pgMar w:top="1440" w:right="1440" w:bottom="1701" w:left="1440" w:header="709" w:footer="709" w:gutter="0"/>
      <w:pgBorders w:offsetFrom="page">
        <w:top w:val="single" w:sz="24" w:space="24" w:color="C00000"/>
        <w:left w:val="single" w:sz="24" w:space="24" w:color="C00000"/>
        <w:bottom w:val="single" w:sz="24" w:space="24" w:color="C00000"/>
        <w:right w:val="single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BF2D9" w14:textId="77777777" w:rsidR="000C1ED1" w:rsidRDefault="000C1ED1" w:rsidP="000B5788">
      <w:pPr>
        <w:spacing w:after="0" w:line="240" w:lineRule="auto"/>
      </w:pPr>
      <w:r>
        <w:separator/>
      </w:r>
    </w:p>
  </w:endnote>
  <w:endnote w:type="continuationSeparator" w:id="0">
    <w:p w14:paraId="25D127BB" w14:textId="77777777" w:rsidR="000C1ED1" w:rsidRDefault="000C1ED1" w:rsidP="000B57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0BA47" w14:textId="77777777" w:rsidR="000B5788" w:rsidRDefault="000B5788">
    <w:pPr>
      <w:pStyle w:val="Footer"/>
    </w:pPr>
    <w:r w:rsidRPr="00C7571B">
      <w:rPr>
        <w:noProof/>
        <w:sz w:val="24"/>
        <w:szCs w:val="24"/>
        <w:lang w:eastAsia="en-GB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18E5AF" wp14:editId="15DA3BC9">
              <wp:simplePos x="0" y="0"/>
              <wp:positionH relativeFrom="margin">
                <wp:posOffset>-541020</wp:posOffset>
              </wp:positionH>
              <wp:positionV relativeFrom="paragraph">
                <wp:posOffset>-454660</wp:posOffset>
              </wp:positionV>
              <wp:extent cx="14317980" cy="579120"/>
              <wp:effectExtent l="0" t="0" r="7620" b="0"/>
              <wp:wrapNone/>
              <wp:docPr id="7" name="Group 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317980" cy="579120"/>
                        <a:chOff x="0" y="0"/>
                        <a:chExt cx="6904800" cy="592427"/>
                      </a:xfrm>
                    </wpg:grpSpPr>
                    <pic:pic xmlns:pic="http://schemas.openxmlformats.org/drawingml/2006/picture">
                      <pic:nvPicPr>
                        <pic:cNvPr id="4" name="Picture 4" descr="multi colour strip"/>
                        <pic:cNvPicPr preferRelativeResize="0"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352426"/>
                          <a:ext cx="6904800" cy="2400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pic:spPr>
                    </pic:pic>
                    <pic:pic xmlns:pic="http://schemas.openxmlformats.org/drawingml/2006/picture">
                      <pic:nvPicPr>
                        <pic:cNvPr id="5" name="Picture 5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5791200" y="0"/>
                          <a:ext cx="676275" cy="24193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2A9D1128" id="Group 7" o:spid="_x0000_s1026" style="position:absolute;margin-left:-42.6pt;margin-top:-35.8pt;width:1127.4pt;height:45.6pt;z-index:251661312;mso-position-horizontal-relative:margin;mso-width-relative:margin;mso-height-relative:margin" coordsize="69048,592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multi colour strip" style="position:absolute;top:3524;width:69048;height:2400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">
                <v:imagedata r:id="rId3" o:title="multi colour strip"/>
              </v:shape>
              <v:shape id="Picture 5" o:spid="_x0000_s1028" type="#_x0000_t75" style="position:absolute;left:57912;width:6762;height:24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">
                <v:imagedata r:id="rId4" o:title=""/>
              </v:shape>
              <w10:wrap anchorx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0883CC" w14:textId="77777777" w:rsidR="000C1ED1" w:rsidRDefault="000C1ED1" w:rsidP="000B5788">
      <w:pPr>
        <w:spacing w:after="0" w:line="240" w:lineRule="auto"/>
      </w:pPr>
      <w:r>
        <w:separator/>
      </w:r>
    </w:p>
  </w:footnote>
  <w:footnote w:type="continuationSeparator" w:id="0">
    <w:p w14:paraId="05624DF4" w14:textId="77777777" w:rsidR="000C1ED1" w:rsidRDefault="000C1ED1" w:rsidP="000B57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B493A5" w14:textId="77777777" w:rsidR="000B5788" w:rsidRDefault="000B5788">
    <w:pPr>
      <w:pStyle w:val="Header"/>
    </w:pPr>
    <w:r w:rsidRPr="00C7571B">
      <w:rPr>
        <w:rFonts w:ascii="Times New Roman" w:hAnsi="Times New Roman"/>
        <w:noProof/>
        <w:sz w:val="24"/>
        <w:szCs w:val="24"/>
        <w:lang w:eastAsia="en-GB"/>
      </w:rPr>
      <w:drawing>
        <wp:anchor distT="36576" distB="36576" distL="36576" distR="36576" simplePos="0" relativeHeight="251659264" behindDoc="0" locked="0" layoutInCell="1" allowOverlap="1" wp14:anchorId="16A48A4F" wp14:editId="0E246AFF">
          <wp:simplePos x="0" y="0"/>
          <wp:positionH relativeFrom="page">
            <wp:posOffset>434340</wp:posOffset>
          </wp:positionH>
          <wp:positionV relativeFrom="paragraph">
            <wp:posOffset>-31115</wp:posOffset>
          </wp:positionV>
          <wp:extent cx="14260290" cy="266700"/>
          <wp:effectExtent l="0" t="0" r="8255" b="0"/>
          <wp:wrapNone/>
          <wp:docPr id="3" name="Picture 3" descr="multi colour stri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multi colour strip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73305" cy="266943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41CC2"/>
    <w:multiLevelType w:val="hybridMultilevel"/>
    <w:tmpl w:val="C6182702"/>
    <w:lvl w:ilvl="0" w:tplc="08090001">
      <w:start w:val="1"/>
      <w:numFmt w:val="bullet"/>
      <w:lvlText w:val=""/>
      <w:lvlJc w:val="left"/>
      <w:pPr>
        <w:ind w:left="-6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5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2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29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36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44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136" w:hanging="360"/>
      </w:pPr>
      <w:rPr>
        <w:rFonts w:ascii="Wingdings" w:hAnsi="Wingdings" w:hint="default"/>
      </w:rPr>
    </w:lvl>
  </w:abstractNum>
  <w:abstractNum w:abstractNumId="1" w15:restartNumberingAfterBreak="0">
    <w:nsid w:val="10565636"/>
    <w:multiLevelType w:val="hybridMultilevel"/>
    <w:tmpl w:val="35CACF5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AA63AE"/>
    <w:multiLevelType w:val="hybridMultilevel"/>
    <w:tmpl w:val="68A60EE2"/>
    <w:lvl w:ilvl="0" w:tplc="4B101A06">
      <w:start w:val="1"/>
      <w:numFmt w:val="bullet"/>
      <w:pStyle w:val="7Tablecopybulleted"/>
      <w:lvlText w:val=""/>
      <w:lvlJc w:val="left"/>
      <w:pPr>
        <w:ind w:left="340" w:hanging="17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F95F0A"/>
    <w:multiLevelType w:val="hybridMultilevel"/>
    <w:tmpl w:val="6556F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1A2F1A"/>
    <w:multiLevelType w:val="hybridMultilevel"/>
    <w:tmpl w:val="6EDED9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F1BCE"/>
    <w:multiLevelType w:val="hybridMultilevel"/>
    <w:tmpl w:val="3AC61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14E59"/>
    <w:multiLevelType w:val="hybridMultilevel"/>
    <w:tmpl w:val="F81E5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535419"/>
    <w:multiLevelType w:val="hybridMultilevel"/>
    <w:tmpl w:val="433E30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151B"/>
    <w:multiLevelType w:val="hybridMultilevel"/>
    <w:tmpl w:val="D6147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8F16F8"/>
    <w:multiLevelType w:val="hybridMultilevel"/>
    <w:tmpl w:val="2B40C0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414B266D"/>
    <w:multiLevelType w:val="hybridMultilevel"/>
    <w:tmpl w:val="99F4D3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A7341F"/>
    <w:multiLevelType w:val="hybridMultilevel"/>
    <w:tmpl w:val="0360C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5E3570"/>
    <w:multiLevelType w:val="hybridMultilevel"/>
    <w:tmpl w:val="F54288A6"/>
    <w:lvl w:ilvl="0" w:tplc="08090001">
      <w:start w:val="1"/>
      <w:numFmt w:val="bullet"/>
      <w:lvlText w:val=""/>
      <w:lvlJc w:val="left"/>
      <w:pPr>
        <w:ind w:left="6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48" w:hanging="360"/>
      </w:pPr>
      <w:rPr>
        <w:rFonts w:ascii="Wingdings" w:hAnsi="Wingdings" w:hint="default"/>
      </w:rPr>
    </w:lvl>
  </w:abstractNum>
  <w:abstractNum w:abstractNumId="13" w15:restartNumberingAfterBreak="0">
    <w:nsid w:val="4CC97C56"/>
    <w:multiLevelType w:val="hybridMultilevel"/>
    <w:tmpl w:val="64A8D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A42C6"/>
    <w:multiLevelType w:val="hybridMultilevel"/>
    <w:tmpl w:val="D8CC87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D74B5"/>
    <w:multiLevelType w:val="hybridMultilevel"/>
    <w:tmpl w:val="B90EF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80C6E5A"/>
    <w:multiLevelType w:val="hybridMultilevel"/>
    <w:tmpl w:val="A9A494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A9571B"/>
    <w:multiLevelType w:val="hybridMultilevel"/>
    <w:tmpl w:val="E3444A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7177B"/>
    <w:multiLevelType w:val="hybridMultilevel"/>
    <w:tmpl w:val="A13E45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C1C1B27"/>
    <w:multiLevelType w:val="hybridMultilevel"/>
    <w:tmpl w:val="490224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CC72A66"/>
    <w:multiLevelType w:val="hybridMultilevel"/>
    <w:tmpl w:val="D7DA7F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6862780">
    <w:abstractNumId w:val="18"/>
  </w:num>
  <w:num w:numId="2" w16cid:durableId="774599625">
    <w:abstractNumId w:val="3"/>
  </w:num>
  <w:num w:numId="3" w16cid:durableId="172964492">
    <w:abstractNumId w:val="5"/>
  </w:num>
  <w:num w:numId="4" w16cid:durableId="2139494658">
    <w:abstractNumId w:val="4"/>
  </w:num>
  <w:num w:numId="5" w16cid:durableId="95834705">
    <w:abstractNumId w:val="16"/>
  </w:num>
  <w:num w:numId="6" w16cid:durableId="654719231">
    <w:abstractNumId w:val="1"/>
  </w:num>
  <w:num w:numId="7" w16cid:durableId="678387602">
    <w:abstractNumId w:val="20"/>
  </w:num>
  <w:num w:numId="8" w16cid:durableId="627274502">
    <w:abstractNumId w:val="2"/>
  </w:num>
  <w:num w:numId="9" w16cid:durableId="238297310">
    <w:abstractNumId w:val="19"/>
  </w:num>
  <w:num w:numId="10" w16cid:durableId="1719549741">
    <w:abstractNumId w:val="8"/>
  </w:num>
  <w:num w:numId="11" w16cid:durableId="1396856770">
    <w:abstractNumId w:val="14"/>
  </w:num>
  <w:num w:numId="12" w16cid:durableId="1776091261">
    <w:abstractNumId w:val="7"/>
  </w:num>
  <w:num w:numId="13" w16cid:durableId="1078163760">
    <w:abstractNumId w:val="13"/>
  </w:num>
  <w:num w:numId="14" w16cid:durableId="1834880605">
    <w:abstractNumId w:val="11"/>
  </w:num>
  <w:num w:numId="15" w16cid:durableId="1480809387">
    <w:abstractNumId w:val="10"/>
  </w:num>
  <w:num w:numId="16" w16cid:durableId="418257270">
    <w:abstractNumId w:val="6"/>
  </w:num>
  <w:num w:numId="17" w16cid:durableId="38630238">
    <w:abstractNumId w:val="0"/>
  </w:num>
  <w:num w:numId="18" w16cid:durableId="586965182">
    <w:abstractNumId w:val="12"/>
  </w:num>
  <w:num w:numId="19" w16cid:durableId="1902903606">
    <w:abstractNumId w:val="15"/>
  </w:num>
  <w:num w:numId="20" w16cid:durableId="1740053229">
    <w:abstractNumId w:val="9"/>
  </w:num>
  <w:num w:numId="21" w16cid:durableId="110287192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attachedTemplate r:id="rId1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48A1"/>
    <w:rsid w:val="000053AB"/>
    <w:rsid w:val="00023011"/>
    <w:rsid w:val="00030B67"/>
    <w:rsid w:val="0003280D"/>
    <w:rsid w:val="00077B8A"/>
    <w:rsid w:val="000847DB"/>
    <w:rsid w:val="00096E9A"/>
    <w:rsid w:val="000B5788"/>
    <w:rsid w:val="000B5D26"/>
    <w:rsid w:val="000B6F4B"/>
    <w:rsid w:val="000C1ED1"/>
    <w:rsid w:val="000F5177"/>
    <w:rsid w:val="00103365"/>
    <w:rsid w:val="0010440F"/>
    <w:rsid w:val="00104EC1"/>
    <w:rsid w:val="00111B4F"/>
    <w:rsid w:val="0011497E"/>
    <w:rsid w:val="00115125"/>
    <w:rsid w:val="00116665"/>
    <w:rsid w:val="00122551"/>
    <w:rsid w:val="0014202E"/>
    <w:rsid w:val="0015430A"/>
    <w:rsid w:val="00165D5B"/>
    <w:rsid w:val="00171ACB"/>
    <w:rsid w:val="00172670"/>
    <w:rsid w:val="00174FA6"/>
    <w:rsid w:val="00187D03"/>
    <w:rsid w:val="001B612C"/>
    <w:rsid w:val="001C1A06"/>
    <w:rsid w:val="001C1EDC"/>
    <w:rsid w:val="001D5CED"/>
    <w:rsid w:val="0022559A"/>
    <w:rsid w:val="00225A7E"/>
    <w:rsid w:val="00226A15"/>
    <w:rsid w:val="0022740E"/>
    <w:rsid w:val="002842BC"/>
    <w:rsid w:val="002960F0"/>
    <w:rsid w:val="002A5B50"/>
    <w:rsid w:val="002B6467"/>
    <w:rsid w:val="002C12F7"/>
    <w:rsid w:val="002D3E9E"/>
    <w:rsid w:val="002D6884"/>
    <w:rsid w:val="002E48A1"/>
    <w:rsid w:val="002F51F6"/>
    <w:rsid w:val="002F6276"/>
    <w:rsid w:val="00317115"/>
    <w:rsid w:val="003172A3"/>
    <w:rsid w:val="003173C5"/>
    <w:rsid w:val="003323F2"/>
    <w:rsid w:val="003349DC"/>
    <w:rsid w:val="00351C8B"/>
    <w:rsid w:val="00356662"/>
    <w:rsid w:val="00372A16"/>
    <w:rsid w:val="00382CEA"/>
    <w:rsid w:val="00393638"/>
    <w:rsid w:val="00397B37"/>
    <w:rsid w:val="003A22EA"/>
    <w:rsid w:val="003D3D67"/>
    <w:rsid w:val="003D5FB8"/>
    <w:rsid w:val="003F4C7F"/>
    <w:rsid w:val="00400CD6"/>
    <w:rsid w:val="00401E7D"/>
    <w:rsid w:val="004077F8"/>
    <w:rsid w:val="00420078"/>
    <w:rsid w:val="0042262B"/>
    <w:rsid w:val="0043449A"/>
    <w:rsid w:val="00434A75"/>
    <w:rsid w:val="00435B2E"/>
    <w:rsid w:val="00441A12"/>
    <w:rsid w:val="004716F9"/>
    <w:rsid w:val="00487153"/>
    <w:rsid w:val="00490E2B"/>
    <w:rsid w:val="0049224E"/>
    <w:rsid w:val="004B4010"/>
    <w:rsid w:val="004E7286"/>
    <w:rsid w:val="004F0688"/>
    <w:rsid w:val="004F1C70"/>
    <w:rsid w:val="0050183B"/>
    <w:rsid w:val="005127D9"/>
    <w:rsid w:val="005215C8"/>
    <w:rsid w:val="00522AE5"/>
    <w:rsid w:val="00537A98"/>
    <w:rsid w:val="00543B4E"/>
    <w:rsid w:val="0056019E"/>
    <w:rsid w:val="00565F4B"/>
    <w:rsid w:val="005672DE"/>
    <w:rsid w:val="005808DB"/>
    <w:rsid w:val="005845B4"/>
    <w:rsid w:val="0059507F"/>
    <w:rsid w:val="005B05BB"/>
    <w:rsid w:val="005B0E53"/>
    <w:rsid w:val="005C0C9C"/>
    <w:rsid w:val="005C2DAF"/>
    <w:rsid w:val="005D64FD"/>
    <w:rsid w:val="005E2763"/>
    <w:rsid w:val="00612F9A"/>
    <w:rsid w:val="0061586D"/>
    <w:rsid w:val="00615F74"/>
    <w:rsid w:val="00656F5F"/>
    <w:rsid w:val="00677675"/>
    <w:rsid w:val="006861EB"/>
    <w:rsid w:val="00691627"/>
    <w:rsid w:val="00693D07"/>
    <w:rsid w:val="006B5503"/>
    <w:rsid w:val="006B6439"/>
    <w:rsid w:val="006C063F"/>
    <w:rsid w:val="006C2501"/>
    <w:rsid w:val="006E09E2"/>
    <w:rsid w:val="007155C7"/>
    <w:rsid w:val="00737913"/>
    <w:rsid w:val="00757188"/>
    <w:rsid w:val="00773FDC"/>
    <w:rsid w:val="00780703"/>
    <w:rsid w:val="00783A01"/>
    <w:rsid w:val="0079487F"/>
    <w:rsid w:val="007979BC"/>
    <w:rsid w:val="007A1674"/>
    <w:rsid w:val="007A5832"/>
    <w:rsid w:val="007B4FBC"/>
    <w:rsid w:val="007C2D5C"/>
    <w:rsid w:val="007C2E29"/>
    <w:rsid w:val="007D1D9F"/>
    <w:rsid w:val="007E3D3A"/>
    <w:rsid w:val="007E5864"/>
    <w:rsid w:val="0080090E"/>
    <w:rsid w:val="0081781C"/>
    <w:rsid w:val="00821CFA"/>
    <w:rsid w:val="00840959"/>
    <w:rsid w:val="00847FD3"/>
    <w:rsid w:val="008531C0"/>
    <w:rsid w:val="00875CC7"/>
    <w:rsid w:val="008812D2"/>
    <w:rsid w:val="008900F0"/>
    <w:rsid w:val="008A344D"/>
    <w:rsid w:val="008A3DFA"/>
    <w:rsid w:val="008A468E"/>
    <w:rsid w:val="008A4839"/>
    <w:rsid w:val="008A62F5"/>
    <w:rsid w:val="008A7B5F"/>
    <w:rsid w:val="008B6D9E"/>
    <w:rsid w:val="009070A2"/>
    <w:rsid w:val="00910FA1"/>
    <w:rsid w:val="009575E1"/>
    <w:rsid w:val="009665D4"/>
    <w:rsid w:val="00986F93"/>
    <w:rsid w:val="009A160D"/>
    <w:rsid w:val="009A3D7B"/>
    <w:rsid w:val="009D727E"/>
    <w:rsid w:val="009E365A"/>
    <w:rsid w:val="009F4E2D"/>
    <w:rsid w:val="00A738E8"/>
    <w:rsid w:val="00A82843"/>
    <w:rsid w:val="00A90E68"/>
    <w:rsid w:val="00A91B13"/>
    <w:rsid w:val="00AB4738"/>
    <w:rsid w:val="00AD4ECF"/>
    <w:rsid w:val="00AF23FD"/>
    <w:rsid w:val="00AF2901"/>
    <w:rsid w:val="00B02F77"/>
    <w:rsid w:val="00B219B8"/>
    <w:rsid w:val="00B30F2B"/>
    <w:rsid w:val="00B3655F"/>
    <w:rsid w:val="00B53843"/>
    <w:rsid w:val="00B54414"/>
    <w:rsid w:val="00B56F67"/>
    <w:rsid w:val="00B65F79"/>
    <w:rsid w:val="00B87297"/>
    <w:rsid w:val="00B95E43"/>
    <w:rsid w:val="00BB2992"/>
    <w:rsid w:val="00BD5B59"/>
    <w:rsid w:val="00BE40F6"/>
    <w:rsid w:val="00BE692C"/>
    <w:rsid w:val="00C10094"/>
    <w:rsid w:val="00C10CB9"/>
    <w:rsid w:val="00C20802"/>
    <w:rsid w:val="00C63695"/>
    <w:rsid w:val="00C72068"/>
    <w:rsid w:val="00C7571B"/>
    <w:rsid w:val="00C80910"/>
    <w:rsid w:val="00C86F05"/>
    <w:rsid w:val="00C97936"/>
    <w:rsid w:val="00CB715C"/>
    <w:rsid w:val="00CB7FF5"/>
    <w:rsid w:val="00CE683F"/>
    <w:rsid w:val="00CF2583"/>
    <w:rsid w:val="00D8358B"/>
    <w:rsid w:val="00D8524E"/>
    <w:rsid w:val="00D90F9E"/>
    <w:rsid w:val="00DB345A"/>
    <w:rsid w:val="00DC24EC"/>
    <w:rsid w:val="00DD282C"/>
    <w:rsid w:val="00DD7708"/>
    <w:rsid w:val="00DE0DE2"/>
    <w:rsid w:val="00E033D9"/>
    <w:rsid w:val="00E1198E"/>
    <w:rsid w:val="00E139BB"/>
    <w:rsid w:val="00E17E56"/>
    <w:rsid w:val="00E42558"/>
    <w:rsid w:val="00E42AC2"/>
    <w:rsid w:val="00E46044"/>
    <w:rsid w:val="00E55DB4"/>
    <w:rsid w:val="00E70877"/>
    <w:rsid w:val="00E71C61"/>
    <w:rsid w:val="00EA177A"/>
    <w:rsid w:val="00EB4C65"/>
    <w:rsid w:val="00EC0ABC"/>
    <w:rsid w:val="00ED7AE7"/>
    <w:rsid w:val="00EF604F"/>
    <w:rsid w:val="00F04A06"/>
    <w:rsid w:val="00F11251"/>
    <w:rsid w:val="00F250BC"/>
    <w:rsid w:val="00F25285"/>
    <w:rsid w:val="00F31599"/>
    <w:rsid w:val="00F3783C"/>
    <w:rsid w:val="00F4145B"/>
    <w:rsid w:val="00F510F7"/>
    <w:rsid w:val="00F52323"/>
    <w:rsid w:val="00F7006A"/>
    <w:rsid w:val="00F71D86"/>
    <w:rsid w:val="00F84A7E"/>
    <w:rsid w:val="00F84B04"/>
    <w:rsid w:val="00F94D74"/>
    <w:rsid w:val="00FA493E"/>
    <w:rsid w:val="00FB22C7"/>
    <w:rsid w:val="00FC4ECC"/>
    <w:rsid w:val="00FC5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0F8A3385"/>
  <w15:chartTrackingRefBased/>
  <w15:docId w15:val="{63CF0413-C4D5-42FE-8F76-2AB137BDB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638"/>
  </w:style>
  <w:style w:type="paragraph" w:styleId="Heading1">
    <w:name w:val="heading 1"/>
    <w:basedOn w:val="Normal"/>
    <w:next w:val="Normal"/>
    <w:link w:val="Heading1Char"/>
    <w:uiPriority w:val="9"/>
    <w:qFormat/>
    <w:rsid w:val="00397B37"/>
    <w:pPr>
      <w:keepNext/>
      <w:spacing w:after="0" w:line="240" w:lineRule="auto"/>
      <w:outlineLvl w:val="0"/>
    </w:pPr>
    <w:rPr>
      <w:b/>
      <w:sz w:val="16"/>
      <w:szCs w:val="1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3D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3D67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3D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3D67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3D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3D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3D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3D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D727E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9D727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5788"/>
  </w:style>
  <w:style w:type="paragraph" w:styleId="Footer">
    <w:name w:val="footer"/>
    <w:basedOn w:val="Normal"/>
    <w:link w:val="FooterChar"/>
    <w:uiPriority w:val="99"/>
    <w:unhideWhenUsed/>
    <w:rsid w:val="000B578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5788"/>
  </w:style>
  <w:style w:type="table" w:styleId="TableGrid">
    <w:name w:val="Table Grid"/>
    <w:basedOn w:val="TableNormal"/>
    <w:uiPriority w:val="39"/>
    <w:rsid w:val="00522A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bodycopy">
    <w:name w:val="1 body copy"/>
    <w:basedOn w:val="Normal"/>
    <w:link w:val="1bodycopyChar"/>
    <w:qFormat/>
    <w:rsid w:val="00F84A7E"/>
    <w:pPr>
      <w:spacing w:after="120" w:line="240" w:lineRule="auto"/>
    </w:pPr>
    <w:rPr>
      <w:rFonts w:ascii="Arial" w:eastAsia="MS Mincho" w:hAnsi="Arial" w:cs="Times New Roman"/>
      <w:sz w:val="20"/>
      <w:szCs w:val="24"/>
    </w:rPr>
  </w:style>
  <w:style w:type="character" w:customStyle="1" w:styleId="1bodycopyChar">
    <w:name w:val="1 body copy Char"/>
    <w:link w:val="1bodycopy"/>
    <w:rsid w:val="00F84A7E"/>
    <w:rPr>
      <w:rFonts w:ascii="Arial" w:eastAsia="MS Mincho" w:hAnsi="Arial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3F4C7F"/>
    <w:pPr>
      <w:ind w:left="720"/>
      <w:contextualSpacing/>
    </w:pPr>
  </w:style>
  <w:style w:type="paragraph" w:customStyle="1" w:styleId="7Tablebodycopy">
    <w:name w:val="7 Table body copy"/>
    <w:basedOn w:val="1bodycopy"/>
    <w:qFormat/>
    <w:rsid w:val="00FC4ECC"/>
    <w:pPr>
      <w:spacing w:after="60"/>
    </w:pPr>
  </w:style>
  <w:style w:type="paragraph" w:customStyle="1" w:styleId="7Tablecopybulleted">
    <w:name w:val="7 Table copy bulleted"/>
    <w:basedOn w:val="7Tablebodycopy"/>
    <w:qFormat/>
    <w:rsid w:val="000F5177"/>
    <w:pPr>
      <w:numPr>
        <w:numId w:val="8"/>
      </w:numPr>
      <w:tabs>
        <w:tab w:val="num" w:pos="360"/>
      </w:tabs>
      <w:ind w:left="0" w:firstLine="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0090E"/>
    <w:pPr>
      <w:spacing w:after="0" w:line="240" w:lineRule="auto"/>
    </w:pPr>
    <w:rPr>
      <w:rFonts w:ascii="Segoe UI" w:eastAsia="Times New Roman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090E"/>
    <w:rPr>
      <w:rFonts w:ascii="Segoe UI" w:eastAsia="Times New Roman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0B6F4B"/>
    <w:pPr>
      <w:widowControl w:val="0"/>
      <w:spacing w:after="0" w:line="240" w:lineRule="auto"/>
    </w:pPr>
    <w:rPr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7B37"/>
    <w:rPr>
      <w:b/>
      <w:sz w:val="16"/>
      <w:szCs w:val="16"/>
    </w:rPr>
  </w:style>
  <w:style w:type="character" w:styleId="Strong">
    <w:name w:val="Strong"/>
    <w:basedOn w:val="DefaultParagraphFont"/>
    <w:uiPriority w:val="22"/>
    <w:qFormat/>
    <w:rsid w:val="00DD282C"/>
    <w:rPr>
      <w:b/>
      <w:bCs/>
    </w:rPr>
  </w:style>
  <w:style w:type="paragraph" w:customStyle="1" w:styleId="Standard">
    <w:name w:val="Standard"/>
    <w:rsid w:val="00DD282C"/>
    <w:pPr>
      <w:suppressAutoHyphens/>
      <w:autoSpaceDN w:val="0"/>
      <w:textAlignment w:val="baseline"/>
    </w:pPr>
    <w:rPr>
      <w:rFonts w:ascii="Calibri" w:eastAsia="Calibri" w:hAnsi="Calibri" w:cs="Tahoma"/>
    </w:rPr>
  </w:style>
  <w:style w:type="character" w:styleId="Emphasis">
    <w:name w:val="Emphasis"/>
    <w:basedOn w:val="DefaultParagraphFont"/>
    <w:uiPriority w:val="20"/>
    <w:qFormat/>
    <w:rsid w:val="00DD282C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22740E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3D67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3D67"/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3D67"/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3D67"/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3D67"/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3D67"/>
    <w:rPr>
      <w:rFonts w:eastAsiaTheme="majorEastAsia" w:cstheme="majorBidi"/>
      <w:color w:val="595959" w:themeColor="text1" w:themeTint="A6"/>
      <w:kern w:val="2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3D67"/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3D67"/>
    <w:rPr>
      <w:rFonts w:eastAsiaTheme="majorEastAsia" w:cstheme="majorBidi"/>
      <w:color w:val="272727" w:themeColor="text1" w:themeTint="D8"/>
      <w:kern w:val="2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3D3D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D3D67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3D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3D3D67"/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3D3D67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3D3D67"/>
    <w:rPr>
      <w:i/>
      <w:iCs/>
      <w:color w:val="404040" w:themeColor="text1" w:themeTint="BF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D3D6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3D6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3D67"/>
    <w:rPr>
      <w:i/>
      <w:iCs/>
      <w:color w:val="2E74B5" w:themeColor="accent1" w:themeShade="BF"/>
      <w:kern w:val="2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3D3D6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2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devon.wildwoodtrust.org/education-devon/living-history-year-2-plus/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OCallaghan\Documents\Custom%20Office%20Templates\Lapford%20Brochure%20Pag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D8661B-86B4-4C52-AF5E-602133687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Lapford Brochure Page.dotx</Template>
  <TotalTime>10</TotalTime>
  <Pages>4</Pages>
  <Words>2202</Words>
  <Characters>11761</Characters>
  <Application>Microsoft Office Word</Application>
  <DocSecurity>0</DocSecurity>
  <Lines>1680</Lines>
  <Paragraphs>872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Chulmleigh Academy Trust</Company>
  <LinksUpToDate>false</LinksUpToDate>
  <CharactersWithSpaces>13091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OCallaghan</dc:creator>
  <cp:keywords/>
  <dc:description/>
  <cp:lastModifiedBy>Jessica Wright</cp:lastModifiedBy>
  <cp:revision>4</cp:revision>
  <dcterms:created xsi:type="dcterms:W3CDTF">2025-10-28T19:47:00Z</dcterms:created>
  <dcterms:modified xsi:type="dcterms:W3CDTF">2025-11-03T10:49:00Z</dcterms:modified>
</cp:coreProperties>
</file>