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65039" w14:textId="3C9E1F8F" w:rsidR="00C63695" w:rsidRPr="00103365" w:rsidRDefault="00677675" w:rsidP="00DA4235">
      <w:pPr>
        <w:pStyle w:val="NoSpacing"/>
        <w:spacing w:after="160" w:line="259" w:lineRule="auto"/>
        <w:jc w:val="center"/>
        <w:rPr>
          <w:rFonts w:asciiTheme="minorHAnsi" w:eastAsiaTheme="minorHAnsi" w:hAnsiTheme="minorHAnsi" w:cstheme="minorBidi"/>
          <w:noProof/>
        </w:rPr>
      </w:pPr>
      <w:r w:rsidRPr="00103365">
        <w:rPr>
          <w:rFonts w:asciiTheme="minorHAnsi" w:eastAsiaTheme="minorHAnsi" w:hAnsiTheme="minorHAnsi" w:cstheme="minorBidi"/>
          <w:noProof/>
        </w:rPr>
        <w:drawing>
          <wp:anchor distT="0" distB="0" distL="114300" distR="114300" simplePos="0" relativeHeight="251658240" behindDoc="0" locked="0" layoutInCell="1" allowOverlap="1" wp14:anchorId="3193F032" wp14:editId="207F5000">
            <wp:simplePos x="0" y="0"/>
            <wp:positionH relativeFrom="column">
              <wp:posOffset>12245340</wp:posOffset>
            </wp:positionH>
            <wp:positionV relativeFrom="paragraph">
              <wp:posOffset>0</wp:posOffset>
            </wp:positionV>
            <wp:extent cx="1108768" cy="1120140"/>
            <wp:effectExtent l="0" t="0" r="0" b="3810"/>
            <wp:wrapSquare wrapText="bothSides"/>
            <wp:docPr id="2" name="Picture 2" descr="A logo of a tree with green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of a tree with green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68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1E08CE6" w14:textId="4F2CC439" w:rsidR="00C63695" w:rsidRDefault="00C63695" w:rsidP="00DA4235">
      <w:pPr>
        <w:pStyle w:val="Header"/>
        <w:jc w:val="center"/>
        <w:rPr>
          <w:rFonts w:ascii="Tahoma" w:hAnsi="Tahoma" w:cs="Tahoma"/>
          <w:b/>
          <w:bCs/>
          <w:sz w:val="28"/>
          <w:szCs w:val="28"/>
        </w:rPr>
      </w:pPr>
      <w:r w:rsidRPr="00B53843">
        <w:rPr>
          <w:rFonts w:ascii="Tahoma" w:hAnsi="Tahoma" w:cs="Tahoma"/>
          <w:b/>
          <w:bCs/>
          <w:sz w:val="28"/>
          <w:szCs w:val="28"/>
        </w:rPr>
        <w:t>Lapford</w:t>
      </w:r>
      <w:r>
        <w:rPr>
          <w:rFonts w:ascii="Tahoma" w:hAnsi="Tahoma" w:cs="Tahoma"/>
          <w:b/>
          <w:bCs/>
          <w:sz w:val="28"/>
          <w:szCs w:val="28"/>
        </w:rPr>
        <w:t xml:space="preserve"> Community</w:t>
      </w:r>
      <w:r w:rsidRPr="00B53843">
        <w:rPr>
          <w:rFonts w:ascii="Tahoma" w:hAnsi="Tahoma" w:cs="Tahoma"/>
          <w:b/>
          <w:bCs/>
          <w:sz w:val="28"/>
          <w:szCs w:val="28"/>
        </w:rPr>
        <w:t xml:space="preserve"> Primary School</w:t>
      </w:r>
    </w:p>
    <w:p w14:paraId="74F3D942" w14:textId="3D0EE0D4" w:rsidR="00C63695" w:rsidRPr="005E2763" w:rsidRDefault="00C63695" w:rsidP="00DA4235">
      <w:pPr>
        <w:pStyle w:val="Header"/>
        <w:jc w:val="center"/>
        <w:rPr>
          <w:rFonts w:ascii="Tahoma" w:hAnsi="Tahoma" w:cs="Tahoma"/>
          <w:b/>
          <w:bCs/>
          <w:sz w:val="40"/>
          <w:szCs w:val="40"/>
        </w:rPr>
      </w:pPr>
    </w:p>
    <w:p w14:paraId="2339E5B2" w14:textId="061F186F" w:rsidR="0022740E" w:rsidRDefault="00103365" w:rsidP="00DA4235">
      <w:pPr>
        <w:jc w:val="center"/>
        <w:rPr>
          <w:rFonts w:ascii="Tahoma" w:hAnsi="Tahoma" w:cs="Tahoma"/>
          <w:b/>
          <w:bCs/>
          <w:sz w:val="28"/>
          <w:szCs w:val="32"/>
        </w:rPr>
      </w:pPr>
      <w:r>
        <w:rPr>
          <w:rFonts w:ascii="Tahoma" w:hAnsi="Tahoma" w:cs="Tahoma"/>
          <w:b/>
          <w:bCs/>
          <w:sz w:val="28"/>
          <w:szCs w:val="32"/>
        </w:rPr>
        <w:t>Kingfishers</w:t>
      </w:r>
      <w:r w:rsidR="0043069E">
        <w:rPr>
          <w:rFonts w:ascii="Tahoma" w:hAnsi="Tahoma" w:cs="Tahoma"/>
          <w:b/>
          <w:bCs/>
          <w:sz w:val="28"/>
          <w:szCs w:val="32"/>
        </w:rPr>
        <w:t>’</w:t>
      </w:r>
      <w:r w:rsidR="00677675">
        <w:rPr>
          <w:rFonts w:ascii="Tahoma" w:hAnsi="Tahoma" w:cs="Tahoma"/>
          <w:b/>
          <w:bCs/>
          <w:sz w:val="28"/>
          <w:szCs w:val="32"/>
        </w:rPr>
        <w:t xml:space="preserve"> Rolling Programme</w:t>
      </w:r>
    </w:p>
    <w:p w14:paraId="53C734E6" w14:textId="123F340F" w:rsidR="00B54414" w:rsidRDefault="00B54414" w:rsidP="00C63695"/>
    <w:tbl>
      <w:tblPr>
        <w:tblStyle w:val="TableGrid"/>
        <w:tblW w:w="20411" w:type="dxa"/>
        <w:tblLayout w:type="fixed"/>
        <w:tblLook w:val="04A0" w:firstRow="1" w:lastRow="0" w:firstColumn="1" w:lastColumn="0" w:noHBand="0" w:noVBand="1"/>
      </w:tblPr>
      <w:tblGrid>
        <w:gridCol w:w="662"/>
        <w:gridCol w:w="893"/>
        <w:gridCol w:w="1332"/>
        <w:gridCol w:w="1467"/>
        <w:gridCol w:w="1466"/>
        <w:gridCol w:w="1332"/>
        <w:gridCol w:w="1333"/>
        <w:gridCol w:w="1066"/>
        <w:gridCol w:w="1733"/>
        <w:gridCol w:w="1599"/>
        <w:gridCol w:w="1466"/>
        <w:gridCol w:w="1466"/>
        <w:gridCol w:w="1599"/>
        <w:gridCol w:w="2997"/>
      </w:tblGrid>
      <w:tr w:rsidR="0043069E" w:rsidRPr="00D824A1" w14:paraId="0293A1E8" w14:textId="77777777" w:rsidTr="00633685">
        <w:trPr>
          <w:trHeight w:val="581"/>
        </w:trPr>
        <w:tc>
          <w:tcPr>
            <w:tcW w:w="662" w:type="dxa"/>
          </w:tcPr>
          <w:p w14:paraId="4A5D13A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893" w:type="dxa"/>
          </w:tcPr>
          <w:p w14:paraId="6FC7237D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</w:tcPr>
          <w:p w14:paraId="45A952FE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Memorable Mome</w:t>
            </w:r>
            <w:r>
              <w:rPr>
                <w:sz w:val="16"/>
                <w:szCs w:val="16"/>
              </w:rPr>
              <w:t>nt</w:t>
            </w:r>
          </w:p>
        </w:tc>
        <w:tc>
          <w:tcPr>
            <w:tcW w:w="1467" w:type="dxa"/>
          </w:tcPr>
          <w:p w14:paraId="0BE1B95C" w14:textId="77777777" w:rsidR="0043069E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History</w:t>
            </w:r>
          </w:p>
          <w:p w14:paraId="6D90C527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Kapow/Twinkl</w:t>
            </w:r>
          </w:p>
        </w:tc>
        <w:tc>
          <w:tcPr>
            <w:tcW w:w="1466" w:type="dxa"/>
          </w:tcPr>
          <w:p w14:paraId="65E854FD" w14:textId="77777777" w:rsidR="0043069E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Geography</w:t>
            </w:r>
          </w:p>
          <w:p w14:paraId="1D115670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Oak Academy</w:t>
            </w:r>
          </w:p>
        </w:tc>
        <w:tc>
          <w:tcPr>
            <w:tcW w:w="1332" w:type="dxa"/>
          </w:tcPr>
          <w:p w14:paraId="3D2DC913" w14:textId="77777777" w:rsidR="0043069E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Science</w:t>
            </w:r>
          </w:p>
          <w:p w14:paraId="2087B532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Twinkl</w:t>
            </w:r>
          </w:p>
        </w:tc>
        <w:tc>
          <w:tcPr>
            <w:tcW w:w="1333" w:type="dxa"/>
          </w:tcPr>
          <w:p w14:paraId="113F0A18" w14:textId="77777777" w:rsidR="0043069E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Art</w:t>
            </w:r>
          </w:p>
          <w:p w14:paraId="3A7306C6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Kapow</w:t>
            </w:r>
          </w:p>
        </w:tc>
        <w:tc>
          <w:tcPr>
            <w:tcW w:w="1066" w:type="dxa"/>
          </w:tcPr>
          <w:p w14:paraId="69D79B6A" w14:textId="77777777" w:rsidR="0043069E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DT</w:t>
            </w:r>
          </w:p>
          <w:p w14:paraId="0F722846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Twinnkl</w:t>
            </w:r>
            <w:proofErr w:type="spellEnd"/>
          </w:p>
        </w:tc>
        <w:tc>
          <w:tcPr>
            <w:tcW w:w="1733" w:type="dxa"/>
          </w:tcPr>
          <w:p w14:paraId="297FB516" w14:textId="77777777" w:rsidR="0043069E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PE</w:t>
            </w:r>
          </w:p>
          <w:p w14:paraId="2352D48D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Twinkl</w:t>
            </w:r>
          </w:p>
        </w:tc>
        <w:tc>
          <w:tcPr>
            <w:tcW w:w="1599" w:type="dxa"/>
          </w:tcPr>
          <w:p w14:paraId="3BB0EA9B" w14:textId="77777777" w:rsidR="0043069E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Music</w:t>
            </w:r>
          </w:p>
          <w:p w14:paraId="0D251DC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Charanga</w:t>
            </w:r>
          </w:p>
        </w:tc>
        <w:tc>
          <w:tcPr>
            <w:tcW w:w="1466" w:type="dxa"/>
          </w:tcPr>
          <w:p w14:paraId="63F4B449" w14:textId="77777777" w:rsidR="0043069E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Computing</w:t>
            </w:r>
          </w:p>
          <w:p w14:paraId="3DB52F8F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Purple Mash</w:t>
            </w:r>
          </w:p>
        </w:tc>
        <w:tc>
          <w:tcPr>
            <w:tcW w:w="1466" w:type="dxa"/>
          </w:tcPr>
          <w:p w14:paraId="6AEE4F06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PSHE</w:t>
            </w:r>
          </w:p>
          <w:p w14:paraId="535A7D5C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Decision</w:t>
            </w:r>
          </w:p>
        </w:tc>
        <w:tc>
          <w:tcPr>
            <w:tcW w:w="1599" w:type="dxa"/>
          </w:tcPr>
          <w:p w14:paraId="518806B7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No Outsiders</w:t>
            </w:r>
          </w:p>
        </w:tc>
        <w:tc>
          <w:tcPr>
            <w:tcW w:w="2997" w:type="dxa"/>
          </w:tcPr>
          <w:p w14:paraId="6A768194" w14:textId="77777777" w:rsidR="0043069E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RE</w:t>
            </w:r>
          </w:p>
          <w:p w14:paraId="5F560892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NATRE</w:t>
            </w:r>
          </w:p>
        </w:tc>
      </w:tr>
      <w:tr w:rsidR="0043069E" w:rsidRPr="00D824A1" w14:paraId="5AF2DCA9" w14:textId="77777777" w:rsidTr="00633685">
        <w:trPr>
          <w:trHeight w:val="1172"/>
        </w:trPr>
        <w:tc>
          <w:tcPr>
            <w:tcW w:w="662" w:type="dxa"/>
            <w:vMerge w:val="restart"/>
            <w:tcBorders>
              <w:bottom w:val="single" w:sz="4" w:space="0" w:color="auto"/>
            </w:tcBorders>
            <w:shd w:val="clear" w:color="auto" w:fill="FFF2CC" w:themeFill="accent4" w:themeFillTint="33"/>
            <w:textDirection w:val="btLr"/>
            <w:vAlign w:val="center"/>
          </w:tcPr>
          <w:p w14:paraId="74B70517" w14:textId="77777777" w:rsidR="0043069E" w:rsidRPr="00522418" w:rsidRDefault="0043069E" w:rsidP="00633685">
            <w:pPr>
              <w:ind w:left="113" w:right="113"/>
              <w:jc w:val="center"/>
              <w:rPr>
                <w:sz w:val="20"/>
                <w:szCs w:val="20"/>
              </w:rPr>
            </w:pPr>
            <w:r w:rsidRPr="00522418">
              <w:rPr>
                <w:sz w:val="20"/>
                <w:szCs w:val="20"/>
              </w:rPr>
              <w:t>Cycle A</w:t>
            </w: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2C4B2BF6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Autumn 1</w:t>
            </w:r>
          </w:p>
        </w:tc>
        <w:tc>
          <w:tcPr>
            <w:tcW w:w="1332" w:type="dxa"/>
            <w:vMerge w:val="restart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AE2366F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Visit to war memorial</w:t>
            </w:r>
          </w:p>
        </w:tc>
        <w:tc>
          <w:tcPr>
            <w:tcW w:w="1467" w:type="dxa"/>
            <w:vMerge w:val="restart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34F37C3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War and remembrance </w:t>
            </w:r>
          </w:p>
          <w:p w14:paraId="011AFBDA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033C7CA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do we remember and why?</w:t>
            </w:r>
          </w:p>
        </w:tc>
        <w:tc>
          <w:tcPr>
            <w:tcW w:w="1466" w:type="dxa"/>
            <w:vMerge w:val="restart"/>
            <w:tcBorders>
              <w:bottom w:val="single" w:sz="4" w:space="0" w:color="auto"/>
            </w:tcBorders>
            <w:shd w:val="clear" w:color="auto" w:fill="000000" w:themeFill="text1"/>
          </w:tcPr>
          <w:p w14:paraId="42874E84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BDBEB3D" w14:textId="77777777" w:rsidR="0043069E" w:rsidRPr="00522418" w:rsidRDefault="0043069E" w:rsidP="00633685">
            <w:pPr>
              <w:rPr>
                <w:sz w:val="16"/>
                <w:szCs w:val="16"/>
              </w:rPr>
            </w:pPr>
            <w:r w:rsidRPr="00522418">
              <w:rPr>
                <w:sz w:val="16"/>
                <w:szCs w:val="16"/>
              </w:rPr>
              <w:t>Naming and grouping animals Y1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1EDC671E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Colour Splash</w:t>
            </w:r>
          </w:p>
          <w:p w14:paraId="086CA937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(Painting and Mixed Media)</w:t>
            </w:r>
          </w:p>
          <w:p w14:paraId="4BA4691D" w14:textId="77777777" w:rsidR="0043069E" w:rsidRDefault="0043069E" w:rsidP="00633685">
            <w:pPr>
              <w:jc w:val="center"/>
              <w:rPr>
                <w:sz w:val="16"/>
                <w:szCs w:val="16"/>
              </w:rPr>
            </w:pPr>
          </w:p>
          <w:p w14:paraId="7D6157F8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A78CE84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27975687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Skills: Hands Y2</w:t>
            </w:r>
          </w:p>
          <w:p w14:paraId="73DF31D6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5487D2CE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Balance and Shape Y1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9AF109C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Learning to Listen</w:t>
            </w:r>
          </w:p>
        </w:tc>
        <w:tc>
          <w:tcPr>
            <w:tcW w:w="14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C1D2077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Technology Outside school 1.9</w:t>
            </w:r>
          </w:p>
          <w:p w14:paraId="14734F5F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Effective searching 2.5</w:t>
            </w:r>
          </w:p>
        </w:tc>
        <w:tc>
          <w:tcPr>
            <w:tcW w:w="1466" w:type="dxa"/>
            <w:vMerge w:val="restart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26B8B6B2" w14:textId="77777777" w:rsidR="0043069E" w:rsidRPr="002815BB" w:rsidRDefault="0043069E" w:rsidP="00633685">
            <w:pPr>
              <w:rPr>
                <w:b/>
                <w:bCs/>
                <w:sz w:val="16"/>
                <w:szCs w:val="16"/>
              </w:rPr>
            </w:pPr>
            <w:r w:rsidRPr="002815BB">
              <w:rPr>
                <w:b/>
                <w:bCs/>
                <w:sz w:val="16"/>
                <w:szCs w:val="16"/>
              </w:rPr>
              <w:t>Keeping/Staying Safe</w:t>
            </w:r>
          </w:p>
          <w:p w14:paraId="17459392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Baseline</w:t>
            </w:r>
          </w:p>
          <w:p w14:paraId="633B17C3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Road Safety</w:t>
            </w:r>
          </w:p>
          <w:p w14:paraId="6D0B77DE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Tying Shoelaces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C026C4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Elmer Y1</w:t>
            </w:r>
          </w:p>
        </w:tc>
        <w:tc>
          <w:tcPr>
            <w:tcW w:w="299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40161C6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7</w:t>
            </w:r>
          </w:p>
          <w:p w14:paraId="3410AB64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Who do Christians say made the world?</w:t>
            </w:r>
          </w:p>
          <w:p w14:paraId="7E8BF996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(Creation)</w:t>
            </w:r>
          </w:p>
        </w:tc>
      </w:tr>
      <w:tr w:rsidR="0043069E" w:rsidRPr="00D824A1" w14:paraId="29749BA8" w14:textId="77777777" w:rsidTr="00633685">
        <w:trPr>
          <w:trHeight w:val="581"/>
        </w:trPr>
        <w:tc>
          <w:tcPr>
            <w:tcW w:w="662" w:type="dxa"/>
            <w:vMerge/>
            <w:shd w:val="clear" w:color="auto" w:fill="FFF2CC" w:themeFill="accent4" w:themeFillTint="33"/>
            <w:textDirection w:val="btLr"/>
            <w:vAlign w:val="center"/>
          </w:tcPr>
          <w:p w14:paraId="32083243" w14:textId="77777777" w:rsidR="0043069E" w:rsidRPr="00522418" w:rsidRDefault="0043069E" w:rsidP="00633685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dxa"/>
            <w:vMerge w:val="restart"/>
            <w:shd w:val="clear" w:color="auto" w:fill="FFF2CC" w:themeFill="accent4" w:themeFillTint="33"/>
          </w:tcPr>
          <w:p w14:paraId="7F7CF945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Autumn 2</w:t>
            </w:r>
          </w:p>
        </w:tc>
        <w:tc>
          <w:tcPr>
            <w:tcW w:w="1332" w:type="dxa"/>
            <w:vMerge/>
            <w:shd w:val="clear" w:color="auto" w:fill="FFF2CC" w:themeFill="accent4" w:themeFillTint="33"/>
          </w:tcPr>
          <w:p w14:paraId="7873D076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7" w:type="dxa"/>
            <w:vMerge/>
            <w:shd w:val="clear" w:color="auto" w:fill="FFF2CC" w:themeFill="accent4" w:themeFillTint="33"/>
          </w:tcPr>
          <w:p w14:paraId="0E113D9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shd w:val="clear" w:color="auto" w:fill="000000" w:themeFill="text1"/>
          </w:tcPr>
          <w:p w14:paraId="4673E9DF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vMerge w:val="restart"/>
            <w:shd w:val="clear" w:color="auto" w:fill="FFF2CC" w:themeFill="accent4" w:themeFillTint="33"/>
          </w:tcPr>
          <w:p w14:paraId="67DFF610" w14:textId="77777777" w:rsidR="0043069E" w:rsidRPr="00522418" w:rsidRDefault="0043069E" w:rsidP="00633685">
            <w:pPr>
              <w:rPr>
                <w:sz w:val="16"/>
                <w:szCs w:val="16"/>
              </w:rPr>
            </w:pPr>
            <w:r w:rsidRPr="00522418">
              <w:rPr>
                <w:sz w:val="16"/>
                <w:szCs w:val="16"/>
              </w:rPr>
              <w:t>Uses of everyday materials</w:t>
            </w:r>
            <w:r>
              <w:rPr>
                <w:sz w:val="16"/>
                <w:szCs w:val="16"/>
              </w:rPr>
              <w:t xml:space="preserve"> Y2</w:t>
            </w:r>
          </w:p>
        </w:tc>
        <w:tc>
          <w:tcPr>
            <w:tcW w:w="1333" w:type="dxa"/>
            <w:vMerge w:val="restart"/>
            <w:shd w:val="clear" w:color="auto" w:fill="000000" w:themeFill="text1"/>
          </w:tcPr>
          <w:p w14:paraId="15EFACCA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vMerge w:val="restart"/>
            <w:shd w:val="clear" w:color="auto" w:fill="FFF2CC" w:themeFill="accent4" w:themeFillTint="33"/>
          </w:tcPr>
          <w:p w14:paraId="26C48738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Fabric Bunting</w:t>
            </w:r>
          </w:p>
        </w:tc>
        <w:tc>
          <w:tcPr>
            <w:tcW w:w="1733" w:type="dxa"/>
            <w:vMerge w:val="restart"/>
            <w:shd w:val="clear" w:color="auto" w:fill="FFF2CC" w:themeFill="accent4" w:themeFillTint="33"/>
          </w:tcPr>
          <w:p w14:paraId="5C842DE8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Skills: Hands Y2</w:t>
            </w:r>
          </w:p>
          <w:p w14:paraId="55E210D2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5CAC2593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Travelling and Jumping Y1</w:t>
            </w:r>
          </w:p>
          <w:p w14:paraId="532A57B6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1A73BCC2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vMerge w:val="restart"/>
            <w:shd w:val="clear" w:color="auto" w:fill="FFF2CC" w:themeFill="accent4" w:themeFillTint="33"/>
          </w:tcPr>
          <w:p w14:paraId="651D1792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kS1 Nativity</w:t>
            </w:r>
          </w:p>
        </w:tc>
        <w:tc>
          <w:tcPr>
            <w:tcW w:w="1466" w:type="dxa"/>
            <w:vMerge w:val="restart"/>
            <w:shd w:val="clear" w:color="auto" w:fill="FFF2CC" w:themeFill="accent4" w:themeFillTint="33"/>
          </w:tcPr>
          <w:p w14:paraId="281E259D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Questioning 2.4</w:t>
            </w:r>
          </w:p>
        </w:tc>
        <w:tc>
          <w:tcPr>
            <w:tcW w:w="1466" w:type="dxa"/>
            <w:vMerge/>
            <w:shd w:val="clear" w:color="auto" w:fill="FFF2CC" w:themeFill="accent4" w:themeFillTint="33"/>
          </w:tcPr>
          <w:p w14:paraId="2795CF41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vMerge w:val="restart"/>
            <w:shd w:val="clear" w:color="auto" w:fill="000000" w:themeFill="text1"/>
          </w:tcPr>
          <w:p w14:paraId="393CB49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2997" w:type="dxa"/>
            <w:vMerge w:val="restart"/>
            <w:shd w:val="clear" w:color="auto" w:fill="FFF2CC" w:themeFill="accent4" w:themeFillTint="33"/>
          </w:tcPr>
          <w:p w14:paraId="68E83B93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8</w:t>
            </w:r>
          </w:p>
          <w:p w14:paraId="30425DE1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Why does Christmas matter to Christians?</w:t>
            </w:r>
          </w:p>
          <w:p w14:paraId="7D1854A8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(Incarnation)</w:t>
            </w:r>
          </w:p>
        </w:tc>
      </w:tr>
      <w:tr w:rsidR="0043069E" w:rsidRPr="00D824A1" w14:paraId="7CE20878" w14:textId="77777777" w:rsidTr="00633685">
        <w:trPr>
          <w:trHeight w:val="597"/>
        </w:trPr>
        <w:tc>
          <w:tcPr>
            <w:tcW w:w="662" w:type="dxa"/>
            <w:vMerge/>
            <w:shd w:val="clear" w:color="auto" w:fill="FFF2CC" w:themeFill="accent4" w:themeFillTint="33"/>
            <w:textDirection w:val="btLr"/>
            <w:vAlign w:val="center"/>
          </w:tcPr>
          <w:p w14:paraId="798441C9" w14:textId="77777777" w:rsidR="0043069E" w:rsidRPr="00522418" w:rsidRDefault="0043069E" w:rsidP="00633685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dxa"/>
            <w:vMerge/>
            <w:shd w:val="clear" w:color="auto" w:fill="FFF2CC" w:themeFill="accent4" w:themeFillTint="33"/>
          </w:tcPr>
          <w:p w14:paraId="61DCC057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vMerge w:val="restart"/>
            <w:shd w:val="clear" w:color="auto" w:fill="FFF2CC" w:themeFill="accent4" w:themeFillTint="33"/>
          </w:tcPr>
          <w:p w14:paraId="6CCBC16A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Haldon Forest trip</w:t>
            </w:r>
          </w:p>
        </w:tc>
        <w:tc>
          <w:tcPr>
            <w:tcW w:w="1467" w:type="dxa"/>
            <w:vMerge w:val="restart"/>
            <w:shd w:val="clear" w:color="auto" w:fill="000000" w:themeFill="text1"/>
          </w:tcPr>
          <w:p w14:paraId="5FC7EA5B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shd w:val="clear" w:color="auto" w:fill="FFF2CC" w:themeFill="accent4" w:themeFillTint="33"/>
          </w:tcPr>
          <w:p w14:paraId="13767FCD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Maps </w:t>
            </w:r>
          </w:p>
          <w:p w14:paraId="44118DAD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Y1 U5</w:t>
            </w:r>
          </w:p>
          <w:p w14:paraId="7074F425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Y2 U2, 6</w:t>
            </w:r>
          </w:p>
          <w:p w14:paraId="51C72886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606A8AE6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we use maps and plan routes?</w:t>
            </w:r>
          </w:p>
        </w:tc>
        <w:tc>
          <w:tcPr>
            <w:tcW w:w="1332" w:type="dxa"/>
            <w:vMerge/>
            <w:shd w:val="clear" w:color="auto" w:fill="FFF2CC" w:themeFill="accent4" w:themeFillTint="33"/>
          </w:tcPr>
          <w:p w14:paraId="725F7ACF" w14:textId="77777777" w:rsidR="0043069E" w:rsidRPr="00522418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3" w:type="dxa"/>
            <w:vMerge/>
            <w:shd w:val="clear" w:color="auto" w:fill="000000" w:themeFill="text1"/>
          </w:tcPr>
          <w:p w14:paraId="53F74E8F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  <w:shd w:val="clear" w:color="auto" w:fill="FFF2CC" w:themeFill="accent4" w:themeFillTint="33"/>
          </w:tcPr>
          <w:p w14:paraId="518DAB6D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vMerge/>
            <w:shd w:val="clear" w:color="auto" w:fill="FFF2CC" w:themeFill="accent4" w:themeFillTint="33"/>
          </w:tcPr>
          <w:p w14:paraId="42F64884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vMerge/>
            <w:shd w:val="clear" w:color="auto" w:fill="FFF2CC" w:themeFill="accent4" w:themeFillTint="33"/>
          </w:tcPr>
          <w:p w14:paraId="7D48DA9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shd w:val="clear" w:color="auto" w:fill="FFF2CC" w:themeFill="accent4" w:themeFillTint="33"/>
          </w:tcPr>
          <w:p w14:paraId="6EF62572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shd w:val="clear" w:color="auto" w:fill="FFF2CC" w:themeFill="accent4" w:themeFillTint="33"/>
          </w:tcPr>
          <w:p w14:paraId="740783EB" w14:textId="77777777" w:rsidR="0043069E" w:rsidRDefault="0043069E" w:rsidP="00633685">
            <w:pPr>
              <w:rPr>
                <w:b/>
                <w:bCs/>
                <w:sz w:val="16"/>
                <w:szCs w:val="16"/>
              </w:rPr>
            </w:pPr>
            <w:r w:rsidRPr="00A07870">
              <w:rPr>
                <w:b/>
                <w:bCs/>
                <w:sz w:val="16"/>
                <w:szCs w:val="16"/>
              </w:rPr>
              <w:t>Our World</w:t>
            </w:r>
          </w:p>
          <w:p w14:paraId="5F5CB1CD" w14:textId="77777777" w:rsidR="0043069E" w:rsidRPr="00A07870" w:rsidRDefault="0043069E" w:rsidP="00633685">
            <w:pPr>
              <w:rPr>
                <w:sz w:val="16"/>
                <w:szCs w:val="16"/>
              </w:rPr>
            </w:pPr>
            <w:r w:rsidRPr="00A07870">
              <w:rPr>
                <w:sz w:val="16"/>
                <w:szCs w:val="16"/>
              </w:rPr>
              <w:t>Baseline</w:t>
            </w:r>
          </w:p>
          <w:p w14:paraId="021DE0D0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Growing in our world</w:t>
            </w:r>
          </w:p>
          <w:p w14:paraId="4F464F26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Living in our world</w:t>
            </w:r>
          </w:p>
          <w:p w14:paraId="57573880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Working in our world</w:t>
            </w:r>
          </w:p>
          <w:p w14:paraId="481F7339" w14:textId="77777777" w:rsidR="0043069E" w:rsidRPr="002815BB" w:rsidRDefault="0043069E" w:rsidP="0063368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99" w:type="dxa"/>
            <w:vMerge/>
            <w:shd w:val="clear" w:color="auto" w:fill="000000" w:themeFill="text1"/>
          </w:tcPr>
          <w:p w14:paraId="79941AAF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2997" w:type="dxa"/>
            <w:vMerge/>
            <w:shd w:val="clear" w:color="auto" w:fill="FFF2CC" w:themeFill="accent4" w:themeFillTint="33"/>
          </w:tcPr>
          <w:p w14:paraId="41D0A8A1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</w:tr>
      <w:tr w:rsidR="0043069E" w:rsidRPr="00D824A1" w14:paraId="308B1F76" w14:textId="77777777" w:rsidTr="00633685">
        <w:trPr>
          <w:trHeight w:val="1172"/>
        </w:trPr>
        <w:tc>
          <w:tcPr>
            <w:tcW w:w="662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  <w:textDirection w:val="btLr"/>
            <w:vAlign w:val="center"/>
          </w:tcPr>
          <w:p w14:paraId="066BD796" w14:textId="77777777" w:rsidR="0043069E" w:rsidRPr="00522418" w:rsidRDefault="0043069E" w:rsidP="00633685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23A4FDC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Spring 1</w:t>
            </w:r>
          </w:p>
        </w:tc>
        <w:tc>
          <w:tcPr>
            <w:tcW w:w="1332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21697DE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7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77CCFDAE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E2CFAD8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E9FE30B" w14:textId="5DDD8406" w:rsidR="0043069E" w:rsidRPr="00522418" w:rsidRDefault="00A35C04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Scientists and Inventors Y2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6D60E24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Map it out (Craft and design)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CE93958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A49BCA2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Skills: Kicking Y2</w:t>
            </w:r>
          </w:p>
          <w:p w14:paraId="79D6809E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351131A6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 and Fitness Y1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FAA77B5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Inventing a Musical Story</w:t>
            </w:r>
          </w:p>
        </w:tc>
        <w:tc>
          <w:tcPr>
            <w:tcW w:w="14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9BF42C0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Pictograms 1.3</w:t>
            </w:r>
          </w:p>
          <w:p w14:paraId="3970C47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62D3DA1" w14:textId="77777777" w:rsidR="0043069E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0A218C4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First </w:t>
            </w:r>
            <w:proofErr w:type="spellStart"/>
            <w:r>
              <w:rPr>
                <w:sz w:val="16"/>
                <w:szCs w:val="16"/>
              </w:rPr>
              <w:t>Slodge</w:t>
            </w:r>
            <w:proofErr w:type="spellEnd"/>
            <w:r>
              <w:rPr>
                <w:sz w:val="16"/>
                <w:szCs w:val="16"/>
              </w:rPr>
              <w:t xml:space="preserve"> Y2</w:t>
            </w:r>
          </w:p>
        </w:tc>
        <w:tc>
          <w:tcPr>
            <w:tcW w:w="299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59CD16C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9</w:t>
            </w:r>
          </w:p>
          <w:p w14:paraId="4C1AFB3F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Who is Jewish and how do they live?</w:t>
            </w:r>
          </w:p>
          <w:p w14:paraId="42256B1D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(Judaism)</w:t>
            </w:r>
          </w:p>
        </w:tc>
      </w:tr>
      <w:tr w:rsidR="0043069E" w:rsidRPr="00D824A1" w14:paraId="40024F65" w14:textId="77777777" w:rsidTr="00633685">
        <w:trPr>
          <w:trHeight w:val="1172"/>
        </w:trPr>
        <w:tc>
          <w:tcPr>
            <w:tcW w:w="662" w:type="dxa"/>
            <w:vMerge/>
            <w:shd w:val="clear" w:color="auto" w:fill="FFF2CC" w:themeFill="accent4" w:themeFillTint="33"/>
            <w:textDirection w:val="btLr"/>
            <w:vAlign w:val="center"/>
          </w:tcPr>
          <w:p w14:paraId="6442C93B" w14:textId="77777777" w:rsidR="0043069E" w:rsidRPr="00522418" w:rsidRDefault="0043069E" w:rsidP="00633685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dxa"/>
            <w:shd w:val="clear" w:color="auto" w:fill="FFF2CC" w:themeFill="accent4" w:themeFillTint="33"/>
          </w:tcPr>
          <w:p w14:paraId="712ED4B1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Spring 2</w:t>
            </w:r>
          </w:p>
        </w:tc>
        <w:tc>
          <w:tcPr>
            <w:tcW w:w="1332" w:type="dxa"/>
            <w:vMerge w:val="restart"/>
            <w:shd w:val="clear" w:color="auto" w:fill="FFF2CC" w:themeFill="accent4" w:themeFillTint="33"/>
          </w:tcPr>
          <w:p w14:paraId="2CA27899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National Trust visit</w:t>
            </w:r>
          </w:p>
        </w:tc>
        <w:tc>
          <w:tcPr>
            <w:tcW w:w="1467" w:type="dxa"/>
            <w:vMerge w:val="restart"/>
            <w:shd w:val="clear" w:color="auto" w:fill="FFF2CC" w:themeFill="accent4" w:themeFillTint="33"/>
          </w:tcPr>
          <w:p w14:paraId="6FF94771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Kings and Queens</w:t>
            </w:r>
          </w:p>
          <w:p w14:paraId="4936AD4A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51A2D7CF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6F3DF790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lives in a palace?</w:t>
            </w:r>
          </w:p>
          <w:p w14:paraId="374F479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shd w:val="clear" w:color="auto" w:fill="000000" w:themeFill="text1"/>
          </w:tcPr>
          <w:p w14:paraId="77799A68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shd w:val="clear" w:color="auto" w:fill="FFF2CC" w:themeFill="accent4" w:themeFillTint="33"/>
          </w:tcPr>
          <w:p w14:paraId="0F2576FA" w14:textId="77777777" w:rsidR="0043069E" w:rsidRPr="00522418" w:rsidRDefault="0043069E" w:rsidP="00633685">
            <w:pPr>
              <w:rPr>
                <w:sz w:val="16"/>
                <w:szCs w:val="16"/>
              </w:rPr>
            </w:pPr>
            <w:r w:rsidRPr="00522418">
              <w:rPr>
                <w:sz w:val="16"/>
                <w:szCs w:val="16"/>
              </w:rPr>
              <w:t>Living things and where they live</w:t>
            </w:r>
            <w:r>
              <w:rPr>
                <w:sz w:val="16"/>
                <w:szCs w:val="16"/>
              </w:rPr>
              <w:t xml:space="preserve"> Y2</w:t>
            </w:r>
          </w:p>
        </w:tc>
        <w:tc>
          <w:tcPr>
            <w:tcW w:w="1333" w:type="dxa"/>
            <w:shd w:val="clear" w:color="auto" w:fill="FFF2CC" w:themeFill="accent4" w:themeFillTint="33"/>
          </w:tcPr>
          <w:p w14:paraId="2B521D94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Line and Shape (drawing)</w:t>
            </w:r>
          </w:p>
        </w:tc>
        <w:tc>
          <w:tcPr>
            <w:tcW w:w="1066" w:type="dxa"/>
            <w:shd w:val="clear" w:color="auto" w:fill="FFF2CC" w:themeFill="accent4" w:themeFillTint="33"/>
          </w:tcPr>
          <w:p w14:paraId="0845788E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Moving Pictures Traditional Tales</w:t>
            </w:r>
          </w:p>
        </w:tc>
        <w:tc>
          <w:tcPr>
            <w:tcW w:w="1733" w:type="dxa"/>
            <w:shd w:val="clear" w:color="auto" w:fill="FFF2CC" w:themeFill="accent4" w:themeFillTint="33"/>
          </w:tcPr>
          <w:p w14:paraId="6C2EA57E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Attacking and Defending Y2</w:t>
            </w:r>
          </w:p>
          <w:p w14:paraId="548FBEAB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2992958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Teamwork Y1</w:t>
            </w:r>
          </w:p>
        </w:tc>
        <w:tc>
          <w:tcPr>
            <w:tcW w:w="1599" w:type="dxa"/>
            <w:shd w:val="clear" w:color="auto" w:fill="FFF2CC" w:themeFill="accent4" w:themeFillTint="33"/>
          </w:tcPr>
          <w:p w14:paraId="777FACCA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Having Fun with Improvisation</w:t>
            </w:r>
          </w:p>
        </w:tc>
        <w:tc>
          <w:tcPr>
            <w:tcW w:w="1466" w:type="dxa"/>
            <w:shd w:val="clear" w:color="auto" w:fill="FFF2CC" w:themeFill="accent4" w:themeFillTint="33"/>
          </w:tcPr>
          <w:p w14:paraId="7814C388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pictures 2.6</w:t>
            </w:r>
          </w:p>
        </w:tc>
        <w:tc>
          <w:tcPr>
            <w:tcW w:w="1466" w:type="dxa"/>
            <w:vMerge w:val="restart"/>
            <w:shd w:val="clear" w:color="auto" w:fill="FFF2CC" w:themeFill="accent4" w:themeFillTint="33"/>
          </w:tcPr>
          <w:p w14:paraId="4F9E25E0" w14:textId="77777777" w:rsidR="0043069E" w:rsidRPr="002815BB" w:rsidRDefault="0043069E" w:rsidP="00633685">
            <w:pPr>
              <w:rPr>
                <w:b/>
                <w:bCs/>
                <w:sz w:val="16"/>
                <w:szCs w:val="16"/>
              </w:rPr>
            </w:pPr>
            <w:r w:rsidRPr="002815BB">
              <w:rPr>
                <w:b/>
                <w:bCs/>
                <w:sz w:val="16"/>
                <w:szCs w:val="16"/>
              </w:rPr>
              <w:t>Feelings and Emotions</w:t>
            </w:r>
          </w:p>
          <w:p w14:paraId="011FEAC1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Baseline</w:t>
            </w:r>
          </w:p>
          <w:p w14:paraId="407DA290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Jealousy</w:t>
            </w:r>
          </w:p>
          <w:p w14:paraId="2ED24DD9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Worry</w:t>
            </w:r>
          </w:p>
          <w:p w14:paraId="55015379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Anger</w:t>
            </w:r>
          </w:p>
          <w:p w14:paraId="2EEC3A66" w14:textId="77777777" w:rsidR="0043069E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shd w:val="clear" w:color="auto" w:fill="FFF2CC" w:themeFill="accent4" w:themeFillTint="33"/>
          </w:tcPr>
          <w:p w14:paraId="3789350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Grandpa is Amazing Y1</w:t>
            </w:r>
          </w:p>
        </w:tc>
        <w:tc>
          <w:tcPr>
            <w:tcW w:w="2997" w:type="dxa"/>
            <w:shd w:val="clear" w:color="auto" w:fill="FFF2CC" w:themeFill="accent4" w:themeFillTint="33"/>
          </w:tcPr>
          <w:p w14:paraId="25C4C69B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10</w:t>
            </w:r>
          </w:p>
          <w:p w14:paraId="0903F976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do Christians believe God is like?</w:t>
            </w:r>
          </w:p>
          <w:p w14:paraId="7885CC7A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(God)</w:t>
            </w:r>
          </w:p>
        </w:tc>
      </w:tr>
      <w:tr w:rsidR="0043069E" w:rsidRPr="00D824A1" w14:paraId="294EB904" w14:textId="77777777" w:rsidTr="00633685">
        <w:trPr>
          <w:trHeight w:val="581"/>
        </w:trPr>
        <w:tc>
          <w:tcPr>
            <w:tcW w:w="662" w:type="dxa"/>
            <w:vMerge/>
            <w:shd w:val="clear" w:color="auto" w:fill="FFF2CC" w:themeFill="accent4" w:themeFillTint="33"/>
            <w:textDirection w:val="btLr"/>
            <w:vAlign w:val="center"/>
          </w:tcPr>
          <w:p w14:paraId="33AC9EE6" w14:textId="77777777" w:rsidR="0043069E" w:rsidRPr="00522418" w:rsidRDefault="0043069E" w:rsidP="00633685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dxa"/>
            <w:vMerge w:val="restart"/>
            <w:shd w:val="clear" w:color="auto" w:fill="FFF2CC" w:themeFill="accent4" w:themeFillTint="33"/>
          </w:tcPr>
          <w:p w14:paraId="0058A2C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Summer 1</w:t>
            </w:r>
          </w:p>
        </w:tc>
        <w:tc>
          <w:tcPr>
            <w:tcW w:w="1332" w:type="dxa"/>
            <w:vMerge/>
            <w:shd w:val="clear" w:color="auto" w:fill="FFF2CC" w:themeFill="accent4" w:themeFillTint="33"/>
          </w:tcPr>
          <w:p w14:paraId="6369F2ED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7" w:type="dxa"/>
            <w:vMerge/>
            <w:shd w:val="clear" w:color="auto" w:fill="FFF2CC" w:themeFill="accent4" w:themeFillTint="33"/>
          </w:tcPr>
          <w:p w14:paraId="72995C3E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shd w:val="clear" w:color="auto" w:fill="000000" w:themeFill="text1"/>
          </w:tcPr>
          <w:p w14:paraId="00749F34" w14:textId="77777777" w:rsidR="0043069E" w:rsidRPr="00AC0A12" w:rsidRDefault="0043069E" w:rsidP="00633685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332" w:type="dxa"/>
            <w:vMerge w:val="restart"/>
            <w:shd w:val="clear" w:color="auto" w:fill="FFF2CC" w:themeFill="accent4" w:themeFillTint="33"/>
          </w:tcPr>
          <w:p w14:paraId="150C37EE" w14:textId="77777777" w:rsidR="0043069E" w:rsidRPr="00522418" w:rsidRDefault="0043069E" w:rsidP="00633685">
            <w:pPr>
              <w:rPr>
                <w:sz w:val="16"/>
                <w:szCs w:val="16"/>
              </w:rPr>
            </w:pPr>
            <w:r w:rsidRPr="00522418">
              <w:rPr>
                <w:sz w:val="16"/>
                <w:szCs w:val="16"/>
              </w:rPr>
              <w:t>Identifying plants and their basic parts Y1</w:t>
            </w:r>
          </w:p>
        </w:tc>
        <w:tc>
          <w:tcPr>
            <w:tcW w:w="1333" w:type="dxa"/>
            <w:vMerge w:val="restart"/>
            <w:shd w:val="clear" w:color="auto" w:fill="FFF2CC" w:themeFill="accent4" w:themeFillTint="33"/>
          </w:tcPr>
          <w:p w14:paraId="10CA551F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Clay Houses (sculpture and 3D)</w:t>
            </w:r>
          </w:p>
        </w:tc>
        <w:tc>
          <w:tcPr>
            <w:tcW w:w="1066" w:type="dxa"/>
            <w:vMerge w:val="restart"/>
            <w:shd w:val="clear" w:color="auto" w:fill="000000" w:themeFill="text1"/>
          </w:tcPr>
          <w:p w14:paraId="3D3032F5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vMerge w:val="restart"/>
            <w:shd w:val="clear" w:color="auto" w:fill="FFF2CC" w:themeFill="accent4" w:themeFillTint="33"/>
          </w:tcPr>
          <w:p w14:paraId="7D1FB508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Running and Jumping Y2</w:t>
            </w:r>
          </w:p>
          <w:p w14:paraId="4470FC20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3D853A28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 Fundamentals Y1</w:t>
            </w:r>
          </w:p>
        </w:tc>
        <w:tc>
          <w:tcPr>
            <w:tcW w:w="1599" w:type="dxa"/>
            <w:vMerge w:val="restart"/>
            <w:shd w:val="clear" w:color="auto" w:fill="FFF2CC" w:themeFill="accent4" w:themeFillTint="33"/>
          </w:tcPr>
          <w:p w14:paraId="3B14E4E7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Glockenspiel</w:t>
            </w:r>
          </w:p>
        </w:tc>
        <w:tc>
          <w:tcPr>
            <w:tcW w:w="1466" w:type="dxa"/>
            <w:vMerge w:val="restart"/>
            <w:shd w:val="clear" w:color="auto" w:fill="FFF2CC" w:themeFill="accent4" w:themeFillTint="33"/>
          </w:tcPr>
          <w:p w14:paraId="2B9E39A0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Maze explorers 1.5</w:t>
            </w:r>
          </w:p>
        </w:tc>
        <w:tc>
          <w:tcPr>
            <w:tcW w:w="1466" w:type="dxa"/>
            <w:vMerge/>
            <w:shd w:val="clear" w:color="auto" w:fill="FFF2CC" w:themeFill="accent4" w:themeFillTint="33"/>
          </w:tcPr>
          <w:p w14:paraId="70158271" w14:textId="77777777" w:rsidR="0043069E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vMerge w:val="restart"/>
            <w:shd w:val="clear" w:color="auto" w:fill="FFF2CC" w:themeFill="accent4" w:themeFillTint="33"/>
          </w:tcPr>
          <w:p w14:paraId="043A28A8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Just Because Y2</w:t>
            </w:r>
          </w:p>
        </w:tc>
        <w:tc>
          <w:tcPr>
            <w:tcW w:w="2997" w:type="dxa"/>
            <w:vMerge w:val="restart"/>
            <w:shd w:val="clear" w:color="auto" w:fill="FFF2CC" w:themeFill="accent4" w:themeFillTint="33"/>
          </w:tcPr>
          <w:p w14:paraId="46367565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11</w:t>
            </w:r>
          </w:p>
          <w:p w14:paraId="32427EA8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does it mean to belong to a faith community?</w:t>
            </w:r>
          </w:p>
          <w:p w14:paraId="3C01BA24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(Thematic)</w:t>
            </w:r>
          </w:p>
        </w:tc>
      </w:tr>
      <w:tr w:rsidR="0043069E" w:rsidRPr="00D824A1" w14:paraId="589FB9B8" w14:textId="77777777" w:rsidTr="00633685">
        <w:trPr>
          <w:trHeight w:val="581"/>
        </w:trPr>
        <w:tc>
          <w:tcPr>
            <w:tcW w:w="662" w:type="dxa"/>
            <w:vMerge/>
            <w:shd w:val="clear" w:color="auto" w:fill="FFF2CC" w:themeFill="accent4" w:themeFillTint="33"/>
            <w:textDirection w:val="btLr"/>
            <w:vAlign w:val="center"/>
          </w:tcPr>
          <w:p w14:paraId="4C1CA24C" w14:textId="77777777" w:rsidR="0043069E" w:rsidRPr="00522418" w:rsidRDefault="0043069E" w:rsidP="00633685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dxa"/>
            <w:vMerge/>
            <w:shd w:val="clear" w:color="auto" w:fill="FFF2CC" w:themeFill="accent4" w:themeFillTint="33"/>
          </w:tcPr>
          <w:p w14:paraId="018B2145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vMerge w:val="restart"/>
            <w:shd w:val="clear" w:color="auto" w:fill="FFF2CC" w:themeFill="accent4" w:themeFillTint="33"/>
          </w:tcPr>
          <w:p w14:paraId="5187F782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Landmarks orienteering</w:t>
            </w:r>
          </w:p>
        </w:tc>
        <w:tc>
          <w:tcPr>
            <w:tcW w:w="1467" w:type="dxa"/>
            <w:vMerge w:val="restart"/>
            <w:shd w:val="clear" w:color="auto" w:fill="000000" w:themeFill="text1"/>
          </w:tcPr>
          <w:p w14:paraId="682F0CD8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shd w:val="clear" w:color="auto" w:fill="FFF2CC" w:themeFill="accent4" w:themeFillTint="33"/>
          </w:tcPr>
          <w:p w14:paraId="700C9EDF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 &amp; World</w:t>
            </w:r>
          </w:p>
          <w:p w14:paraId="2F37BA23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Y1 U3</w:t>
            </w:r>
          </w:p>
          <w:p w14:paraId="07ECA490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Y2 U1</w:t>
            </w:r>
          </w:p>
          <w:p w14:paraId="1C71E59B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5882351D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can we find out about Planet Earth?</w:t>
            </w:r>
          </w:p>
        </w:tc>
        <w:tc>
          <w:tcPr>
            <w:tcW w:w="1332" w:type="dxa"/>
            <w:vMerge/>
            <w:shd w:val="clear" w:color="auto" w:fill="FFF2CC" w:themeFill="accent4" w:themeFillTint="33"/>
          </w:tcPr>
          <w:p w14:paraId="163C7028" w14:textId="77777777" w:rsidR="0043069E" w:rsidRPr="00522418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3" w:type="dxa"/>
            <w:vMerge/>
            <w:shd w:val="clear" w:color="auto" w:fill="FFF2CC" w:themeFill="accent4" w:themeFillTint="33"/>
          </w:tcPr>
          <w:p w14:paraId="27A7611C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  <w:shd w:val="clear" w:color="auto" w:fill="000000" w:themeFill="text1"/>
          </w:tcPr>
          <w:p w14:paraId="5B4539F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vMerge/>
            <w:shd w:val="clear" w:color="auto" w:fill="FFF2CC" w:themeFill="accent4" w:themeFillTint="33"/>
          </w:tcPr>
          <w:p w14:paraId="09CD03C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vMerge/>
            <w:shd w:val="clear" w:color="auto" w:fill="FFF2CC" w:themeFill="accent4" w:themeFillTint="33"/>
          </w:tcPr>
          <w:p w14:paraId="1915F335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shd w:val="clear" w:color="auto" w:fill="FFF2CC" w:themeFill="accent4" w:themeFillTint="33"/>
          </w:tcPr>
          <w:p w14:paraId="7A2007E6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shd w:val="clear" w:color="auto" w:fill="FFF2CC" w:themeFill="accent4" w:themeFillTint="33"/>
          </w:tcPr>
          <w:p w14:paraId="39DC05FB" w14:textId="77777777" w:rsidR="0043069E" w:rsidRDefault="0043069E" w:rsidP="00633685">
            <w:pPr>
              <w:rPr>
                <w:b/>
                <w:bCs/>
                <w:sz w:val="16"/>
                <w:szCs w:val="16"/>
              </w:rPr>
            </w:pPr>
            <w:r w:rsidRPr="002815BB">
              <w:rPr>
                <w:b/>
                <w:bCs/>
                <w:sz w:val="16"/>
                <w:szCs w:val="16"/>
              </w:rPr>
              <w:t>Relationships</w:t>
            </w:r>
          </w:p>
          <w:p w14:paraId="48DE38BD" w14:textId="77777777" w:rsidR="0043069E" w:rsidRPr="002815BB" w:rsidRDefault="0043069E" w:rsidP="00633685">
            <w:pPr>
              <w:rPr>
                <w:sz w:val="16"/>
                <w:szCs w:val="16"/>
              </w:rPr>
            </w:pPr>
            <w:r w:rsidRPr="002815BB">
              <w:rPr>
                <w:sz w:val="16"/>
                <w:szCs w:val="16"/>
              </w:rPr>
              <w:t>Friendship</w:t>
            </w:r>
          </w:p>
          <w:p w14:paraId="10337A3D" w14:textId="77777777" w:rsidR="0043069E" w:rsidRPr="002815BB" w:rsidRDefault="0043069E" w:rsidP="00633685">
            <w:pPr>
              <w:rPr>
                <w:sz w:val="16"/>
                <w:szCs w:val="16"/>
              </w:rPr>
            </w:pPr>
            <w:r w:rsidRPr="002815BB">
              <w:rPr>
                <w:sz w:val="16"/>
                <w:szCs w:val="16"/>
              </w:rPr>
              <w:t>Bullying</w:t>
            </w:r>
          </w:p>
          <w:p w14:paraId="21E525E4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2815BB">
              <w:rPr>
                <w:sz w:val="16"/>
                <w:szCs w:val="16"/>
              </w:rPr>
              <w:t>Body Language</w:t>
            </w:r>
          </w:p>
        </w:tc>
        <w:tc>
          <w:tcPr>
            <w:tcW w:w="1599" w:type="dxa"/>
            <w:vMerge/>
            <w:shd w:val="clear" w:color="auto" w:fill="FFF2CC" w:themeFill="accent4" w:themeFillTint="33"/>
          </w:tcPr>
          <w:p w14:paraId="6EEB6A5A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2997" w:type="dxa"/>
            <w:vMerge/>
            <w:shd w:val="clear" w:color="auto" w:fill="FFF2CC" w:themeFill="accent4" w:themeFillTint="33"/>
          </w:tcPr>
          <w:p w14:paraId="585BE652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</w:tr>
      <w:tr w:rsidR="0043069E" w:rsidRPr="00D824A1" w14:paraId="2E9E2C32" w14:textId="77777777" w:rsidTr="00633685">
        <w:trPr>
          <w:trHeight w:val="935"/>
        </w:trPr>
        <w:tc>
          <w:tcPr>
            <w:tcW w:w="662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  <w:textDirection w:val="btLr"/>
            <w:vAlign w:val="center"/>
          </w:tcPr>
          <w:p w14:paraId="02A4B132" w14:textId="77777777" w:rsidR="0043069E" w:rsidRPr="00522418" w:rsidRDefault="0043069E" w:rsidP="00633685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32E8D7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Summer 2</w:t>
            </w:r>
          </w:p>
        </w:tc>
        <w:tc>
          <w:tcPr>
            <w:tcW w:w="1332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2BF651A6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7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3A70CFE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AAA273E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CB04D7D" w14:textId="4E835DBE" w:rsidR="0043069E" w:rsidRPr="00522418" w:rsidRDefault="00A35C04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Nature Protectors</w:t>
            </w:r>
            <w:r w:rsidR="0043069E" w:rsidRPr="00522418">
              <w:rPr>
                <w:sz w:val="16"/>
                <w:szCs w:val="16"/>
              </w:rPr>
              <w:t xml:space="preserve"> Y1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229997B1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95D2EA0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Dips and Dippers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6D29B5A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Striking and Hitting Y2</w:t>
            </w:r>
          </w:p>
          <w:p w14:paraId="589E7C79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531A1150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 Style Y1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2A16FE5C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Glockenspiel</w:t>
            </w:r>
          </w:p>
        </w:tc>
        <w:tc>
          <w:tcPr>
            <w:tcW w:w="14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F28D029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Presenting ideas 2.8</w:t>
            </w:r>
          </w:p>
        </w:tc>
        <w:tc>
          <w:tcPr>
            <w:tcW w:w="1466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BC68C55" w14:textId="77777777" w:rsidR="0043069E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B02981C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World, Your World Y1</w:t>
            </w:r>
          </w:p>
        </w:tc>
        <w:tc>
          <w:tcPr>
            <w:tcW w:w="299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D922E21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12</w:t>
            </w:r>
          </w:p>
          <w:p w14:paraId="1C009E87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How should we care for the world and for others, and why does it matter?</w:t>
            </w:r>
          </w:p>
          <w:p w14:paraId="5ECE624E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(Thematic)</w:t>
            </w:r>
          </w:p>
        </w:tc>
      </w:tr>
      <w:tr w:rsidR="0043069E" w:rsidRPr="00D824A1" w14:paraId="4ED49BEC" w14:textId="77777777" w:rsidTr="00633685">
        <w:trPr>
          <w:trHeight w:val="581"/>
        </w:trPr>
        <w:tc>
          <w:tcPr>
            <w:tcW w:w="662" w:type="dxa"/>
            <w:vMerge w:val="restart"/>
            <w:shd w:val="clear" w:color="auto" w:fill="E2EFD9" w:themeFill="accent6" w:themeFillTint="33"/>
            <w:textDirection w:val="btLr"/>
            <w:vAlign w:val="center"/>
          </w:tcPr>
          <w:p w14:paraId="05123630" w14:textId="77777777" w:rsidR="0043069E" w:rsidRPr="00522418" w:rsidRDefault="0043069E" w:rsidP="00633685">
            <w:pPr>
              <w:ind w:left="113" w:right="113"/>
              <w:jc w:val="center"/>
              <w:rPr>
                <w:sz w:val="20"/>
                <w:szCs w:val="20"/>
              </w:rPr>
            </w:pPr>
            <w:r w:rsidRPr="00522418">
              <w:rPr>
                <w:sz w:val="20"/>
                <w:szCs w:val="20"/>
              </w:rPr>
              <w:t>Cycle B</w:t>
            </w:r>
          </w:p>
        </w:tc>
        <w:tc>
          <w:tcPr>
            <w:tcW w:w="893" w:type="dxa"/>
            <w:shd w:val="clear" w:color="auto" w:fill="E2EFD9" w:themeFill="accent6" w:themeFillTint="33"/>
          </w:tcPr>
          <w:p w14:paraId="26B56F82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Autumn 1</w:t>
            </w:r>
          </w:p>
        </w:tc>
        <w:tc>
          <w:tcPr>
            <w:tcW w:w="1332" w:type="dxa"/>
            <w:vMerge w:val="restart"/>
            <w:shd w:val="clear" w:color="auto" w:fill="E2EFD9" w:themeFill="accent6" w:themeFillTint="33"/>
          </w:tcPr>
          <w:p w14:paraId="19839E2D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Explorer visit - </w:t>
            </w:r>
            <w:proofErr w:type="spellStart"/>
            <w:r>
              <w:rPr>
                <w:sz w:val="16"/>
                <w:szCs w:val="16"/>
              </w:rPr>
              <w:t>Dantastic</w:t>
            </w:r>
            <w:proofErr w:type="spellEnd"/>
          </w:p>
        </w:tc>
        <w:tc>
          <w:tcPr>
            <w:tcW w:w="1467" w:type="dxa"/>
            <w:vMerge w:val="restart"/>
            <w:shd w:val="clear" w:color="auto" w:fill="E2EFD9" w:themeFill="accent6" w:themeFillTint="33"/>
          </w:tcPr>
          <w:p w14:paraId="6957F6EB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Explorers</w:t>
            </w:r>
          </w:p>
          <w:p w14:paraId="6EA875A7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4FB6712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have explorers changed the world?</w:t>
            </w:r>
          </w:p>
        </w:tc>
        <w:tc>
          <w:tcPr>
            <w:tcW w:w="1466" w:type="dxa"/>
            <w:vMerge w:val="restart"/>
            <w:shd w:val="clear" w:color="auto" w:fill="000000" w:themeFill="text1"/>
          </w:tcPr>
          <w:p w14:paraId="25204EDF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shd w:val="clear" w:color="auto" w:fill="E2EFD9" w:themeFill="accent6" w:themeFillTint="33"/>
          </w:tcPr>
          <w:p w14:paraId="637E8917" w14:textId="77777777" w:rsidR="0043069E" w:rsidRPr="00522418" w:rsidRDefault="0043069E" w:rsidP="00633685">
            <w:pPr>
              <w:rPr>
                <w:sz w:val="16"/>
                <w:szCs w:val="16"/>
              </w:rPr>
            </w:pPr>
            <w:r w:rsidRPr="00522418">
              <w:rPr>
                <w:sz w:val="16"/>
                <w:szCs w:val="16"/>
              </w:rPr>
              <w:t>Seasonal changes: autumn and winter Y1</w:t>
            </w:r>
          </w:p>
        </w:tc>
        <w:tc>
          <w:tcPr>
            <w:tcW w:w="1333" w:type="dxa"/>
            <w:shd w:val="clear" w:color="auto" w:fill="E2EFD9" w:themeFill="accent6" w:themeFillTint="33"/>
          </w:tcPr>
          <w:p w14:paraId="085E2D85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Life in Colour (painting and mixed media)</w:t>
            </w:r>
          </w:p>
        </w:tc>
        <w:tc>
          <w:tcPr>
            <w:tcW w:w="1066" w:type="dxa"/>
            <w:shd w:val="clear" w:color="auto" w:fill="000000" w:themeFill="text1"/>
          </w:tcPr>
          <w:p w14:paraId="20050BF4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shd w:val="clear" w:color="auto" w:fill="E2EFD9" w:themeFill="accent6" w:themeFillTint="33"/>
          </w:tcPr>
          <w:p w14:paraId="7CA851CD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Skills: Hands Y1</w:t>
            </w:r>
          </w:p>
          <w:p w14:paraId="60570E39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06C97827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Balance, Shape and Rotation Y1</w:t>
            </w:r>
          </w:p>
          <w:p w14:paraId="7A1322AB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shd w:val="clear" w:color="auto" w:fill="E2EFD9" w:themeFill="accent6" w:themeFillTint="33"/>
          </w:tcPr>
          <w:p w14:paraId="4B25E44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Recognising Different Sounds</w:t>
            </w:r>
          </w:p>
        </w:tc>
        <w:tc>
          <w:tcPr>
            <w:tcW w:w="1466" w:type="dxa"/>
            <w:shd w:val="clear" w:color="auto" w:fill="E2EFD9" w:themeFill="accent6" w:themeFillTint="33"/>
          </w:tcPr>
          <w:p w14:paraId="07B3F9ED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Online Safety 1.1</w:t>
            </w:r>
          </w:p>
          <w:p w14:paraId="1E87A30F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Online Safety 2.2</w:t>
            </w:r>
          </w:p>
        </w:tc>
        <w:tc>
          <w:tcPr>
            <w:tcW w:w="1466" w:type="dxa"/>
            <w:vMerge w:val="restart"/>
            <w:shd w:val="clear" w:color="auto" w:fill="E2EFD9" w:themeFill="accent6" w:themeFillTint="33"/>
          </w:tcPr>
          <w:p w14:paraId="5487457F" w14:textId="77777777" w:rsidR="0043069E" w:rsidRPr="00A07870" w:rsidRDefault="0043069E" w:rsidP="00633685">
            <w:pPr>
              <w:rPr>
                <w:b/>
                <w:bCs/>
                <w:sz w:val="16"/>
                <w:szCs w:val="16"/>
              </w:rPr>
            </w:pPr>
            <w:r w:rsidRPr="00A07870">
              <w:rPr>
                <w:b/>
                <w:bCs/>
                <w:sz w:val="16"/>
                <w:szCs w:val="16"/>
              </w:rPr>
              <w:t>Keeping/Staying Healthy</w:t>
            </w:r>
          </w:p>
          <w:p w14:paraId="64820B2D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Baseline</w:t>
            </w:r>
          </w:p>
          <w:p w14:paraId="6BF3A8B8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Washing hands</w:t>
            </w:r>
          </w:p>
          <w:p w14:paraId="7D9C7FD8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eating</w:t>
            </w:r>
          </w:p>
          <w:p w14:paraId="77E17BF9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Brushing teeth</w:t>
            </w:r>
          </w:p>
        </w:tc>
        <w:tc>
          <w:tcPr>
            <w:tcW w:w="1599" w:type="dxa"/>
            <w:shd w:val="clear" w:color="auto" w:fill="E2EFD9" w:themeFill="accent6" w:themeFillTint="33"/>
          </w:tcPr>
          <w:p w14:paraId="205DFF10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Big Book of Families Y2</w:t>
            </w:r>
          </w:p>
        </w:tc>
        <w:tc>
          <w:tcPr>
            <w:tcW w:w="2997" w:type="dxa"/>
            <w:shd w:val="clear" w:color="auto" w:fill="E2EFD9" w:themeFill="accent6" w:themeFillTint="33"/>
          </w:tcPr>
          <w:p w14:paraId="510EC92D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13</w:t>
            </w:r>
          </w:p>
          <w:p w14:paraId="3F489E50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is the good news Christians believe Jesus brings?</w:t>
            </w:r>
          </w:p>
          <w:p w14:paraId="5FEE2A2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(Gospel)</w:t>
            </w:r>
          </w:p>
        </w:tc>
      </w:tr>
      <w:tr w:rsidR="0043069E" w:rsidRPr="00D824A1" w14:paraId="0052A940" w14:textId="77777777" w:rsidTr="00633685">
        <w:trPr>
          <w:trHeight w:val="581"/>
        </w:trPr>
        <w:tc>
          <w:tcPr>
            <w:tcW w:w="662" w:type="dxa"/>
            <w:vMerge/>
            <w:shd w:val="clear" w:color="auto" w:fill="E2EFD9" w:themeFill="accent6" w:themeFillTint="33"/>
          </w:tcPr>
          <w:p w14:paraId="4D6E8094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893" w:type="dxa"/>
            <w:vMerge w:val="restart"/>
            <w:shd w:val="clear" w:color="auto" w:fill="E2EFD9" w:themeFill="accent6" w:themeFillTint="33"/>
          </w:tcPr>
          <w:p w14:paraId="2347916C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Autumn 2</w:t>
            </w:r>
          </w:p>
        </w:tc>
        <w:tc>
          <w:tcPr>
            <w:tcW w:w="1332" w:type="dxa"/>
            <w:vMerge/>
            <w:shd w:val="clear" w:color="auto" w:fill="E2EFD9" w:themeFill="accent6" w:themeFillTint="33"/>
          </w:tcPr>
          <w:p w14:paraId="0BA2A60B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7" w:type="dxa"/>
            <w:vMerge/>
            <w:shd w:val="clear" w:color="auto" w:fill="E2EFD9" w:themeFill="accent6" w:themeFillTint="33"/>
          </w:tcPr>
          <w:p w14:paraId="79C8A43F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shd w:val="clear" w:color="auto" w:fill="000000" w:themeFill="text1"/>
          </w:tcPr>
          <w:p w14:paraId="21520431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vMerge w:val="restart"/>
            <w:shd w:val="clear" w:color="auto" w:fill="E2EFD9" w:themeFill="accent6" w:themeFillTint="33"/>
          </w:tcPr>
          <w:p w14:paraId="627796A7" w14:textId="77777777" w:rsidR="0043069E" w:rsidRPr="00522418" w:rsidRDefault="0043069E" w:rsidP="00633685">
            <w:pPr>
              <w:rPr>
                <w:sz w:val="16"/>
                <w:szCs w:val="16"/>
              </w:rPr>
            </w:pPr>
            <w:r w:rsidRPr="00522418">
              <w:rPr>
                <w:sz w:val="16"/>
                <w:szCs w:val="16"/>
              </w:rPr>
              <w:t>Everyday Materials Y1</w:t>
            </w:r>
          </w:p>
        </w:tc>
        <w:tc>
          <w:tcPr>
            <w:tcW w:w="1333" w:type="dxa"/>
            <w:vMerge w:val="restart"/>
            <w:shd w:val="clear" w:color="auto" w:fill="000000" w:themeFill="text1"/>
          </w:tcPr>
          <w:p w14:paraId="20DB701E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vMerge w:val="restart"/>
            <w:shd w:val="clear" w:color="auto" w:fill="E2EFD9" w:themeFill="accent6" w:themeFillTint="33"/>
          </w:tcPr>
          <w:p w14:paraId="1D68F482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Pirate Paddy’s Packed Lunch Problems</w:t>
            </w:r>
          </w:p>
        </w:tc>
        <w:tc>
          <w:tcPr>
            <w:tcW w:w="1733" w:type="dxa"/>
            <w:vMerge w:val="restart"/>
            <w:shd w:val="clear" w:color="auto" w:fill="E2EFD9" w:themeFill="accent6" w:themeFillTint="33"/>
          </w:tcPr>
          <w:p w14:paraId="5E78EF40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Skills: Hands Y1</w:t>
            </w:r>
          </w:p>
          <w:p w14:paraId="607F43CA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0D58788C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Travelling and Jumping Y2</w:t>
            </w:r>
          </w:p>
        </w:tc>
        <w:tc>
          <w:tcPr>
            <w:tcW w:w="1599" w:type="dxa"/>
            <w:vMerge w:val="restart"/>
            <w:shd w:val="clear" w:color="auto" w:fill="E2EFD9" w:themeFill="accent6" w:themeFillTint="33"/>
          </w:tcPr>
          <w:p w14:paraId="1615565F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KS1 Nativity</w:t>
            </w:r>
          </w:p>
        </w:tc>
        <w:tc>
          <w:tcPr>
            <w:tcW w:w="1466" w:type="dxa"/>
            <w:vMerge w:val="restart"/>
            <w:shd w:val="clear" w:color="auto" w:fill="E2EFD9" w:themeFill="accent6" w:themeFillTint="33"/>
          </w:tcPr>
          <w:p w14:paraId="4B9F473D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Grouping and Sorting 1.2</w:t>
            </w:r>
          </w:p>
          <w:p w14:paraId="387CC900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Lego Builders 1.4</w:t>
            </w:r>
          </w:p>
        </w:tc>
        <w:tc>
          <w:tcPr>
            <w:tcW w:w="1466" w:type="dxa"/>
            <w:vMerge/>
            <w:shd w:val="clear" w:color="auto" w:fill="E2EFD9" w:themeFill="accent6" w:themeFillTint="33"/>
          </w:tcPr>
          <w:p w14:paraId="2637D6AC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vMerge w:val="restart"/>
            <w:shd w:val="clear" w:color="auto" w:fill="000000" w:themeFill="text1"/>
          </w:tcPr>
          <w:p w14:paraId="47335DE0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2997" w:type="dxa"/>
            <w:vMerge w:val="restart"/>
            <w:shd w:val="clear" w:color="auto" w:fill="E2EFD9" w:themeFill="accent6" w:themeFillTint="33"/>
          </w:tcPr>
          <w:p w14:paraId="18A5289A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14</w:t>
            </w:r>
          </w:p>
          <w:p w14:paraId="131367B3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is the good news Christians believe Jesus brings?</w:t>
            </w:r>
          </w:p>
          <w:p w14:paraId="6A7E0A01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(Gospel)</w:t>
            </w:r>
          </w:p>
        </w:tc>
      </w:tr>
      <w:tr w:rsidR="0043069E" w:rsidRPr="00D824A1" w14:paraId="4D24BD42" w14:textId="77777777" w:rsidTr="00633685">
        <w:trPr>
          <w:trHeight w:val="581"/>
        </w:trPr>
        <w:tc>
          <w:tcPr>
            <w:tcW w:w="662" w:type="dxa"/>
            <w:vMerge/>
            <w:shd w:val="clear" w:color="auto" w:fill="E2EFD9" w:themeFill="accent6" w:themeFillTint="33"/>
          </w:tcPr>
          <w:p w14:paraId="7E33AA67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893" w:type="dxa"/>
            <w:vMerge/>
            <w:shd w:val="clear" w:color="auto" w:fill="E2EFD9" w:themeFill="accent6" w:themeFillTint="33"/>
          </w:tcPr>
          <w:p w14:paraId="1F1D2D6E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vMerge w:val="restart"/>
            <w:shd w:val="clear" w:color="auto" w:fill="E2EFD9" w:themeFill="accent6" w:themeFillTint="33"/>
          </w:tcPr>
          <w:p w14:paraId="3D648823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Local area treasure hunt </w:t>
            </w:r>
          </w:p>
        </w:tc>
        <w:tc>
          <w:tcPr>
            <w:tcW w:w="1467" w:type="dxa"/>
            <w:vMerge w:val="restart"/>
            <w:shd w:val="clear" w:color="auto" w:fill="000000" w:themeFill="text1"/>
          </w:tcPr>
          <w:p w14:paraId="54C782E0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shd w:val="clear" w:color="auto" w:fill="E2EFD9" w:themeFill="accent6" w:themeFillTint="33"/>
          </w:tcPr>
          <w:p w14:paraId="04F4B541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Our local area</w:t>
            </w:r>
          </w:p>
          <w:p w14:paraId="3ADA24FA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Y1 U1, 2</w:t>
            </w:r>
          </w:p>
          <w:p w14:paraId="5DC964A8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Y2 U5</w:t>
            </w:r>
          </w:p>
          <w:p w14:paraId="12277912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0F5C5A92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 do we go to school and where do we live?</w:t>
            </w:r>
          </w:p>
        </w:tc>
        <w:tc>
          <w:tcPr>
            <w:tcW w:w="1332" w:type="dxa"/>
            <w:vMerge/>
            <w:shd w:val="clear" w:color="auto" w:fill="E2EFD9" w:themeFill="accent6" w:themeFillTint="33"/>
          </w:tcPr>
          <w:p w14:paraId="650B3AE6" w14:textId="77777777" w:rsidR="0043069E" w:rsidRPr="00522418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3" w:type="dxa"/>
            <w:vMerge/>
            <w:shd w:val="clear" w:color="auto" w:fill="000000" w:themeFill="text1"/>
          </w:tcPr>
          <w:p w14:paraId="7ADF7BAB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  <w:shd w:val="clear" w:color="auto" w:fill="E2EFD9" w:themeFill="accent6" w:themeFillTint="33"/>
          </w:tcPr>
          <w:p w14:paraId="6A984176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vMerge/>
            <w:shd w:val="clear" w:color="auto" w:fill="E2EFD9" w:themeFill="accent6" w:themeFillTint="33"/>
          </w:tcPr>
          <w:p w14:paraId="6E142CE6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vMerge/>
            <w:shd w:val="clear" w:color="auto" w:fill="E2EFD9" w:themeFill="accent6" w:themeFillTint="33"/>
          </w:tcPr>
          <w:p w14:paraId="170B560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shd w:val="clear" w:color="auto" w:fill="E2EFD9" w:themeFill="accent6" w:themeFillTint="33"/>
          </w:tcPr>
          <w:p w14:paraId="28EF7EA4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shd w:val="clear" w:color="auto" w:fill="E2EFD9" w:themeFill="accent6" w:themeFillTint="33"/>
          </w:tcPr>
          <w:p w14:paraId="06DA3359" w14:textId="77777777" w:rsidR="0043069E" w:rsidRPr="00A07870" w:rsidRDefault="0043069E" w:rsidP="00633685">
            <w:pPr>
              <w:rPr>
                <w:b/>
                <w:bCs/>
                <w:sz w:val="16"/>
                <w:szCs w:val="16"/>
              </w:rPr>
            </w:pPr>
            <w:r w:rsidRPr="00A07870">
              <w:rPr>
                <w:b/>
                <w:bCs/>
                <w:sz w:val="16"/>
                <w:szCs w:val="16"/>
              </w:rPr>
              <w:t>Being responsible</w:t>
            </w:r>
          </w:p>
          <w:p w14:paraId="7BF081AB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Baseline</w:t>
            </w:r>
          </w:p>
          <w:p w14:paraId="54AB80FE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Water spillage</w:t>
            </w:r>
          </w:p>
          <w:p w14:paraId="5280847D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Practice makes perfect</w:t>
            </w:r>
          </w:p>
          <w:p w14:paraId="27677EB0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Helping someone in need</w:t>
            </w:r>
          </w:p>
        </w:tc>
        <w:tc>
          <w:tcPr>
            <w:tcW w:w="1599" w:type="dxa"/>
            <w:vMerge/>
            <w:shd w:val="clear" w:color="auto" w:fill="000000" w:themeFill="text1"/>
          </w:tcPr>
          <w:p w14:paraId="4873E028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2997" w:type="dxa"/>
            <w:vMerge/>
            <w:shd w:val="clear" w:color="auto" w:fill="E2EFD9" w:themeFill="accent6" w:themeFillTint="33"/>
          </w:tcPr>
          <w:p w14:paraId="206B3D8B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</w:tr>
      <w:tr w:rsidR="0043069E" w:rsidRPr="00D824A1" w14:paraId="69A7FD06" w14:textId="77777777" w:rsidTr="00633685">
        <w:trPr>
          <w:trHeight w:val="1172"/>
        </w:trPr>
        <w:tc>
          <w:tcPr>
            <w:tcW w:w="662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57D7CEC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0A2E2B73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Spring 1</w:t>
            </w:r>
          </w:p>
        </w:tc>
        <w:tc>
          <w:tcPr>
            <w:tcW w:w="1332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284599B8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7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1126F180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E0B842F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ADAB9E5" w14:textId="77777777" w:rsidR="0043069E" w:rsidRPr="00522418" w:rsidRDefault="0043069E" w:rsidP="00633685">
            <w:pPr>
              <w:rPr>
                <w:sz w:val="16"/>
                <w:szCs w:val="16"/>
              </w:rPr>
            </w:pPr>
            <w:r w:rsidRPr="00522418">
              <w:rPr>
                <w:sz w:val="16"/>
                <w:szCs w:val="16"/>
              </w:rPr>
              <w:t>Healthy Me</w:t>
            </w:r>
            <w:r>
              <w:rPr>
                <w:sz w:val="16"/>
                <w:szCs w:val="16"/>
              </w:rPr>
              <w:t xml:space="preserve"> Y2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41A5038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Woven Wonders (Craft and design))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30845FDE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615E944C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Skills: kicking Y1</w:t>
            </w:r>
          </w:p>
          <w:p w14:paraId="046C20D9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4334D443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 and Fitness Y2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5CBFE75A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Sounds</w:t>
            </w:r>
          </w:p>
        </w:tc>
        <w:tc>
          <w:tcPr>
            <w:tcW w:w="1466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491B5FCE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Coding 1.7</w:t>
            </w:r>
          </w:p>
        </w:tc>
        <w:tc>
          <w:tcPr>
            <w:tcW w:w="1466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A374232" w14:textId="77777777" w:rsidR="0043069E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4F34244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Little Pirates Y1</w:t>
            </w:r>
          </w:p>
        </w:tc>
        <w:tc>
          <w:tcPr>
            <w:tcW w:w="299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3421D32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15</w:t>
            </w:r>
          </w:p>
          <w:p w14:paraId="0A66CFA0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Who is a Muslim and how do they live? (Part 1)</w:t>
            </w:r>
          </w:p>
          <w:p w14:paraId="2537D30A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(Islam)</w:t>
            </w:r>
          </w:p>
        </w:tc>
      </w:tr>
      <w:tr w:rsidR="0043069E" w:rsidRPr="00D824A1" w14:paraId="287DA6CD" w14:textId="77777777" w:rsidTr="00633685">
        <w:trPr>
          <w:trHeight w:val="1172"/>
        </w:trPr>
        <w:tc>
          <w:tcPr>
            <w:tcW w:w="662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6CA2B99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9B639E8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Spring 2</w:t>
            </w:r>
          </w:p>
        </w:tc>
        <w:tc>
          <w:tcPr>
            <w:tcW w:w="1332" w:type="dxa"/>
            <w:vMerge w:val="restart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ED85CB7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 Fire of London Day</w:t>
            </w:r>
          </w:p>
        </w:tc>
        <w:tc>
          <w:tcPr>
            <w:tcW w:w="1467" w:type="dxa"/>
            <w:vMerge w:val="restart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6D698D61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Great Fire of London </w:t>
            </w:r>
          </w:p>
          <w:p w14:paraId="0561A539" w14:textId="77777777" w:rsidR="0043069E" w:rsidRDefault="0043069E" w:rsidP="00633685">
            <w:pPr>
              <w:ind w:left="720" w:hanging="720"/>
              <w:rPr>
                <w:sz w:val="16"/>
                <w:szCs w:val="16"/>
              </w:rPr>
            </w:pPr>
          </w:p>
          <w:p w14:paraId="0E0C2D3D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can we learn from the GREAT fire of LONDON?</w:t>
            </w:r>
          </w:p>
          <w:p w14:paraId="0430331D" w14:textId="77777777" w:rsidR="0043069E" w:rsidRPr="00D824A1" w:rsidRDefault="0043069E" w:rsidP="00633685">
            <w:pPr>
              <w:ind w:left="720" w:hanging="720"/>
              <w:rPr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tcBorders>
              <w:bottom w:val="single" w:sz="4" w:space="0" w:color="auto"/>
            </w:tcBorders>
            <w:shd w:val="clear" w:color="auto" w:fill="000000" w:themeFill="text1"/>
          </w:tcPr>
          <w:p w14:paraId="48258A9E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6343BA3F" w14:textId="1FC7BA4B" w:rsidR="0043069E" w:rsidRPr="00522418" w:rsidRDefault="00A35C04" w:rsidP="00633685">
            <w:pPr>
              <w:rPr>
                <w:sz w:val="16"/>
                <w:szCs w:val="16"/>
              </w:rPr>
            </w:pPr>
            <w:r w:rsidRPr="00522418">
              <w:rPr>
                <w:sz w:val="16"/>
                <w:szCs w:val="16"/>
              </w:rPr>
              <w:t>Seasonal changes: spring and summer Y1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84CDD7A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Understanding Tone and Texture (drawing)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7D95BF2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Our Fabric Faces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68A94FD1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Attacking and Defending Y1</w:t>
            </w:r>
          </w:p>
          <w:p w14:paraId="4267FD56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2A6EA21D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Teamwork Y2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14DEC27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Improvisation</w:t>
            </w:r>
          </w:p>
        </w:tc>
        <w:tc>
          <w:tcPr>
            <w:tcW w:w="1466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55698828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Coding 2.1</w:t>
            </w:r>
          </w:p>
        </w:tc>
        <w:tc>
          <w:tcPr>
            <w:tcW w:w="1466" w:type="dxa"/>
            <w:vMerge w:val="restart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4C994743" w14:textId="77777777" w:rsidR="0043069E" w:rsidRPr="00B84BB7" w:rsidRDefault="0043069E" w:rsidP="00633685">
            <w:pPr>
              <w:rPr>
                <w:b/>
                <w:bCs/>
                <w:sz w:val="16"/>
                <w:szCs w:val="16"/>
              </w:rPr>
            </w:pPr>
            <w:r w:rsidRPr="00B84BB7">
              <w:rPr>
                <w:b/>
                <w:bCs/>
                <w:sz w:val="16"/>
                <w:szCs w:val="16"/>
              </w:rPr>
              <w:t>Fire Safety</w:t>
            </w:r>
          </w:p>
          <w:p w14:paraId="2F4FC249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Baseline</w:t>
            </w:r>
          </w:p>
          <w:p w14:paraId="21DD4868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Hoax calling</w:t>
            </w:r>
          </w:p>
          <w:p w14:paraId="412F881C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Petty arson</w:t>
            </w:r>
          </w:p>
          <w:p w14:paraId="57857B34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Texting while driving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6D45C59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Odd Egg Y2</w:t>
            </w:r>
          </w:p>
        </w:tc>
        <w:tc>
          <w:tcPr>
            <w:tcW w:w="299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0BE78FBD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16</w:t>
            </w:r>
          </w:p>
          <w:p w14:paraId="4D81EB20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Why does Easter matter to Christians?</w:t>
            </w:r>
          </w:p>
          <w:p w14:paraId="0C25FD93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(Salvation)</w:t>
            </w:r>
          </w:p>
        </w:tc>
      </w:tr>
      <w:tr w:rsidR="0043069E" w:rsidRPr="00D824A1" w14:paraId="7DD2D4C8" w14:textId="77777777" w:rsidTr="00633685">
        <w:trPr>
          <w:trHeight w:val="581"/>
        </w:trPr>
        <w:tc>
          <w:tcPr>
            <w:tcW w:w="662" w:type="dxa"/>
            <w:vMerge/>
            <w:shd w:val="clear" w:color="auto" w:fill="E2EFD9" w:themeFill="accent6" w:themeFillTint="33"/>
          </w:tcPr>
          <w:p w14:paraId="7774DB5D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893" w:type="dxa"/>
            <w:vMerge w:val="restart"/>
            <w:shd w:val="clear" w:color="auto" w:fill="E2EFD9" w:themeFill="accent6" w:themeFillTint="33"/>
          </w:tcPr>
          <w:p w14:paraId="59107745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Summer 1</w:t>
            </w:r>
          </w:p>
        </w:tc>
        <w:tc>
          <w:tcPr>
            <w:tcW w:w="1332" w:type="dxa"/>
            <w:vMerge/>
            <w:shd w:val="clear" w:color="auto" w:fill="E2EFD9" w:themeFill="accent6" w:themeFillTint="33"/>
          </w:tcPr>
          <w:p w14:paraId="67BC6EE7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7" w:type="dxa"/>
            <w:vMerge/>
            <w:shd w:val="clear" w:color="auto" w:fill="E2EFD9" w:themeFill="accent6" w:themeFillTint="33"/>
          </w:tcPr>
          <w:p w14:paraId="42F76FC8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shd w:val="clear" w:color="auto" w:fill="000000" w:themeFill="text1"/>
          </w:tcPr>
          <w:p w14:paraId="298819A9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vMerge w:val="restart"/>
            <w:shd w:val="clear" w:color="auto" w:fill="E2EFD9" w:themeFill="accent6" w:themeFillTint="33"/>
          </w:tcPr>
          <w:p w14:paraId="654D1F3D" w14:textId="49BFDA27" w:rsidR="0043069E" w:rsidRPr="00522418" w:rsidRDefault="00A35C04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Growing Plants Y2</w:t>
            </w:r>
          </w:p>
        </w:tc>
        <w:tc>
          <w:tcPr>
            <w:tcW w:w="1333" w:type="dxa"/>
            <w:vMerge w:val="restart"/>
            <w:shd w:val="clear" w:color="auto" w:fill="E2EFD9" w:themeFill="accent6" w:themeFillTint="33"/>
          </w:tcPr>
          <w:p w14:paraId="5AB465DD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Paper Play (sculpture and 3D)</w:t>
            </w:r>
          </w:p>
        </w:tc>
        <w:tc>
          <w:tcPr>
            <w:tcW w:w="1066" w:type="dxa"/>
            <w:vMerge w:val="restart"/>
            <w:shd w:val="clear" w:color="auto" w:fill="000000" w:themeFill="text1"/>
          </w:tcPr>
          <w:p w14:paraId="55B4AF0B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vMerge w:val="restart"/>
            <w:shd w:val="clear" w:color="auto" w:fill="E2EFD9" w:themeFill="accent6" w:themeFillTint="33"/>
          </w:tcPr>
          <w:p w14:paraId="0FAC1815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Running and Jumping Y1</w:t>
            </w:r>
          </w:p>
          <w:p w14:paraId="5824A45C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10C2493F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 Fundamentals Y2</w:t>
            </w:r>
          </w:p>
        </w:tc>
        <w:tc>
          <w:tcPr>
            <w:tcW w:w="1599" w:type="dxa"/>
            <w:vMerge w:val="restart"/>
            <w:shd w:val="clear" w:color="auto" w:fill="E2EFD9" w:themeFill="accent6" w:themeFillTint="33"/>
          </w:tcPr>
          <w:p w14:paraId="0880B7FA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Recorder</w:t>
            </w:r>
          </w:p>
        </w:tc>
        <w:tc>
          <w:tcPr>
            <w:tcW w:w="1466" w:type="dxa"/>
            <w:vMerge w:val="restart"/>
            <w:shd w:val="clear" w:color="auto" w:fill="E2EFD9" w:themeFill="accent6" w:themeFillTint="33"/>
          </w:tcPr>
          <w:p w14:paraId="4D1EAD3D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Animated Story Books 1.6</w:t>
            </w:r>
          </w:p>
          <w:p w14:paraId="2CE8D893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Making Music 2.7</w:t>
            </w:r>
          </w:p>
        </w:tc>
        <w:tc>
          <w:tcPr>
            <w:tcW w:w="1466" w:type="dxa"/>
            <w:vMerge/>
            <w:shd w:val="clear" w:color="auto" w:fill="E2EFD9" w:themeFill="accent6" w:themeFillTint="33"/>
          </w:tcPr>
          <w:p w14:paraId="7BC949F4" w14:textId="77777777" w:rsidR="0043069E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vMerge w:val="restart"/>
            <w:shd w:val="clear" w:color="auto" w:fill="E2EFD9" w:themeFill="accent6" w:themeFillTint="33"/>
          </w:tcPr>
          <w:p w14:paraId="74270B93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Max the Champion Y1</w:t>
            </w:r>
          </w:p>
        </w:tc>
        <w:tc>
          <w:tcPr>
            <w:tcW w:w="2997" w:type="dxa"/>
            <w:vMerge w:val="restart"/>
            <w:shd w:val="clear" w:color="auto" w:fill="E2EFD9" w:themeFill="accent6" w:themeFillTint="33"/>
          </w:tcPr>
          <w:p w14:paraId="18F40303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17</w:t>
            </w:r>
          </w:p>
          <w:p w14:paraId="64244043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Who is a Muslim and how do they live? (Part 2)</w:t>
            </w:r>
          </w:p>
          <w:p w14:paraId="5DC230B1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(Islam)</w:t>
            </w:r>
          </w:p>
        </w:tc>
      </w:tr>
      <w:tr w:rsidR="0043069E" w:rsidRPr="00D824A1" w14:paraId="05188726" w14:textId="77777777" w:rsidTr="00633685">
        <w:trPr>
          <w:trHeight w:val="581"/>
        </w:trPr>
        <w:tc>
          <w:tcPr>
            <w:tcW w:w="662" w:type="dxa"/>
            <w:vMerge/>
            <w:shd w:val="clear" w:color="auto" w:fill="E2EFD9" w:themeFill="accent6" w:themeFillTint="33"/>
          </w:tcPr>
          <w:p w14:paraId="1C39FEBC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893" w:type="dxa"/>
            <w:vMerge/>
            <w:shd w:val="clear" w:color="auto" w:fill="E2EFD9" w:themeFill="accent6" w:themeFillTint="33"/>
          </w:tcPr>
          <w:p w14:paraId="77EE325C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vMerge w:val="restart"/>
            <w:shd w:val="clear" w:color="auto" w:fill="E2EFD9" w:themeFill="accent6" w:themeFillTint="33"/>
          </w:tcPr>
          <w:p w14:paraId="080ED8E1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Zoo visit</w:t>
            </w:r>
          </w:p>
        </w:tc>
        <w:tc>
          <w:tcPr>
            <w:tcW w:w="1467" w:type="dxa"/>
            <w:vMerge w:val="restart"/>
            <w:shd w:val="clear" w:color="auto" w:fill="000000" w:themeFill="text1"/>
          </w:tcPr>
          <w:p w14:paraId="3CA2E11E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shd w:val="clear" w:color="auto" w:fill="E2EFD9" w:themeFill="accent6" w:themeFillTint="33"/>
          </w:tcPr>
          <w:p w14:paraId="4FA30A46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Hot &amp; Cold</w:t>
            </w:r>
          </w:p>
          <w:p w14:paraId="3CCDF91F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Y2 U3, 4</w:t>
            </w:r>
          </w:p>
          <w:p w14:paraId="44DADDFF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1B836145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it like in different places around the world?</w:t>
            </w:r>
          </w:p>
        </w:tc>
        <w:tc>
          <w:tcPr>
            <w:tcW w:w="1332" w:type="dxa"/>
            <w:vMerge/>
            <w:shd w:val="clear" w:color="auto" w:fill="E2EFD9" w:themeFill="accent6" w:themeFillTint="33"/>
          </w:tcPr>
          <w:p w14:paraId="1A37618B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3" w:type="dxa"/>
            <w:vMerge/>
            <w:shd w:val="clear" w:color="auto" w:fill="E2EFD9" w:themeFill="accent6" w:themeFillTint="33"/>
          </w:tcPr>
          <w:p w14:paraId="59A5E44A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  <w:shd w:val="clear" w:color="auto" w:fill="000000" w:themeFill="text1"/>
          </w:tcPr>
          <w:p w14:paraId="4C33E012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733" w:type="dxa"/>
            <w:vMerge/>
            <w:shd w:val="clear" w:color="auto" w:fill="E2EFD9" w:themeFill="accent6" w:themeFillTint="33"/>
          </w:tcPr>
          <w:p w14:paraId="7D27EFAC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vMerge/>
            <w:shd w:val="clear" w:color="auto" w:fill="E2EFD9" w:themeFill="accent6" w:themeFillTint="33"/>
          </w:tcPr>
          <w:p w14:paraId="00229139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shd w:val="clear" w:color="auto" w:fill="E2EFD9" w:themeFill="accent6" w:themeFillTint="33"/>
          </w:tcPr>
          <w:p w14:paraId="4929F55F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shd w:val="clear" w:color="auto" w:fill="E2EFD9" w:themeFill="accent6" w:themeFillTint="33"/>
          </w:tcPr>
          <w:p w14:paraId="69B72A28" w14:textId="77777777" w:rsidR="0043069E" w:rsidRDefault="0043069E" w:rsidP="00633685">
            <w:pPr>
              <w:rPr>
                <w:b/>
                <w:bCs/>
                <w:sz w:val="16"/>
                <w:szCs w:val="16"/>
              </w:rPr>
            </w:pPr>
            <w:r w:rsidRPr="00B84BB7">
              <w:rPr>
                <w:b/>
                <w:bCs/>
                <w:sz w:val="16"/>
                <w:szCs w:val="16"/>
              </w:rPr>
              <w:t>Computer safety</w:t>
            </w:r>
          </w:p>
          <w:p w14:paraId="32D9374B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Baseline</w:t>
            </w:r>
          </w:p>
          <w:p w14:paraId="522B0E43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Online bullying</w:t>
            </w:r>
          </w:p>
          <w:p w14:paraId="58CF0E42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Image sharing</w:t>
            </w:r>
          </w:p>
          <w:p w14:paraId="1A62E5BA" w14:textId="77777777" w:rsidR="0043069E" w:rsidRPr="00B84BB7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Computer safety documentary</w:t>
            </w:r>
          </w:p>
        </w:tc>
        <w:tc>
          <w:tcPr>
            <w:tcW w:w="1599" w:type="dxa"/>
            <w:vMerge/>
            <w:shd w:val="clear" w:color="auto" w:fill="E2EFD9" w:themeFill="accent6" w:themeFillTint="33"/>
          </w:tcPr>
          <w:p w14:paraId="5F13CBB0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2997" w:type="dxa"/>
            <w:vMerge/>
            <w:shd w:val="clear" w:color="auto" w:fill="E2EFD9" w:themeFill="accent6" w:themeFillTint="33"/>
          </w:tcPr>
          <w:p w14:paraId="157A04D8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</w:tr>
      <w:tr w:rsidR="0043069E" w:rsidRPr="00D824A1" w14:paraId="4CA2B8DA" w14:textId="77777777" w:rsidTr="00633685">
        <w:trPr>
          <w:trHeight w:val="813"/>
        </w:trPr>
        <w:tc>
          <w:tcPr>
            <w:tcW w:w="662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9056485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EEE0021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D824A1">
              <w:rPr>
                <w:sz w:val="16"/>
                <w:szCs w:val="16"/>
              </w:rPr>
              <w:t>Summer 2</w:t>
            </w:r>
          </w:p>
        </w:tc>
        <w:tc>
          <w:tcPr>
            <w:tcW w:w="1332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0B87EC93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7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788B7D2B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A4DDC8D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shd w:val="clear" w:color="auto" w:fill="E2EFD9" w:themeFill="accent6" w:themeFillTint="33"/>
          </w:tcPr>
          <w:p w14:paraId="3812BF80" w14:textId="2C5B55F4" w:rsidR="0043069E" w:rsidRPr="00D824A1" w:rsidRDefault="00A35C04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Biodiversity – minibeasts Y2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24966C5" w14:textId="77777777" w:rsidR="0043069E" w:rsidRPr="00D824A1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4F8622B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Sensational Salads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7DAD3DB" w14:textId="77777777" w:rsidR="0043069E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Striking and Hitting Y1</w:t>
            </w:r>
          </w:p>
          <w:p w14:paraId="40FE2FEE" w14:textId="77777777" w:rsidR="0043069E" w:rsidRDefault="0043069E" w:rsidP="00633685">
            <w:pPr>
              <w:rPr>
                <w:sz w:val="16"/>
                <w:szCs w:val="16"/>
              </w:rPr>
            </w:pPr>
          </w:p>
          <w:p w14:paraId="7281A037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 Style Y2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1EC4741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Recorder</w:t>
            </w:r>
          </w:p>
        </w:tc>
        <w:tc>
          <w:tcPr>
            <w:tcW w:w="1466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0766A66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Spreadsheets 2.3</w:t>
            </w:r>
          </w:p>
        </w:tc>
        <w:tc>
          <w:tcPr>
            <w:tcW w:w="1466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29DC802E" w14:textId="77777777" w:rsidR="0043069E" w:rsidRDefault="0043069E" w:rsidP="00633685">
            <w:pPr>
              <w:rPr>
                <w:sz w:val="16"/>
                <w:szCs w:val="16"/>
              </w:rPr>
            </w:pP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0B2E363D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Blown Away Y2</w:t>
            </w:r>
          </w:p>
        </w:tc>
        <w:tc>
          <w:tcPr>
            <w:tcW w:w="299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06E36741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18</w:t>
            </w:r>
          </w:p>
          <w:p w14:paraId="5CFCD8B7" w14:textId="77777777" w:rsidR="0043069E" w:rsidRPr="00F144D5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makes some places special to believers?</w:t>
            </w:r>
          </w:p>
          <w:p w14:paraId="6B12D5D8" w14:textId="77777777" w:rsidR="0043069E" w:rsidRPr="00D824A1" w:rsidRDefault="0043069E" w:rsidP="00633685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(Thematic)</w:t>
            </w:r>
          </w:p>
        </w:tc>
      </w:tr>
    </w:tbl>
    <w:p w14:paraId="1DBCDA26" w14:textId="77777777" w:rsidR="00910FA1" w:rsidRPr="00910FA1" w:rsidRDefault="00910FA1" w:rsidP="00910FA1">
      <w:pPr>
        <w:pStyle w:val="NoSpacing"/>
        <w:spacing w:after="160" w:line="259" w:lineRule="auto"/>
        <w:rPr>
          <w:rFonts w:asciiTheme="minorHAnsi" w:eastAsiaTheme="minorHAnsi" w:hAnsiTheme="minorHAnsi" w:cstheme="minorBidi"/>
        </w:rPr>
      </w:pPr>
    </w:p>
    <w:sectPr w:rsidR="00910FA1" w:rsidRPr="00910FA1" w:rsidSect="0043069E">
      <w:headerReference w:type="default" r:id="rId9"/>
      <w:footerReference w:type="default" r:id="rId10"/>
      <w:pgSz w:w="23811" w:h="16838" w:orient="landscape" w:code="8"/>
      <w:pgMar w:top="1440" w:right="1440" w:bottom="1701" w:left="1440" w:header="709" w:footer="709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BF2D9" w14:textId="77777777" w:rsidR="000C1ED1" w:rsidRDefault="000C1ED1" w:rsidP="000B5788">
      <w:pPr>
        <w:spacing w:after="0" w:line="240" w:lineRule="auto"/>
      </w:pPr>
      <w:r>
        <w:separator/>
      </w:r>
    </w:p>
  </w:endnote>
  <w:endnote w:type="continuationSeparator" w:id="0">
    <w:p w14:paraId="25D127BB" w14:textId="77777777" w:rsidR="000C1ED1" w:rsidRDefault="000C1ED1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18E5AF" wp14:editId="57ADBF71">
              <wp:simplePos x="0" y="0"/>
              <wp:positionH relativeFrom="margin">
                <wp:posOffset>-434340</wp:posOffset>
              </wp:positionH>
              <wp:positionV relativeFrom="paragraph">
                <wp:posOffset>-347980</wp:posOffset>
              </wp:positionV>
              <wp:extent cx="14249400" cy="592427"/>
              <wp:effectExtent l="0" t="0" r="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249400" cy="592427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F97619F" id="Group 7" o:spid="_x0000_s1026" style="position:absolute;margin-left:-34.2pt;margin-top:-27.4pt;width:1122pt;height:46.65pt;z-index:251661312;mso-position-horizontal-relative:margin;mso-width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883CC" w14:textId="77777777" w:rsidR="000C1ED1" w:rsidRDefault="000C1ED1" w:rsidP="000B5788">
      <w:pPr>
        <w:spacing w:after="0" w:line="240" w:lineRule="auto"/>
      </w:pPr>
      <w:r>
        <w:separator/>
      </w:r>
    </w:p>
  </w:footnote>
  <w:footnote w:type="continuationSeparator" w:id="0">
    <w:p w14:paraId="05624DF4" w14:textId="77777777" w:rsidR="000C1ED1" w:rsidRDefault="000C1ED1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16A48A4F" wp14:editId="4220DC54">
          <wp:simplePos x="0" y="0"/>
          <wp:positionH relativeFrom="page">
            <wp:posOffset>434340</wp:posOffset>
          </wp:positionH>
          <wp:positionV relativeFrom="paragraph">
            <wp:posOffset>-53975</wp:posOffset>
          </wp:positionV>
          <wp:extent cx="14218920" cy="290195"/>
          <wp:effectExtent l="0" t="0" r="0" b="0"/>
          <wp:wrapNone/>
          <wp:docPr id="3" name="Picture 3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4075" cy="30560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1CC2"/>
    <w:multiLevelType w:val="hybridMultilevel"/>
    <w:tmpl w:val="C6182702"/>
    <w:lvl w:ilvl="0" w:tplc="08090001">
      <w:start w:val="1"/>
      <w:numFmt w:val="bullet"/>
      <w:lvlText w:val=""/>
      <w:lvlJc w:val="left"/>
      <w:pPr>
        <w:ind w:left="-6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</w:abstractNum>
  <w:abstractNum w:abstractNumId="1" w15:restartNumberingAfterBreak="0">
    <w:nsid w:val="10565636"/>
    <w:multiLevelType w:val="hybridMultilevel"/>
    <w:tmpl w:val="35CAC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95F0A"/>
    <w:multiLevelType w:val="hybridMultilevel"/>
    <w:tmpl w:val="65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2F1A"/>
    <w:multiLevelType w:val="hybridMultilevel"/>
    <w:tmpl w:val="6EDE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F1BCE"/>
    <w:multiLevelType w:val="hybridMultilevel"/>
    <w:tmpl w:val="3AC6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14E59"/>
    <w:multiLevelType w:val="hybridMultilevel"/>
    <w:tmpl w:val="F81E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5419"/>
    <w:multiLevelType w:val="hybridMultilevel"/>
    <w:tmpl w:val="433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151B"/>
    <w:multiLevelType w:val="hybridMultilevel"/>
    <w:tmpl w:val="D61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16F8"/>
    <w:multiLevelType w:val="hybridMultilevel"/>
    <w:tmpl w:val="2B40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4B266D"/>
    <w:multiLevelType w:val="hybridMultilevel"/>
    <w:tmpl w:val="99F4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7341F"/>
    <w:multiLevelType w:val="hybridMultilevel"/>
    <w:tmpl w:val="0360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E3570"/>
    <w:multiLevelType w:val="hybridMultilevel"/>
    <w:tmpl w:val="F54288A6"/>
    <w:lvl w:ilvl="0" w:tplc="0809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13" w15:restartNumberingAfterBreak="0">
    <w:nsid w:val="4CC97C56"/>
    <w:multiLevelType w:val="hybridMultilevel"/>
    <w:tmpl w:val="64A8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A42C6"/>
    <w:multiLevelType w:val="hybridMultilevel"/>
    <w:tmpl w:val="D8CC8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D74B5"/>
    <w:multiLevelType w:val="hybridMultilevel"/>
    <w:tmpl w:val="B90EF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0C6E5A"/>
    <w:multiLevelType w:val="hybridMultilevel"/>
    <w:tmpl w:val="A9A49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A9571B"/>
    <w:multiLevelType w:val="hybridMultilevel"/>
    <w:tmpl w:val="E3444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07177B"/>
    <w:multiLevelType w:val="hybridMultilevel"/>
    <w:tmpl w:val="A13E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1C1B27"/>
    <w:multiLevelType w:val="hybridMultilevel"/>
    <w:tmpl w:val="490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C72A66"/>
    <w:multiLevelType w:val="hybridMultilevel"/>
    <w:tmpl w:val="D7DA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492054">
    <w:abstractNumId w:val="18"/>
  </w:num>
  <w:num w:numId="2" w16cid:durableId="486626851">
    <w:abstractNumId w:val="3"/>
  </w:num>
  <w:num w:numId="3" w16cid:durableId="1621456666">
    <w:abstractNumId w:val="5"/>
  </w:num>
  <w:num w:numId="4" w16cid:durableId="427308727">
    <w:abstractNumId w:val="4"/>
  </w:num>
  <w:num w:numId="5" w16cid:durableId="541944421">
    <w:abstractNumId w:val="16"/>
  </w:num>
  <w:num w:numId="6" w16cid:durableId="552426882">
    <w:abstractNumId w:val="1"/>
  </w:num>
  <w:num w:numId="7" w16cid:durableId="110323281">
    <w:abstractNumId w:val="20"/>
  </w:num>
  <w:num w:numId="8" w16cid:durableId="1984889352">
    <w:abstractNumId w:val="2"/>
  </w:num>
  <w:num w:numId="9" w16cid:durableId="1585453412">
    <w:abstractNumId w:val="19"/>
  </w:num>
  <w:num w:numId="10" w16cid:durableId="1457065290">
    <w:abstractNumId w:val="8"/>
  </w:num>
  <w:num w:numId="11" w16cid:durableId="1972008821">
    <w:abstractNumId w:val="14"/>
  </w:num>
  <w:num w:numId="12" w16cid:durableId="2132818371">
    <w:abstractNumId w:val="7"/>
  </w:num>
  <w:num w:numId="13" w16cid:durableId="1111319187">
    <w:abstractNumId w:val="13"/>
  </w:num>
  <w:num w:numId="14" w16cid:durableId="88745480">
    <w:abstractNumId w:val="11"/>
  </w:num>
  <w:num w:numId="15" w16cid:durableId="345984659">
    <w:abstractNumId w:val="10"/>
  </w:num>
  <w:num w:numId="16" w16cid:durableId="1607233028">
    <w:abstractNumId w:val="6"/>
  </w:num>
  <w:num w:numId="17" w16cid:durableId="1510363591">
    <w:abstractNumId w:val="0"/>
  </w:num>
  <w:num w:numId="18" w16cid:durableId="1436947566">
    <w:abstractNumId w:val="12"/>
  </w:num>
  <w:num w:numId="19" w16cid:durableId="1602907651">
    <w:abstractNumId w:val="15"/>
  </w:num>
  <w:num w:numId="20" w16cid:durableId="769203321">
    <w:abstractNumId w:val="9"/>
  </w:num>
  <w:num w:numId="21" w16cid:durableId="41459425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053AB"/>
    <w:rsid w:val="00030B67"/>
    <w:rsid w:val="0003280D"/>
    <w:rsid w:val="00077B8A"/>
    <w:rsid w:val="00096E9A"/>
    <w:rsid w:val="000B5788"/>
    <w:rsid w:val="000B6F4B"/>
    <w:rsid w:val="000C1ED1"/>
    <w:rsid w:val="000D3611"/>
    <w:rsid w:val="000F5177"/>
    <w:rsid w:val="00103365"/>
    <w:rsid w:val="00104EC1"/>
    <w:rsid w:val="00111B4F"/>
    <w:rsid w:val="00122551"/>
    <w:rsid w:val="0015430A"/>
    <w:rsid w:val="00171ACB"/>
    <w:rsid w:val="00174FA6"/>
    <w:rsid w:val="00187D03"/>
    <w:rsid w:val="001B612C"/>
    <w:rsid w:val="001C1A06"/>
    <w:rsid w:val="001D5CED"/>
    <w:rsid w:val="00225A7E"/>
    <w:rsid w:val="00226893"/>
    <w:rsid w:val="00226A15"/>
    <w:rsid w:val="0022740E"/>
    <w:rsid w:val="002842BC"/>
    <w:rsid w:val="002B6467"/>
    <w:rsid w:val="002C12F7"/>
    <w:rsid w:val="002D6884"/>
    <w:rsid w:val="002E48A1"/>
    <w:rsid w:val="002F51F6"/>
    <w:rsid w:val="002F6276"/>
    <w:rsid w:val="00317115"/>
    <w:rsid w:val="003172A3"/>
    <w:rsid w:val="003323F2"/>
    <w:rsid w:val="003349DC"/>
    <w:rsid w:val="00372A16"/>
    <w:rsid w:val="00382CEA"/>
    <w:rsid w:val="00393638"/>
    <w:rsid w:val="00397B37"/>
    <w:rsid w:val="003A22EA"/>
    <w:rsid w:val="003D5FB8"/>
    <w:rsid w:val="003F4C7F"/>
    <w:rsid w:val="00400CD6"/>
    <w:rsid w:val="004077F8"/>
    <w:rsid w:val="00420078"/>
    <w:rsid w:val="0042262B"/>
    <w:rsid w:val="0043069E"/>
    <w:rsid w:val="00435336"/>
    <w:rsid w:val="00435B2E"/>
    <w:rsid w:val="00487153"/>
    <w:rsid w:val="004A26F1"/>
    <w:rsid w:val="004E7286"/>
    <w:rsid w:val="004F0688"/>
    <w:rsid w:val="004F1C70"/>
    <w:rsid w:val="0050183B"/>
    <w:rsid w:val="005127D9"/>
    <w:rsid w:val="005215C8"/>
    <w:rsid w:val="00522AE5"/>
    <w:rsid w:val="00537A98"/>
    <w:rsid w:val="00543B4E"/>
    <w:rsid w:val="0056019E"/>
    <w:rsid w:val="00565F4B"/>
    <w:rsid w:val="005672DE"/>
    <w:rsid w:val="005808DB"/>
    <w:rsid w:val="005845B4"/>
    <w:rsid w:val="0059507F"/>
    <w:rsid w:val="005B05BB"/>
    <w:rsid w:val="005B0E53"/>
    <w:rsid w:val="005C2DAF"/>
    <w:rsid w:val="005D64FD"/>
    <w:rsid w:val="005E2763"/>
    <w:rsid w:val="00612F9A"/>
    <w:rsid w:val="0061586D"/>
    <w:rsid w:val="00615F74"/>
    <w:rsid w:val="00656F5F"/>
    <w:rsid w:val="00677675"/>
    <w:rsid w:val="00691627"/>
    <w:rsid w:val="00693D07"/>
    <w:rsid w:val="006B5503"/>
    <w:rsid w:val="006B6439"/>
    <w:rsid w:val="006C063F"/>
    <w:rsid w:val="006C2501"/>
    <w:rsid w:val="006E09E2"/>
    <w:rsid w:val="007155C7"/>
    <w:rsid w:val="00737913"/>
    <w:rsid w:val="00773FDC"/>
    <w:rsid w:val="00780703"/>
    <w:rsid w:val="007A1674"/>
    <w:rsid w:val="007C2D5C"/>
    <w:rsid w:val="007C2E29"/>
    <w:rsid w:val="007D1D9F"/>
    <w:rsid w:val="007E5864"/>
    <w:rsid w:val="0080090E"/>
    <w:rsid w:val="00807FDC"/>
    <w:rsid w:val="0081781C"/>
    <w:rsid w:val="00821CFA"/>
    <w:rsid w:val="00847FD3"/>
    <w:rsid w:val="008531C0"/>
    <w:rsid w:val="00875CC7"/>
    <w:rsid w:val="008812D2"/>
    <w:rsid w:val="008900F0"/>
    <w:rsid w:val="008A344D"/>
    <w:rsid w:val="008A62F5"/>
    <w:rsid w:val="008A7B5F"/>
    <w:rsid w:val="008B6D9E"/>
    <w:rsid w:val="009070A2"/>
    <w:rsid w:val="00910FA1"/>
    <w:rsid w:val="009665D4"/>
    <w:rsid w:val="009769F0"/>
    <w:rsid w:val="00986F93"/>
    <w:rsid w:val="009A160D"/>
    <w:rsid w:val="009B5319"/>
    <w:rsid w:val="009D727E"/>
    <w:rsid w:val="009E365A"/>
    <w:rsid w:val="00A35C04"/>
    <w:rsid w:val="00A82843"/>
    <w:rsid w:val="00AF23FD"/>
    <w:rsid w:val="00AF2901"/>
    <w:rsid w:val="00B02F77"/>
    <w:rsid w:val="00B30F2B"/>
    <w:rsid w:val="00B3655F"/>
    <w:rsid w:val="00B53843"/>
    <w:rsid w:val="00B54414"/>
    <w:rsid w:val="00B56F67"/>
    <w:rsid w:val="00B65F79"/>
    <w:rsid w:val="00B87297"/>
    <w:rsid w:val="00B95E43"/>
    <w:rsid w:val="00BD5B59"/>
    <w:rsid w:val="00C10094"/>
    <w:rsid w:val="00C10CB9"/>
    <w:rsid w:val="00C63695"/>
    <w:rsid w:val="00C72068"/>
    <w:rsid w:val="00C7571B"/>
    <w:rsid w:val="00CB715C"/>
    <w:rsid w:val="00CB7FF5"/>
    <w:rsid w:val="00CF2583"/>
    <w:rsid w:val="00D8358B"/>
    <w:rsid w:val="00D8524E"/>
    <w:rsid w:val="00DA4235"/>
    <w:rsid w:val="00DB345A"/>
    <w:rsid w:val="00DC24EC"/>
    <w:rsid w:val="00DD282C"/>
    <w:rsid w:val="00DD7708"/>
    <w:rsid w:val="00E033D9"/>
    <w:rsid w:val="00E1198E"/>
    <w:rsid w:val="00E139BB"/>
    <w:rsid w:val="00E17E56"/>
    <w:rsid w:val="00E42558"/>
    <w:rsid w:val="00E42AC2"/>
    <w:rsid w:val="00E46044"/>
    <w:rsid w:val="00E55DB4"/>
    <w:rsid w:val="00E567B9"/>
    <w:rsid w:val="00E70877"/>
    <w:rsid w:val="00EA177A"/>
    <w:rsid w:val="00F04A06"/>
    <w:rsid w:val="00F11251"/>
    <w:rsid w:val="00F250BC"/>
    <w:rsid w:val="00F25285"/>
    <w:rsid w:val="00F31599"/>
    <w:rsid w:val="00F3783C"/>
    <w:rsid w:val="00F52323"/>
    <w:rsid w:val="00F7006A"/>
    <w:rsid w:val="00F84A7E"/>
    <w:rsid w:val="00F84B04"/>
    <w:rsid w:val="00FA493E"/>
    <w:rsid w:val="00FB22C7"/>
    <w:rsid w:val="00FC4ECC"/>
    <w:rsid w:val="00FD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38"/>
  </w:style>
  <w:style w:type="paragraph" w:styleId="Heading1">
    <w:name w:val="heading 1"/>
    <w:basedOn w:val="Normal"/>
    <w:next w:val="Normal"/>
    <w:link w:val="Heading1Char"/>
    <w:uiPriority w:val="9"/>
    <w:qFormat/>
    <w:rsid w:val="00397B37"/>
    <w:pPr>
      <w:keepNext/>
      <w:spacing w:after="0" w:line="240" w:lineRule="auto"/>
      <w:outlineLvl w:val="0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F84A7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F84A7E"/>
    <w:rPr>
      <w:rFonts w:ascii="Arial" w:eastAsia="MS Mincho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4C7F"/>
    <w:pPr>
      <w:ind w:left="720"/>
      <w:contextualSpacing/>
    </w:pPr>
  </w:style>
  <w:style w:type="paragraph" w:customStyle="1" w:styleId="7Tablebodycopy">
    <w:name w:val="7 Table body copy"/>
    <w:basedOn w:val="1bodycopy"/>
    <w:qFormat/>
    <w:rsid w:val="00FC4ECC"/>
    <w:pPr>
      <w:spacing w:after="60"/>
    </w:pPr>
  </w:style>
  <w:style w:type="paragraph" w:customStyle="1" w:styleId="7Tablecopybulleted">
    <w:name w:val="7 Table copy bulleted"/>
    <w:basedOn w:val="7Tablebodycopy"/>
    <w:qFormat/>
    <w:rsid w:val="000F5177"/>
    <w:pPr>
      <w:numPr>
        <w:numId w:val="8"/>
      </w:numPr>
      <w:tabs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90E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9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B6F4B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7B37"/>
    <w:rPr>
      <w:b/>
      <w:sz w:val="16"/>
      <w:szCs w:val="16"/>
    </w:rPr>
  </w:style>
  <w:style w:type="character" w:styleId="Strong">
    <w:name w:val="Strong"/>
    <w:basedOn w:val="DefaultParagraphFont"/>
    <w:uiPriority w:val="22"/>
    <w:qFormat/>
    <w:rsid w:val="00DD282C"/>
    <w:rPr>
      <w:b/>
      <w:bCs/>
    </w:rPr>
  </w:style>
  <w:style w:type="paragraph" w:customStyle="1" w:styleId="Standard">
    <w:name w:val="Standard"/>
    <w:rsid w:val="00DD282C"/>
    <w:pPr>
      <w:suppressAutoHyphens/>
      <w:autoSpaceDN w:val="0"/>
      <w:textAlignment w:val="baseline"/>
    </w:pPr>
    <w:rPr>
      <w:rFonts w:ascii="Calibri" w:eastAsia="Calibri" w:hAnsi="Calibri" w:cs="Tahoma"/>
    </w:rPr>
  </w:style>
  <w:style w:type="character" w:styleId="Emphasis">
    <w:name w:val="Emphasis"/>
    <w:basedOn w:val="DefaultParagraphFont"/>
    <w:uiPriority w:val="20"/>
    <w:qFormat/>
    <w:rsid w:val="00DD282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2274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8661B-86B4-4C52-AF5E-60213368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15</TotalTime>
  <Pages>2</Pages>
  <Words>715</Words>
  <Characters>3823</Characters>
  <Application>Microsoft Office Word</Application>
  <DocSecurity>0</DocSecurity>
  <Lines>546</Lines>
  <Paragraphs>283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Jessica Wright</cp:lastModifiedBy>
  <cp:revision>3</cp:revision>
  <dcterms:created xsi:type="dcterms:W3CDTF">2025-10-28T21:16:00Z</dcterms:created>
  <dcterms:modified xsi:type="dcterms:W3CDTF">2025-11-03T10:52:00Z</dcterms:modified>
</cp:coreProperties>
</file>